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5B1362" w:rsidRDefault="006676AE" w:rsidP="005B1362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B1362">
        <w:rPr>
          <w:b/>
          <w:i w:val="0"/>
          <w:sz w:val="22"/>
          <w:szCs w:val="22"/>
        </w:rPr>
        <w:t>3 do SIWZ</w:t>
      </w:r>
      <w:bookmarkStart w:id="0" w:name="_GoBack"/>
      <w:bookmarkEnd w:id="0"/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D19D7" w:rsidRPr="00AD19D7">
        <w:rPr>
          <w:rFonts w:ascii="Times New Roman" w:hAnsi="Times New Roman"/>
          <w:b/>
        </w:rPr>
        <w:t>NA/P/162/2019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D19D7" w:rsidRPr="00AD19D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D19D7" w:rsidRPr="00AD19D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D19D7" w:rsidRPr="00AD19D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D19D7" w:rsidRPr="00AD19D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D19D7" w:rsidRPr="00AD19D7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D19D7" w:rsidRPr="00AD19D7">
        <w:rPr>
          <w:rFonts w:ascii="Times New Roman" w:hAnsi="Times New Roman"/>
        </w:rPr>
        <w:t>(</w:t>
      </w:r>
      <w:proofErr w:type="spellStart"/>
      <w:r w:rsidR="00AD19D7" w:rsidRPr="00AD19D7">
        <w:rPr>
          <w:rFonts w:ascii="Times New Roman" w:hAnsi="Times New Roman"/>
        </w:rPr>
        <w:t>t.j</w:t>
      </w:r>
      <w:proofErr w:type="spellEnd"/>
      <w:r w:rsidR="00AD19D7" w:rsidRPr="00AD19D7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5B1362" w:rsidRDefault="00313417" w:rsidP="005B1362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D19D7" w:rsidRPr="00AD19D7">
        <w:rPr>
          <w:rFonts w:ascii="Times New Roman" w:hAnsi="Times New Roman"/>
          <w:b/>
        </w:rPr>
        <w:t>Dostawa części lotniczych do samolotów floty OKL.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D19D7" w:rsidRPr="00AD19D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AD19D7" w:rsidRPr="00997D0F" w:rsidRDefault="00AD19D7" w:rsidP="00AD19D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AD19D7" w:rsidRPr="00023477" w:rsidRDefault="00AD19D7" w:rsidP="00AD19D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AD19D7" w:rsidRPr="00997D0F" w:rsidRDefault="00AD19D7" w:rsidP="00AD19D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D19D7" w:rsidRPr="000247FF" w:rsidRDefault="00AD19D7" w:rsidP="00AD19D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AD19D7" w:rsidP="005B136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5B13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4B9D" w:rsidRDefault="00FA4B9D" w:rsidP="0038231F">
      <w:pPr>
        <w:spacing w:after="0" w:line="240" w:lineRule="auto"/>
      </w:pPr>
      <w:r>
        <w:separator/>
      </w:r>
    </w:p>
  </w:endnote>
  <w:endnote w:type="continuationSeparator" w:id="0">
    <w:p w:rsidR="00FA4B9D" w:rsidRDefault="00FA4B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9D7" w:rsidRDefault="00AD19D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B136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B136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9D7" w:rsidRDefault="00AD19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4B9D" w:rsidRDefault="00FA4B9D" w:rsidP="0038231F">
      <w:pPr>
        <w:spacing w:after="0" w:line="240" w:lineRule="auto"/>
      </w:pPr>
      <w:r>
        <w:separator/>
      </w:r>
    </w:p>
  </w:footnote>
  <w:footnote w:type="continuationSeparator" w:id="0">
    <w:p w:rsidR="00FA4B9D" w:rsidRDefault="00FA4B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9D7" w:rsidRDefault="00AD19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9D7" w:rsidRDefault="00AD19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9D7" w:rsidRDefault="00AD19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4B9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1362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19D7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A4B9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E52F39E-F7DD-40DF-994E-32172F30C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5A0BB-6073-4E5D-81A3-FBEA0C974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648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2019-05-17T11:17:00Z</dcterms:created>
  <dcterms:modified xsi:type="dcterms:W3CDTF">2019-05-17T11:18:00Z</dcterms:modified>
</cp:coreProperties>
</file>