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B1956" w:rsidRPr="00BB195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B1956" w:rsidRPr="00BB1956">
        <w:rPr>
          <w:b/>
          <w:sz w:val="24"/>
        </w:rPr>
        <w:t>ZP/RB-05/19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B1956" w:rsidRPr="00BB1956">
        <w:rPr>
          <w:b/>
        </w:rPr>
        <w:t>przetarg nieograniczony</w:t>
      </w:r>
      <w:r w:rsidR="00753DC1">
        <w:t xml:space="preserve"> na:</w:t>
      </w:r>
    </w:p>
    <w:p w:rsidR="0000184A" w:rsidRDefault="00BB19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B1956">
        <w:rPr>
          <w:b/>
          <w:sz w:val="24"/>
          <w:szCs w:val="24"/>
        </w:rPr>
        <w:t>Remont pomieszczeń I i II piętra w budynku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B1956" w:rsidRPr="00BB1956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B1956" w:rsidRPr="00BB1956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B1956" w:rsidRPr="00BB1956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CA9" w:rsidRDefault="00207CA9">
      <w:r>
        <w:separator/>
      </w:r>
    </w:p>
  </w:endnote>
  <w:endnote w:type="continuationSeparator" w:id="0">
    <w:p w:rsidR="00207CA9" w:rsidRDefault="0020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9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19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56" w:rsidRDefault="00BB1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CA9" w:rsidRDefault="00207CA9">
      <w:r>
        <w:separator/>
      </w:r>
    </w:p>
  </w:footnote>
  <w:footnote w:type="continuationSeparator" w:id="0">
    <w:p w:rsidR="00207CA9" w:rsidRDefault="00207CA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56" w:rsidRDefault="00BB1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56" w:rsidRDefault="00BB1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56" w:rsidRDefault="00BB19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CA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07CA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1956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5D9406-5F50-4E43-B527-8468F740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0C41E-615D-4BEE-9722-E814234B1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2019-05-23T07:20:00Z</dcterms:created>
  <dcterms:modified xsi:type="dcterms:W3CDTF">2019-05-23T07:20:00Z</dcterms:modified>
</cp:coreProperties>
</file>