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C31CD" w:rsidRPr="006C31CD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C31CD" w:rsidRPr="006C31CD">
        <w:rPr>
          <w:rFonts w:ascii="Times New Roman" w:hAnsi="Times New Roman"/>
          <w:b/>
        </w:rPr>
        <w:t>ZP/RB-05/19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31CD" w:rsidRPr="006C31C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31CD" w:rsidRPr="006C31C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C31CD" w:rsidRPr="006C31C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31CD" w:rsidRPr="006C31C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C31CD" w:rsidRPr="006C31C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C31CD" w:rsidRPr="006C31CD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C31CD" w:rsidRPr="006C31CD">
        <w:rPr>
          <w:rFonts w:ascii="Times New Roman" w:hAnsi="Times New Roman"/>
          <w:b/>
        </w:rPr>
        <w:t>Remont pomieszczeń I i II piętra w budynku Domu Studenta nr 7 Herkules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C31CD" w:rsidRPr="006C31C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6C31C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6C31CD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997" w:rsidRDefault="008F2997" w:rsidP="0038231F">
      <w:pPr>
        <w:spacing w:after="0" w:line="240" w:lineRule="auto"/>
      </w:pPr>
      <w:r>
        <w:separator/>
      </w:r>
    </w:p>
  </w:endnote>
  <w:endnote w:type="continuationSeparator" w:id="0">
    <w:p w:rsidR="008F2997" w:rsidRDefault="008F29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1CD" w:rsidRDefault="006C31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B3D9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B3D9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1CD" w:rsidRDefault="006C31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997" w:rsidRDefault="008F2997" w:rsidP="0038231F">
      <w:pPr>
        <w:spacing w:after="0" w:line="240" w:lineRule="auto"/>
      </w:pPr>
      <w:r>
        <w:separator/>
      </w:r>
    </w:p>
  </w:footnote>
  <w:footnote w:type="continuationSeparator" w:id="0">
    <w:p w:rsidR="008F2997" w:rsidRDefault="008F29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1CD" w:rsidRDefault="006C31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1CD" w:rsidRDefault="006C31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1CD" w:rsidRDefault="006C31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299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3D9C"/>
    <w:rsid w:val="005C39CA"/>
    <w:rsid w:val="005E176A"/>
    <w:rsid w:val="00634311"/>
    <w:rsid w:val="00641874"/>
    <w:rsid w:val="006676AE"/>
    <w:rsid w:val="006A3A1F"/>
    <w:rsid w:val="006A52B6"/>
    <w:rsid w:val="006C31C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299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AB03395-B2C1-4B2F-9D60-13235E863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08B9C-329C-47C1-8F71-633790018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2019-05-23T07:20:00Z</dcterms:created>
  <dcterms:modified xsi:type="dcterms:W3CDTF">2019-05-23T07:20:00Z</dcterms:modified>
</cp:coreProperties>
</file>