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CF6" w:rsidRDefault="00D30DD1" w:rsidP="00FA4697">
      <w:pPr>
        <w:rPr>
          <w:b/>
          <w:bCs/>
        </w:rPr>
      </w:pPr>
      <w:bookmarkStart w:id="0" w:name="_GoBack"/>
      <w:bookmarkEnd w:id="0"/>
      <w:r w:rsidRPr="00D30DD1">
        <w:rPr>
          <w:b/>
          <w:bCs/>
        </w:rPr>
        <w:t>Zamówienia Publiczne</w:t>
      </w:r>
    </w:p>
    <w:p w:rsidR="00280CF6" w:rsidRDefault="00D30DD1" w:rsidP="00280CF6">
      <w:pPr>
        <w:rPr>
          <w:b/>
          <w:bCs/>
        </w:rPr>
      </w:pPr>
      <w:proofErr w:type="spellStart"/>
      <w:r w:rsidRPr="00D30DD1">
        <w:rPr>
          <w:b/>
          <w:bCs/>
        </w:rPr>
        <w:t>Kleszczelowska</w:t>
      </w:r>
      <w:proofErr w:type="spellEnd"/>
      <w:r w:rsidR="00280CF6">
        <w:rPr>
          <w:b/>
          <w:bCs/>
        </w:rPr>
        <w:t xml:space="preserve"> </w:t>
      </w:r>
      <w:r w:rsidRPr="00D30DD1">
        <w:rPr>
          <w:b/>
          <w:bCs/>
        </w:rPr>
        <w:t>1</w:t>
      </w:r>
    </w:p>
    <w:p w:rsidR="00280CF6" w:rsidRDefault="00D30DD1" w:rsidP="00280CF6">
      <w:pPr>
        <w:rPr>
          <w:b/>
          <w:bCs/>
        </w:rPr>
      </w:pPr>
      <w:r w:rsidRPr="00D30DD1">
        <w:rPr>
          <w:b/>
          <w:bCs/>
        </w:rPr>
        <w:t>17-100</w:t>
      </w:r>
      <w:r w:rsidR="00280CF6">
        <w:rPr>
          <w:b/>
          <w:bCs/>
        </w:rPr>
        <w:t xml:space="preserve"> </w:t>
      </w:r>
      <w:r w:rsidRPr="00D30DD1">
        <w:rPr>
          <w:b/>
          <w:bCs/>
        </w:rPr>
        <w:t>Bielsk Podlaski</w:t>
      </w:r>
    </w:p>
    <w:p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D30DD1" w:rsidRPr="00D30DD1">
        <w:rPr>
          <w:b/>
          <w:bCs/>
        </w:rPr>
        <w:t>ZP.261.11.2019</w:t>
      </w:r>
      <w:r>
        <w:tab/>
        <w:t xml:space="preserve"> </w:t>
      </w:r>
      <w:r w:rsidR="00D30DD1" w:rsidRPr="00D30DD1">
        <w:t>Bielsk Podlaski</w:t>
      </w:r>
      <w:r>
        <w:t xml:space="preserve"> dnia: </w:t>
      </w:r>
      <w:r w:rsidR="00D30DD1" w:rsidRPr="00D30DD1">
        <w:t>2019-05-22</w:t>
      </w:r>
    </w:p>
    <w:p w:rsidR="007430DC" w:rsidRDefault="007430DC" w:rsidP="00280CF6">
      <w:pPr>
        <w:pStyle w:val="Nagwek1"/>
        <w:spacing w:before="600"/>
        <w:rPr>
          <w:sz w:val="28"/>
        </w:rPr>
      </w:pPr>
    </w:p>
    <w:p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D30DD1" w:rsidRPr="00D30DD1">
        <w:t>(</w:t>
      </w:r>
      <w:proofErr w:type="spellStart"/>
      <w:r w:rsidR="00D30DD1" w:rsidRPr="00D30DD1">
        <w:t>t.j</w:t>
      </w:r>
      <w:proofErr w:type="spellEnd"/>
      <w:r w:rsidR="00D30DD1" w:rsidRPr="00D30DD1">
        <w:t>. Dz. U. z  2018 r. poz. 1986)</w:t>
      </w:r>
      <w:r>
        <w:t xml:space="preserve"> </w:t>
      </w:r>
      <w:r>
        <w:rPr>
          <w:bCs/>
        </w:rPr>
        <w:t xml:space="preserve">w trybie </w:t>
      </w:r>
      <w:r w:rsidR="00D30DD1" w:rsidRPr="00D30DD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D30DD1" w:rsidP="00F761BD">
      <w:pPr>
        <w:spacing w:before="120" w:after="240"/>
        <w:jc w:val="center"/>
        <w:rPr>
          <w:b/>
        </w:rPr>
      </w:pPr>
      <w:r w:rsidRPr="00D30DD1">
        <w:rPr>
          <w:b/>
        </w:rPr>
        <w:t>Dostawa leków oraz materiałów jednorazowego użytku - powtórka</w:t>
      </w:r>
    </w:p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30DD1" w:rsidTr="00FF51F4">
        <w:trPr>
          <w:cantSplit/>
        </w:trPr>
        <w:tc>
          <w:tcPr>
            <w:tcW w:w="9210" w:type="dxa"/>
          </w:tcPr>
          <w:p w:rsidR="00D30DD1" w:rsidRDefault="00D30DD1" w:rsidP="00FF51F4">
            <w:pPr>
              <w:spacing w:before="60" w:after="60"/>
              <w:ind w:left="142"/>
              <w:jc w:val="both"/>
              <w:rPr>
                <w:b/>
              </w:rPr>
            </w:pPr>
            <w:proofErr w:type="spellStart"/>
            <w:r w:rsidRPr="00D30DD1">
              <w:rPr>
                <w:b/>
              </w:rPr>
              <w:t>Medtronic</w:t>
            </w:r>
            <w:proofErr w:type="spellEnd"/>
            <w:r w:rsidRPr="00D30DD1">
              <w:rPr>
                <w:b/>
              </w:rPr>
              <w:t xml:space="preserve"> Poland Sp. z o.o.</w:t>
            </w:r>
          </w:p>
          <w:p w:rsidR="00D30DD1" w:rsidRDefault="00D30DD1" w:rsidP="00FF51F4">
            <w:pPr>
              <w:spacing w:after="6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Polna</w:t>
            </w:r>
            <w:r>
              <w:rPr>
                <w:b/>
              </w:rPr>
              <w:t xml:space="preserve"> </w:t>
            </w:r>
            <w:r w:rsidRPr="00D30DD1">
              <w:rPr>
                <w:b/>
              </w:rPr>
              <w:t>11</w:t>
            </w:r>
          </w:p>
          <w:p w:rsidR="00D30DD1" w:rsidRDefault="00D30DD1" w:rsidP="00FF51F4">
            <w:pPr>
              <w:spacing w:after="12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00-633</w:t>
            </w:r>
            <w:r>
              <w:rPr>
                <w:b/>
              </w:rPr>
              <w:t xml:space="preserve"> </w:t>
            </w:r>
            <w:r w:rsidRPr="00D30DD1">
              <w:rPr>
                <w:b/>
              </w:rPr>
              <w:t>Warszawa</w:t>
            </w:r>
          </w:p>
          <w:p w:rsidR="00D30DD1" w:rsidRDefault="00D30DD1" w:rsidP="00FF51F4">
            <w:pPr>
              <w:spacing w:after="60"/>
              <w:ind w:left="142"/>
              <w:jc w:val="both"/>
            </w:pPr>
            <w:r>
              <w:t>na:</w:t>
            </w:r>
          </w:p>
          <w:p w:rsidR="00D30DD1" w:rsidRDefault="00D30DD1" w:rsidP="00FF51F4">
            <w:pPr>
              <w:ind w:left="142"/>
              <w:jc w:val="both"/>
              <w:rPr>
                <w:b/>
              </w:rPr>
            </w:pPr>
            <w:r w:rsidRPr="00D30DD1">
              <w:t>Pakiet nr 6</w:t>
            </w:r>
            <w:r>
              <w:t xml:space="preserve"> za cenę </w:t>
            </w:r>
            <w:r w:rsidRPr="00D30DD1">
              <w:rPr>
                <w:b/>
              </w:rPr>
              <w:t>17 982.00 zł</w:t>
            </w:r>
          </w:p>
          <w:p w:rsidR="00635DC9" w:rsidRDefault="00635DC9" w:rsidP="00635DC9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cena - 60 %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D30DD1" w:rsidRPr="00D30DD1" w:rsidRDefault="00635DC9" w:rsidP="00635DC9">
            <w:pPr>
              <w:spacing w:after="8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D30DD1" w:rsidTr="00FF51F4">
        <w:trPr>
          <w:cantSplit/>
        </w:trPr>
        <w:tc>
          <w:tcPr>
            <w:tcW w:w="9210" w:type="dxa"/>
          </w:tcPr>
          <w:p w:rsidR="00D30DD1" w:rsidRDefault="00B55E34" w:rsidP="00FF51F4">
            <w:pPr>
              <w:spacing w:before="60" w:after="60"/>
              <w:ind w:left="142"/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Konsorcjum P.F. </w:t>
            </w:r>
            <w:proofErr w:type="spellStart"/>
            <w:r>
              <w:rPr>
                <w:b/>
              </w:rPr>
              <w:t>Anpharm</w:t>
            </w:r>
            <w:proofErr w:type="spellEnd"/>
            <w:r>
              <w:rPr>
                <w:b/>
              </w:rPr>
              <w:t xml:space="preserve"> S.A. </w:t>
            </w:r>
          </w:p>
          <w:p w:rsidR="00D30DD1" w:rsidRDefault="00D30DD1" w:rsidP="00FF51F4">
            <w:pPr>
              <w:spacing w:after="6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Annopol</w:t>
            </w:r>
            <w:r>
              <w:rPr>
                <w:b/>
              </w:rPr>
              <w:t xml:space="preserve"> </w:t>
            </w:r>
            <w:r w:rsidRPr="00D30DD1">
              <w:rPr>
                <w:b/>
              </w:rPr>
              <w:t>6B</w:t>
            </w:r>
          </w:p>
          <w:p w:rsidR="00B55E34" w:rsidRDefault="00D30DD1" w:rsidP="00FF51F4">
            <w:pPr>
              <w:spacing w:after="12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03-236</w:t>
            </w:r>
            <w:r>
              <w:rPr>
                <w:b/>
              </w:rPr>
              <w:t xml:space="preserve"> </w:t>
            </w:r>
            <w:r w:rsidRPr="00D30DD1">
              <w:rPr>
                <w:b/>
              </w:rPr>
              <w:t>Warszawa</w:t>
            </w:r>
            <w:r w:rsidR="00B55E34" w:rsidRPr="00D30DD1">
              <w:rPr>
                <w:b/>
              </w:rPr>
              <w:t xml:space="preserve"> </w:t>
            </w:r>
          </w:p>
          <w:p w:rsidR="00B55E34" w:rsidRDefault="00B55E34" w:rsidP="00FF51F4">
            <w:pPr>
              <w:spacing w:after="120"/>
              <w:ind w:left="142"/>
              <w:jc w:val="both"/>
              <w:rPr>
                <w:b/>
              </w:rPr>
            </w:pPr>
            <w:r>
              <w:rPr>
                <w:b/>
              </w:rPr>
              <w:t>i</w:t>
            </w:r>
          </w:p>
          <w:p w:rsidR="00D30DD1" w:rsidRDefault="00B55E34" w:rsidP="00FF51F4">
            <w:pPr>
              <w:spacing w:after="120"/>
              <w:ind w:left="142"/>
              <w:jc w:val="both"/>
              <w:rPr>
                <w:b/>
              </w:rPr>
            </w:pPr>
            <w:proofErr w:type="spellStart"/>
            <w:r w:rsidRPr="00D30DD1">
              <w:rPr>
                <w:b/>
              </w:rPr>
              <w:t>Servier</w:t>
            </w:r>
            <w:proofErr w:type="spellEnd"/>
            <w:r w:rsidRPr="00D30DD1">
              <w:rPr>
                <w:b/>
              </w:rPr>
              <w:t xml:space="preserve"> Polska Services Sp. z o.o.</w:t>
            </w:r>
          </w:p>
          <w:p w:rsidR="00B55E34" w:rsidRDefault="00B55E34" w:rsidP="00FF51F4">
            <w:pPr>
              <w:spacing w:after="120"/>
              <w:ind w:left="142"/>
              <w:jc w:val="both"/>
              <w:rPr>
                <w:b/>
              </w:rPr>
            </w:pPr>
            <w:r>
              <w:rPr>
                <w:b/>
              </w:rPr>
              <w:t>Jana Kazimierza 10</w:t>
            </w:r>
          </w:p>
          <w:p w:rsidR="00B55E34" w:rsidRDefault="00B55E34" w:rsidP="00FF51F4">
            <w:pPr>
              <w:spacing w:after="120"/>
              <w:ind w:left="142"/>
              <w:jc w:val="both"/>
              <w:rPr>
                <w:b/>
              </w:rPr>
            </w:pPr>
            <w:r>
              <w:rPr>
                <w:b/>
              </w:rPr>
              <w:t>01-248 Warszawa</w:t>
            </w:r>
          </w:p>
          <w:p w:rsidR="00D30DD1" w:rsidRDefault="00D30DD1" w:rsidP="00FF51F4">
            <w:pPr>
              <w:spacing w:after="60"/>
              <w:ind w:left="142"/>
              <w:jc w:val="both"/>
            </w:pPr>
            <w:r>
              <w:t>na:</w:t>
            </w:r>
          </w:p>
          <w:p w:rsidR="00D30DD1" w:rsidRDefault="00D30DD1" w:rsidP="00FF51F4">
            <w:pPr>
              <w:ind w:left="142"/>
              <w:jc w:val="both"/>
              <w:rPr>
                <w:b/>
              </w:rPr>
            </w:pPr>
            <w:r w:rsidRPr="00D30DD1">
              <w:t>Pakiet nr 4</w:t>
            </w:r>
            <w:r>
              <w:t xml:space="preserve"> za cenę </w:t>
            </w:r>
            <w:r w:rsidRPr="00D30DD1">
              <w:rPr>
                <w:b/>
              </w:rPr>
              <w:t>841.32 zł</w:t>
            </w:r>
          </w:p>
          <w:p w:rsidR="00D30DD1" w:rsidRDefault="00D30DD1" w:rsidP="00FF51F4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cena - 60 %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D30DD1" w:rsidRPr="00D30DD1" w:rsidRDefault="00635DC9" w:rsidP="00635DC9">
            <w:pPr>
              <w:spacing w:after="8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D30DD1" w:rsidTr="00FF51F4">
        <w:trPr>
          <w:cantSplit/>
        </w:trPr>
        <w:tc>
          <w:tcPr>
            <w:tcW w:w="9210" w:type="dxa"/>
          </w:tcPr>
          <w:p w:rsidR="00D30DD1" w:rsidRDefault="00D30DD1" w:rsidP="00FF51F4">
            <w:pPr>
              <w:spacing w:before="60" w:after="60"/>
              <w:ind w:left="142"/>
              <w:jc w:val="both"/>
              <w:rPr>
                <w:b/>
              </w:rPr>
            </w:pPr>
            <w:proofErr w:type="spellStart"/>
            <w:r w:rsidRPr="00D30DD1">
              <w:rPr>
                <w:b/>
              </w:rPr>
              <w:t>Amed</w:t>
            </w:r>
            <w:proofErr w:type="spellEnd"/>
            <w:r w:rsidRPr="00D30DD1">
              <w:rPr>
                <w:b/>
              </w:rPr>
              <w:t xml:space="preserve"> BTH</w:t>
            </w:r>
          </w:p>
          <w:p w:rsidR="00D30DD1" w:rsidRDefault="00D30DD1" w:rsidP="00FF51F4">
            <w:pPr>
              <w:spacing w:after="6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Umińskiego</w:t>
            </w:r>
            <w:r>
              <w:rPr>
                <w:b/>
              </w:rPr>
              <w:t xml:space="preserve"> </w:t>
            </w:r>
            <w:r w:rsidRPr="00D30DD1">
              <w:rPr>
                <w:b/>
              </w:rPr>
              <w:t>3/8</w:t>
            </w:r>
          </w:p>
          <w:p w:rsidR="00D30DD1" w:rsidRDefault="00D30DD1" w:rsidP="00FF51F4">
            <w:pPr>
              <w:spacing w:after="12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03-984</w:t>
            </w:r>
            <w:r>
              <w:rPr>
                <w:b/>
              </w:rPr>
              <w:t xml:space="preserve"> </w:t>
            </w:r>
            <w:r w:rsidRPr="00D30DD1">
              <w:rPr>
                <w:b/>
              </w:rPr>
              <w:t>Warszawa</w:t>
            </w:r>
          </w:p>
          <w:p w:rsidR="00D30DD1" w:rsidRDefault="00D30DD1" w:rsidP="00FF51F4">
            <w:pPr>
              <w:spacing w:after="60"/>
              <w:ind w:left="142"/>
              <w:jc w:val="both"/>
            </w:pPr>
            <w:r>
              <w:t>na:</w:t>
            </w:r>
          </w:p>
          <w:p w:rsidR="00D30DD1" w:rsidRDefault="00D30DD1" w:rsidP="00FF51F4">
            <w:pPr>
              <w:ind w:left="142"/>
              <w:jc w:val="both"/>
              <w:rPr>
                <w:b/>
              </w:rPr>
            </w:pPr>
            <w:r w:rsidRPr="00D30DD1">
              <w:t>Pakiet nr 11</w:t>
            </w:r>
            <w:r>
              <w:t xml:space="preserve"> za cenę </w:t>
            </w:r>
            <w:r w:rsidRPr="00D30DD1">
              <w:rPr>
                <w:b/>
              </w:rPr>
              <w:t>13 197.62 zł</w:t>
            </w:r>
          </w:p>
          <w:p w:rsidR="00D30DD1" w:rsidRDefault="00D30DD1" w:rsidP="00FF51F4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cena - 60 %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D30DD1" w:rsidRPr="00D30DD1" w:rsidRDefault="00635DC9" w:rsidP="00635DC9">
            <w:pPr>
              <w:spacing w:after="8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D30DD1" w:rsidTr="00FF51F4">
        <w:trPr>
          <w:cantSplit/>
        </w:trPr>
        <w:tc>
          <w:tcPr>
            <w:tcW w:w="9210" w:type="dxa"/>
          </w:tcPr>
          <w:p w:rsidR="00D30DD1" w:rsidRDefault="00D30DD1" w:rsidP="00FF51F4">
            <w:pPr>
              <w:spacing w:before="60" w:after="6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GSK Services Sp. z o.o.</w:t>
            </w:r>
          </w:p>
          <w:p w:rsidR="00D30DD1" w:rsidRDefault="000E6150" w:rsidP="00FF51F4">
            <w:pPr>
              <w:spacing w:after="120"/>
              <w:ind w:left="142"/>
              <w:jc w:val="both"/>
              <w:rPr>
                <w:b/>
              </w:rPr>
            </w:pPr>
            <w:r>
              <w:rPr>
                <w:b/>
              </w:rPr>
              <w:t>Grunwaldzka 189</w:t>
            </w:r>
          </w:p>
          <w:p w:rsidR="000E6150" w:rsidRDefault="000E6150" w:rsidP="00FF51F4">
            <w:pPr>
              <w:spacing w:after="120"/>
              <w:ind w:left="142"/>
              <w:jc w:val="both"/>
              <w:rPr>
                <w:b/>
              </w:rPr>
            </w:pPr>
            <w:r>
              <w:rPr>
                <w:b/>
              </w:rPr>
              <w:t>60-322 Poznań</w:t>
            </w:r>
          </w:p>
          <w:p w:rsidR="00D30DD1" w:rsidRDefault="00D30DD1" w:rsidP="00FF51F4">
            <w:pPr>
              <w:spacing w:after="60"/>
              <w:ind w:left="142"/>
              <w:jc w:val="both"/>
            </w:pPr>
            <w:r>
              <w:t>na:</w:t>
            </w:r>
          </w:p>
          <w:p w:rsidR="00D30DD1" w:rsidRDefault="00D30DD1" w:rsidP="00FF51F4">
            <w:pPr>
              <w:ind w:left="142"/>
              <w:jc w:val="both"/>
              <w:rPr>
                <w:b/>
              </w:rPr>
            </w:pPr>
            <w:r w:rsidRPr="00D30DD1">
              <w:t>Pakiet nr 10</w:t>
            </w:r>
            <w:r>
              <w:t xml:space="preserve"> za cenę </w:t>
            </w:r>
            <w:r w:rsidRPr="00D30DD1">
              <w:rPr>
                <w:b/>
              </w:rPr>
              <w:t>2 483.35 zł</w:t>
            </w:r>
          </w:p>
          <w:p w:rsidR="00D30DD1" w:rsidRDefault="00D30DD1" w:rsidP="00FF51F4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cena - 60 %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D30DD1" w:rsidRPr="00D30DD1" w:rsidRDefault="00635DC9" w:rsidP="00635DC9">
            <w:pPr>
              <w:spacing w:after="8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D30DD1" w:rsidTr="00FF51F4">
        <w:trPr>
          <w:cantSplit/>
        </w:trPr>
        <w:tc>
          <w:tcPr>
            <w:tcW w:w="9210" w:type="dxa"/>
          </w:tcPr>
          <w:p w:rsidR="00D30DD1" w:rsidRDefault="00F60DBA" w:rsidP="00FF51F4">
            <w:pPr>
              <w:spacing w:before="60" w:after="60"/>
              <w:ind w:left="142"/>
              <w:jc w:val="both"/>
              <w:rPr>
                <w:b/>
              </w:rPr>
            </w:pPr>
            <w:r>
              <w:rPr>
                <w:b/>
              </w:rPr>
              <w:lastRenderedPageBreak/>
              <w:t>Lek S.A.</w:t>
            </w:r>
          </w:p>
          <w:p w:rsidR="00D30DD1" w:rsidRDefault="00D30DD1" w:rsidP="00FF51F4">
            <w:pPr>
              <w:spacing w:after="6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Podlipie</w:t>
            </w:r>
            <w:r>
              <w:rPr>
                <w:b/>
              </w:rPr>
              <w:t xml:space="preserve"> </w:t>
            </w:r>
            <w:r w:rsidRPr="00D30DD1">
              <w:rPr>
                <w:b/>
              </w:rPr>
              <w:t>16</w:t>
            </w:r>
          </w:p>
          <w:p w:rsidR="00D30DD1" w:rsidRDefault="00D30DD1" w:rsidP="00FF51F4">
            <w:pPr>
              <w:spacing w:after="12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95-010</w:t>
            </w:r>
            <w:r>
              <w:rPr>
                <w:b/>
              </w:rPr>
              <w:t xml:space="preserve"> </w:t>
            </w:r>
            <w:r w:rsidRPr="00D30DD1">
              <w:rPr>
                <w:b/>
              </w:rPr>
              <w:t>Stryków</w:t>
            </w:r>
          </w:p>
          <w:p w:rsidR="00D30DD1" w:rsidRDefault="00D30DD1" w:rsidP="00FF51F4">
            <w:pPr>
              <w:spacing w:after="60"/>
              <w:ind w:left="142"/>
              <w:jc w:val="both"/>
            </w:pPr>
            <w:r>
              <w:t>na:</w:t>
            </w:r>
          </w:p>
          <w:p w:rsidR="00D30DD1" w:rsidRDefault="00D30DD1" w:rsidP="00FF51F4">
            <w:pPr>
              <w:ind w:left="142"/>
              <w:jc w:val="both"/>
              <w:rPr>
                <w:b/>
              </w:rPr>
            </w:pPr>
            <w:r w:rsidRPr="00D30DD1">
              <w:t>Pakiet nr 1</w:t>
            </w:r>
            <w:r>
              <w:t xml:space="preserve"> za cenę </w:t>
            </w:r>
            <w:r w:rsidRPr="00D30DD1">
              <w:rPr>
                <w:b/>
              </w:rPr>
              <w:t>84 824.28 zł</w:t>
            </w:r>
          </w:p>
          <w:p w:rsidR="00D30DD1" w:rsidRDefault="00D30DD1" w:rsidP="00FF51F4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cena - 60 %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D30DD1" w:rsidRPr="00D30DD1" w:rsidRDefault="00635DC9" w:rsidP="00635DC9">
            <w:pPr>
              <w:spacing w:after="8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D30DD1" w:rsidTr="00FF51F4">
        <w:trPr>
          <w:cantSplit/>
        </w:trPr>
        <w:tc>
          <w:tcPr>
            <w:tcW w:w="9210" w:type="dxa"/>
          </w:tcPr>
          <w:p w:rsidR="00D30DD1" w:rsidRDefault="00D30DD1" w:rsidP="00FF51F4">
            <w:pPr>
              <w:spacing w:before="60" w:after="60"/>
              <w:ind w:left="142"/>
              <w:jc w:val="both"/>
              <w:rPr>
                <w:b/>
              </w:rPr>
            </w:pPr>
            <w:proofErr w:type="spellStart"/>
            <w:r w:rsidRPr="00D30DD1">
              <w:rPr>
                <w:b/>
              </w:rPr>
              <w:t>Urovision</w:t>
            </w:r>
            <w:proofErr w:type="spellEnd"/>
            <w:r w:rsidRPr="00D30DD1">
              <w:rPr>
                <w:b/>
              </w:rPr>
              <w:t xml:space="preserve"> Firma Handlowa</w:t>
            </w:r>
          </w:p>
          <w:p w:rsidR="00D30DD1" w:rsidRDefault="00D30DD1" w:rsidP="00FF51F4">
            <w:pPr>
              <w:spacing w:after="6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os. Złotego Wieku</w:t>
            </w:r>
            <w:r>
              <w:rPr>
                <w:b/>
              </w:rPr>
              <w:t xml:space="preserve"> </w:t>
            </w:r>
            <w:r w:rsidRPr="00D30DD1">
              <w:rPr>
                <w:b/>
              </w:rPr>
              <w:t>43/7</w:t>
            </w:r>
          </w:p>
          <w:p w:rsidR="00D30DD1" w:rsidRDefault="00D30DD1" w:rsidP="00FF51F4">
            <w:pPr>
              <w:spacing w:after="12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31-618</w:t>
            </w:r>
            <w:r>
              <w:rPr>
                <w:b/>
              </w:rPr>
              <w:t xml:space="preserve"> </w:t>
            </w:r>
            <w:r w:rsidRPr="00D30DD1">
              <w:rPr>
                <w:b/>
              </w:rPr>
              <w:t>Kraków</w:t>
            </w:r>
          </w:p>
          <w:p w:rsidR="00D30DD1" w:rsidRDefault="00D30DD1" w:rsidP="00FF51F4">
            <w:pPr>
              <w:spacing w:after="60"/>
              <w:ind w:left="142"/>
              <w:jc w:val="both"/>
            </w:pPr>
            <w:r>
              <w:t>na:</w:t>
            </w:r>
          </w:p>
          <w:p w:rsidR="00D30DD1" w:rsidRDefault="00D30DD1" w:rsidP="00FF51F4">
            <w:pPr>
              <w:ind w:left="142"/>
              <w:jc w:val="both"/>
              <w:rPr>
                <w:b/>
              </w:rPr>
            </w:pPr>
            <w:r w:rsidRPr="00D30DD1">
              <w:t>Pakiet nr 16</w:t>
            </w:r>
            <w:r>
              <w:t xml:space="preserve"> za cenę </w:t>
            </w:r>
            <w:r w:rsidRPr="00D30DD1">
              <w:rPr>
                <w:b/>
              </w:rPr>
              <w:t>20 989.80 zł</w:t>
            </w:r>
          </w:p>
          <w:p w:rsidR="00D30DD1" w:rsidRDefault="00D30DD1" w:rsidP="00FF51F4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cena - 60 %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D30DD1" w:rsidRPr="00D30DD1" w:rsidRDefault="00635DC9" w:rsidP="00635DC9">
            <w:pPr>
              <w:spacing w:after="8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D30DD1" w:rsidTr="00FF51F4">
        <w:trPr>
          <w:cantSplit/>
        </w:trPr>
        <w:tc>
          <w:tcPr>
            <w:tcW w:w="9210" w:type="dxa"/>
          </w:tcPr>
          <w:p w:rsidR="00D30DD1" w:rsidRDefault="00D30DD1" w:rsidP="00FF51F4">
            <w:pPr>
              <w:spacing w:before="60" w:after="6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ASCLEPIOS S.A.</w:t>
            </w:r>
          </w:p>
          <w:p w:rsidR="00D30DD1" w:rsidRDefault="00D30DD1" w:rsidP="00FF51F4">
            <w:pPr>
              <w:spacing w:after="60"/>
              <w:ind w:left="142"/>
              <w:jc w:val="both"/>
              <w:rPr>
                <w:b/>
              </w:rPr>
            </w:pPr>
            <w:proofErr w:type="spellStart"/>
            <w:r w:rsidRPr="00D30DD1">
              <w:rPr>
                <w:b/>
              </w:rPr>
              <w:t>Hubska</w:t>
            </w:r>
            <w:proofErr w:type="spellEnd"/>
            <w:r>
              <w:rPr>
                <w:b/>
              </w:rPr>
              <w:t xml:space="preserve"> </w:t>
            </w:r>
            <w:r w:rsidRPr="00D30DD1">
              <w:rPr>
                <w:b/>
              </w:rPr>
              <w:t>44</w:t>
            </w:r>
          </w:p>
          <w:p w:rsidR="00D30DD1" w:rsidRDefault="00D30DD1" w:rsidP="00FF51F4">
            <w:pPr>
              <w:spacing w:after="12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50-502</w:t>
            </w:r>
            <w:r>
              <w:rPr>
                <w:b/>
              </w:rPr>
              <w:t xml:space="preserve"> </w:t>
            </w:r>
            <w:r w:rsidRPr="00D30DD1">
              <w:rPr>
                <w:b/>
              </w:rPr>
              <w:t>Wrocław</w:t>
            </w:r>
          </w:p>
          <w:p w:rsidR="00D30DD1" w:rsidRDefault="00D30DD1" w:rsidP="00FF51F4">
            <w:pPr>
              <w:spacing w:after="60"/>
              <w:ind w:left="142"/>
              <w:jc w:val="both"/>
            </w:pPr>
            <w:r>
              <w:t>na:</w:t>
            </w:r>
          </w:p>
          <w:p w:rsidR="00D30DD1" w:rsidRDefault="00D30DD1" w:rsidP="00FF51F4">
            <w:pPr>
              <w:ind w:left="142"/>
              <w:jc w:val="both"/>
              <w:rPr>
                <w:b/>
              </w:rPr>
            </w:pPr>
            <w:r w:rsidRPr="00D30DD1">
              <w:t>Pakiet nr 8</w:t>
            </w:r>
            <w:r>
              <w:t xml:space="preserve"> za cenę </w:t>
            </w:r>
            <w:r w:rsidRPr="00D30DD1">
              <w:rPr>
                <w:b/>
              </w:rPr>
              <w:t>29 399.92 zł</w:t>
            </w:r>
          </w:p>
          <w:p w:rsidR="00D30DD1" w:rsidRDefault="00D30DD1" w:rsidP="00FF51F4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cena - 60 %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D30DD1" w:rsidRPr="00D30DD1" w:rsidRDefault="00635DC9" w:rsidP="00635DC9">
            <w:pPr>
              <w:spacing w:after="8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D30DD1" w:rsidTr="00FF51F4">
        <w:trPr>
          <w:cantSplit/>
        </w:trPr>
        <w:tc>
          <w:tcPr>
            <w:tcW w:w="9210" w:type="dxa"/>
          </w:tcPr>
          <w:p w:rsidR="00D30DD1" w:rsidRDefault="00D30DD1" w:rsidP="00FF51F4">
            <w:pPr>
              <w:spacing w:before="60" w:after="60"/>
              <w:ind w:left="142"/>
              <w:jc w:val="both"/>
              <w:rPr>
                <w:b/>
              </w:rPr>
            </w:pPr>
            <w:proofErr w:type="spellStart"/>
            <w:r w:rsidRPr="00D30DD1">
              <w:rPr>
                <w:b/>
              </w:rPr>
              <w:lastRenderedPageBreak/>
              <w:t>Salus</w:t>
            </w:r>
            <w:proofErr w:type="spellEnd"/>
            <w:r w:rsidRPr="00D30DD1">
              <w:rPr>
                <w:b/>
              </w:rPr>
              <w:t xml:space="preserve"> International Sp. z o.o.</w:t>
            </w:r>
          </w:p>
          <w:p w:rsidR="00D30DD1" w:rsidRDefault="00D30DD1" w:rsidP="00FF51F4">
            <w:pPr>
              <w:spacing w:after="6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D30DD1">
              <w:rPr>
                <w:b/>
              </w:rPr>
              <w:t>9</w:t>
            </w:r>
          </w:p>
          <w:p w:rsidR="00D30DD1" w:rsidRDefault="00D30DD1" w:rsidP="00FF51F4">
            <w:pPr>
              <w:spacing w:after="120"/>
              <w:ind w:left="142"/>
              <w:jc w:val="both"/>
              <w:rPr>
                <w:b/>
              </w:rPr>
            </w:pPr>
            <w:r w:rsidRPr="00D30DD1">
              <w:rPr>
                <w:b/>
              </w:rPr>
              <w:t>4</w:t>
            </w:r>
            <w:r w:rsidR="00DD3B77">
              <w:rPr>
                <w:b/>
              </w:rPr>
              <w:t>0-273 Katowice</w:t>
            </w:r>
          </w:p>
          <w:p w:rsidR="00D30DD1" w:rsidRDefault="00D30DD1" w:rsidP="00FF51F4">
            <w:pPr>
              <w:spacing w:after="60"/>
              <w:ind w:left="142"/>
              <w:jc w:val="both"/>
            </w:pPr>
            <w:r>
              <w:t>na:</w:t>
            </w:r>
          </w:p>
          <w:p w:rsidR="00D30DD1" w:rsidRDefault="00D30DD1" w:rsidP="00FF51F4">
            <w:pPr>
              <w:ind w:left="142"/>
              <w:jc w:val="both"/>
              <w:rPr>
                <w:b/>
              </w:rPr>
            </w:pPr>
            <w:r w:rsidRPr="00D30DD1">
              <w:t>Pakiet nr 9</w:t>
            </w:r>
            <w:r>
              <w:t xml:space="preserve"> za cenę </w:t>
            </w:r>
            <w:r w:rsidRPr="00D30DD1">
              <w:rPr>
                <w:b/>
              </w:rPr>
              <w:t>19 775.04 zł</w:t>
            </w:r>
          </w:p>
          <w:p w:rsidR="00D30DD1" w:rsidRDefault="00D30DD1" w:rsidP="00FF51F4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cena - 60 %</w:t>
            </w:r>
          </w:p>
          <w:p w:rsidR="00635DC9" w:rsidRDefault="00635DC9" w:rsidP="00635DC9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D30DD1" w:rsidRPr="00D30DD1" w:rsidRDefault="00635DC9" w:rsidP="00635DC9">
            <w:pPr>
              <w:spacing w:after="8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977"/>
        <w:gridCol w:w="2976"/>
        <w:gridCol w:w="1242"/>
      </w:tblGrid>
      <w:tr w:rsidR="00811CBB" w:rsidRPr="00834EF4" w:rsidTr="000E6150">
        <w:tc>
          <w:tcPr>
            <w:tcW w:w="2093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77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242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30DD1" w:rsidRPr="00834EF4" w:rsidTr="000E6150">
        <w:tc>
          <w:tcPr>
            <w:tcW w:w="2093" w:type="dxa"/>
            <w:shd w:val="clear" w:color="auto" w:fill="auto"/>
          </w:tcPr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D30DD1">
              <w:rPr>
                <w:sz w:val="18"/>
                <w:szCs w:val="18"/>
              </w:rPr>
              <w:t>Pakiet nr 1</w:t>
            </w:r>
          </w:p>
        </w:tc>
        <w:tc>
          <w:tcPr>
            <w:tcW w:w="2977" w:type="dxa"/>
            <w:shd w:val="clear" w:color="auto" w:fill="auto"/>
          </w:tcPr>
          <w:p w:rsidR="00D30DD1" w:rsidRPr="00834EF4" w:rsidRDefault="00AD0AAF" w:rsidP="00FF51F4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Lek S.A.</w:t>
            </w:r>
          </w:p>
          <w:p w:rsidR="00D30DD1" w:rsidRPr="00834EF4" w:rsidRDefault="00D30DD1" w:rsidP="00FF51F4">
            <w:pPr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Podlipie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16</w:t>
            </w:r>
          </w:p>
          <w:p w:rsidR="00D30DD1" w:rsidRPr="00834EF4" w:rsidRDefault="00D30DD1" w:rsidP="00FF51F4">
            <w:pPr>
              <w:spacing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95-010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Stryków</w:t>
            </w:r>
          </w:p>
        </w:tc>
        <w:tc>
          <w:tcPr>
            <w:tcW w:w="2976" w:type="dxa"/>
            <w:shd w:val="clear" w:color="auto" w:fill="auto"/>
          </w:tcPr>
          <w:p w:rsidR="00D30DD1" w:rsidRPr="00D30DD1" w:rsidRDefault="00D30DD1" w:rsidP="00FF51F4">
            <w:pPr>
              <w:spacing w:before="40" w:after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1 - Cena - 60.00</w:t>
            </w:r>
          </w:p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30DD1" w:rsidRPr="00834EF4" w:rsidRDefault="00D30DD1" w:rsidP="00FF51F4">
            <w:pPr>
              <w:jc w:val="center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 xml:space="preserve">  100,00</w:t>
            </w:r>
          </w:p>
        </w:tc>
      </w:tr>
      <w:tr w:rsidR="00D30DD1" w:rsidRPr="00834EF4" w:rsidTr="000E6150">
        <w:tc>
          <w:tcPr>
            <w:tcW w:w="2093" w:type="dxa"/>
            <w:shd w:val="clear" w:color="auto" w:fill="auto"/>
          </w:tcPr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D30DD1">
              <w:rPr>
                <w:sz w:val="18"/>
                <w:szCs w:val="18"/>
              </w:rPr>
              <w:t>Pakiet nr 4</w:t>
            </w:r>
          </w:p>
        </w:tc>
        <w:tc>
          <w:tcPr>
            <w:tcW w:w="2977" w:type="dxa"/>
            <w:shd w:val="clear" w:color="auto" w:fill="auto"/>
          </w:tcPr>
          <w:p w:rsidR="00D30DD1" w:rsidRPr="00834EF4" w:rsidRDefault="00B55E34" w:rsidP="000E6150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Konsorcjum P.F. </w:t>
            </w:r>
            <w:proofErr w:type="spellStart"/>
            <w:r>
              <w:rPr>
                <w:sz w:val="18"/>
                <w:szCs w:val="18"/>
              </w:rPr>
              <w:t>Anpharm</w:t>
            </w:r>
            <w:proofErr w:type="spellEnd"/>
            <w:r>
              <w:rPr>
                <w:sz w:val="18"/>
                <w:szCs w:val="18"/>
              </w:rPr>
              <w:t xml:space="preserve"> S.A. </w:t>
            </w:r>
            <w:r>
              <w:rPr>
                <w:sz w:val="18"/>
                <w:szCs w:val="18"/>
              </w:rPr>
              <w:br/>
            </w:r>
            <w:r w:rsidR="00D30DD1" w:rsidRPr="00D30DD1">
              <w:rPr>
                <w:sz w:val="18"/>
                <w:szCs w:val="18"/>
              </w:rPr>
              <w:t>Annopol</w:t>
            </w:r>
            <w:r w:rsidR="00D30DD1" w:rsidRPr="00834EF4">
              <w:rPr>
                <w:sz w:val="18"/>
                <w:szCs w:val="18"/>
              </w:rPr>
              <w:t xml:space="preserve"> </w:t>
            </w:r>
            <w:r w:rsidR="00D30DD1" w:rsidRPr="00D30DD1">
              <w:rPr>
                <w:sz w:val="18"/>
                <w:szCs w:val="18"/>
              </w:rPr>
              <w:t>6B</w:t>
            </w:r>
          </w:p>
          <w:p w:rsidR="000E6150" w:rsidRDefault="00D30DD1" w:rsidP="00FF51F4">
            <w:pPr>
              <w:spacing w:after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03-236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Warszawa</w:t>
            </w:r>
          </w:p>
          <w:p w:rsidR="00D30DD1" w:rsidRDefault="000E6150" w:rsidP="00FF51F4">
            <w:pPr>
              <w:spacing w:after="40"/>
              <w:rPr>
                <w:sz w:val="18"/>
                <w:szCs w:val="18"/>
              </w:rPr>
            </w:pPr>
            <w:proofErr w:type="spellStart"/>
            <w:r w:rsidRPr="00D30DD1">
              <w:rPr>
                <w:sz w:val="18"/>
                <w:szCs w:val="18"/>
              </w:rPr>
              <w:t>Servier</w:t>
            </w:r>
            <w:proofErr w:type="spellEnd"/>
            <w:r w:rsidRPr="00D30DD1">
              <w:rPr>
                <w:sz w:val="18"/>
                <w:szCs w:val="18"/>
              </w:rPr>
              <w:t xml:space="preserve"> Polska Services Sp. z o.o.</w:t>
            </w:r>
          </w:p>
          <w:p w:rsidR="000E6150" w:rsidRDefault="000E6150" w:rsidP="00FF51F4">
            <w:pPr>
              <w:spacing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Jana Kazimierza 10</w:t>
            </w:r>
          </w:p>
          <w:p w:rsidR="000E6150" w:rsidRPr="00834EF4" w:rsidRDefault="000E6150" w:rsidP="00FF51F4">
            <w:pPr>
              <w:spacing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01-248 Warszawa</w:t>
            </w:r>
          </w:p>
        </w:tc>
        <w:tc>
          <w:tcPr>
            <w:tcW w:w="2976" w:type="dxa"/>
            <w:shd w:val="clear" w:color="auto" w:fill="auto"/>
          </w:tcPr>
          <w:p w:rsidR="00D30DD1" w:rsidRPr="00D30DD1" w:rsidRDefault="00D30DD1" w:rsidP="00FF51F4">
            <w:pPr>
              <w:spacing w:before="40" w:after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1 - Cena - 60.00</w:t>
            </w:r>
          </w:p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30DD1" w:rsidRPr="00834EF4" w:rsidRDefault="00D30DD1" w:rsidP="00FF51F4">
            <w:pPr>
              <w:jc w:val="center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 xml:space="preserve">  100,00</w:t>
            </w:r>
          </w:p>
        </w:tc>
      </w:tr>
      <w:tr w:rsidR="00D30DD1" w:rsidRPr="00834EF4" w:rsidTr="000E6150">
        <w:tc>
          <w:tcPr>
            <w:tcW w:w="2093" w:type="dxa"/>
            <w:shd w:val="clear" w:color="auto" w:fill="auto"/>
          </w:tcPr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D30DD1">
              <w:rPr>
                <w:sz w:val="18"/>
                <w:szCs w:val="18"/>
              </w:rPr>
              <w:t>Pakiet nr 6</w:t>
            </w:r>
          </w:p>
        </w:tc>
        <w:tc>
          <w:tcPr>
            <w:tcW w:w="2977" w:type="dxa"/>
            <w:shd w:val="clear" w:color="auto" w:fill="auto"/>
          </w:tcPr>
          <w:p w:rsidR="00D30DD1" w:rsidRPr="00834EF4" w:rsidRDefault="00D30DD1" w:rsidP="00FF51F4">
            <w:pPr>
              <w:spacing w:before="40"/>
              <w:rPr>
                <w:sz w:val="18"/>
                <w:szCs w:val="18"/>
              </w:rPr>
            </w:pPr>
            <w:proofErr w:type="spellStart"/>
            <w:r w:rsidRPr="00D30DD1">
              <w:rPr>
                <w:sz w:val="18"/>
                <w:szCs w:val="18"/>
              </w:rPr>
              <w:t>Medtronic</w:t>
            </w:r>
            <w:proofErr w:type="spellEnd"/>
            <w:r w:rsidRPr="00D30DD1">
              <w:rPr>
                <w:sz w:val="18"/>
                <w:szCs w:val="18"/>
              </w:rPr>
              <w:t xml:space="preserve"> Poland Sp. z o.o.</w:t>
            </w:r>
          </w:p>
          <w:p w:rsidR="00D30DD1" w:rsidRPr="00834EF4" w:rsidRDefault="00D30DD1" w:rsidP="00FF51F4">
            <w:pPr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Polna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11</w:t>
            </w:r>
          </w:p>
          <w:p w:rsidR="00D30DD1" w:rsidRPr="00834EF4" w:rsidRDefault="00D30DD1" w:rsidP="00FF51F4">
            <w:pPr>
              <w:spacing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00-633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30DD1" w:rsidRPr="00D30DD1" w:rsidRDefault="00D30DD1" w:rsidP="00FF51F4">
            <w:pPr>
              <w:spacing w:before="40" w:after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1 - Cena - 60.00</w:t>
            </w:r>
          </w:p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30DD1" w:rsidRPr="00834EF4" w:rsidRDefault="00D30DD1" w:rsidP="00FF51F4">
            <w:pPr>
              <w:jc w:val="center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 xml:space="preserve">  100,00</w:t>
            </w:r>
          </w:p>
        </w:tc>
      </w:tr>
      <w:tr w:rsidR="00D30DD1" w:rsidRPr="00834EF4" w:rsidTr="000E6150">
        <w:tc>
          <w:tcPr>
            <w:tcW w:w="2093" w:type="dxa"/>
            <w:shd w:val="clear" w:color="auto" w:fill="auto"/>
          </w:tcPr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D30DD1">
              <w:rPr>
                <w:sz w:val="18"/>
                <w:szCs w:val="18"/>
              </w:rPr>
              <w:t>Pakiet nr 8</w:t>
            </w:r>
          </w:p>
        </w:tc>
        <w:tc>
          <w:tcPr>
            <w:tcW w:w="2977" w:type="dxa"/>
            <w:shd w:val="clear" w:color="auto" w:fill="auto"/>
          </w:tcPr>
          <w:p w:rsidR="00D30DD1" w:rsidRPr="00834EF4" w:rsidRDefault="00D30DD1" w:rsidP="00FF51F4">
            <w:pPr>
              <w:spacing w:before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ASCLEPIOS S.A.</w:t>
            </w:r>
          </w:p>
          <w:p w:rsidR="00D30DD1" w:rsidRPr="00834EF4" w:rsidRDefault="00D30DD1" w:rsidP="00FF51F4">
            <w:pPr>
              <w:rPr>
                <w:sz w:val="18"/>
                <w:szCs w:val="18"/>
              </w:rPr>
            </w:pPr>
            <w:proofErr w:type="spellStart"/>
            <w:r w:rsidRPr="00D30DD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44</w:t>
            </w:r>
          </w:p>
          <w:p w:rsidR="00D30DD1" w:rsidRPr="00834EF4" w:rsidRDefault="00D30DD1" w:rsidP="00FF51F4">
            <w:pPr>
              <w:spacing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D30DD1" w:rsidRPr="00D30DD1" w:rsidRDefault="00D30DD1" w:rsidP="00FF51F4">
            <w:pPr>
              <w:spacing w:before="40" w:after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1 - Cena - 60.00</w:t>
            </w:r>
          </w:p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30DD1" w:rsidRPr="00834EF4" w:rsidRDefault="00D30DD1" w:rsidP="00FF51F4">
            <w:pPr>
              <w:jc w:val="center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 xml:space="preserve">  100,00</w:t>
            </w:r>
          </w:p>
        </w:tc>
      </w:tr>
      <w:tr w:rsidR="00D30DD1" w:rsidRPr="00834EF4" w:rsidTr="000E6150">
        <w:tc>
          <w:tcPr>
            <w:tcW w:w="2093" w:type="dxa"/>
            <w:shd w:val="clear" w:color="auto" w:fill="auto"/>
          </w:tcPr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D30DD1">
              <w:rPr>
                <w:sz w:val="18"/>
                <w:szCs w:val="18"/>
              </w:rPr>
              <w:t>Pakiet nr 9</w:t>
            </w:r>
          </w:p>
        </w:tc>
        <w:tc>
          <w:tcPr>
            <w:tcW w:w="2977" w:type="dxa"/>
            <w:shd w:val="clear" w:color="auto" w:fill="auto"/>
          </w:tcPr>
          <w:p w:rsidR="00D30DD1" w:rsidRPr="00834EF4" w:rsidRDefault="00D30DD1" w:rsidP="00FF51F4">
            <w:pPr>
              <w:spacing w:before="40"/>
              <w:rPr>
                <w:sz w:val="18"/>
                <w:szCs w:val="18"/>
              </w:rPr>
            </w:pPr>
            <w:proofErr w:type="spellStart"/>
            <w:r w:rsidRPr="00D30DD1">
              <w:rPr>
                <w:sz w:val="18"/>
                <w:szCs w:val="18"/>
              </w:rPr>
              <w:t>Salus</w:t>
            </w:r>
            <w:proofErr w:type="spellEnd"/>
            <w:r w:rsidRPr="00D30DD1">
              <w:rPr>
                <w:sz w:val="18"/>
                <w:szCs w:val="18"/>
              </w:rPr>
              <w:t xml:space="preserve"> International Sp. z o.o.</w:t>
            </w:r>
          </w:p>
          <w:p w:rsidR="00D30DD1" w:rsidRPr="00834EF4" w:rsidRDefault="00D30DD1" w:rsidP="00FF51F4">
            <w:pPr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9</w:t>
            </w:r>
          </w:p>
          <w:p w:rsidR="00D30DD1" w:rsidRPr="00834EF4" w:rsidRDefault="00D30DD1" w:rsidP="00FF51F4">
            <w:pPr>
              <w:spacing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43-100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:rsidR="00D30DD1" w:rsidRPr="00D30DD1" w:rsidRDefault="00D30DD1" w:rsidP="00FF51F4">
            <w:pPr>
              <w:spacing w:before="40" w:after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1 - Cena - 60.00</w:t>
            </w:r>
          </w:p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30DD1" w:rsidRPr="00834EF4" w:rsidRDefault="00D30DD1" w:rsidP="00FF51F4">
            <w:pPr>
              <w:jc w:val="center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 xml:space="preserve">  100,00</w:t>
            </w:r>
          </w:p>
        </w:tc>
      </w:tr>
      <w:tr w:rsidR="00D30DD1" w:rsidRPr="00834EF4" w:rsidTr="000E6150">
        <w:tc>
          <w:tcPr>
            <w:tcW w:w="2093" w:type="dxa"/>
            <w:shd w:val="clear" w:color="auto" w:fill="auto"/>
          </w:tcPr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D30DD1">
              <w:rPr>
                <w:sz w:val="18"/>
                <w:szCs w:val="18"/>
              </w:rPr>
              <w:t>Pakiet nr 9</w:t>
            </w:r>
          </w:p>
        </w:tc>
        <w:tc>
          <w:tcPr>
            <w:tcW w:w="2977" w:type="dxa"/>
            <w:shd w:val="clear" w:color="auto" w:fill="auto"/>
          </w:tcPr>
          <w:p w:rsidR="00D30DD1" w:rsidRPr="00834EF4" w:rsidRDefault="00D30DD1" w:rsidP="00FF51F4">
            <w:pPr>
              <w:spacing w:before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Farmacol Logistyka Sp. z o.o.</w:t>
            </w:r>
          </w:p>
          <w:p w:rsidR="00D30DD1" w:rsidRPr="00834EF4" w:rsidRDefault="00D30DD1" w:rsidP="00FF51F4">
            <w:pPr>
              <w:rPr>
                <w:sz w:val="18"/>
                <w:szCs w:val="18"/>
              </w:rPr>
            </w:pPr>
            <w:proofErr w:type="spellStart"/>
            <w:r w:rsidRPr="00D30DD1">
              <w:rPr>
                <w:sz w:val="18"/>
                <w:szCs w:val="18"/>
              </w:rPr>
              <w:t>Szopieniecka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77</w:t>
            </w:r>
          </w:p>
          <w:p w:rsidR="00D30DD1" w:rsidRPr="00834EF4" w:rsidRDefault="00D30DD1" w:rsidP="00FF51F4">
            <w:pPr>
              <w:spacing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D30DD1" w:rsidRPr="00D30DD1" w:rsidRDefault="00D30DD1" w:rsidP="00FF51F4">
            <w:pPr>
              <w:spacing w:before="40" w:after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1 - Cena - 57.90</w:t>
            </w:r>
          </w:p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30DD1" w:rsidRPr="00834EF4" w:rsidRDefault="00D30DD1" w:rsidP="00FF51F4">
            <w:pPr>
              <w:jc w:val="center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 xml:space="preserve">  97,90</w:t>
            </w:r>
          </w:p>
        </w:tc>
      </w:tr>
      <w:tr w:rsidR="00D30DD1" w:rsidRPr="00834EF4" w:rsidTr="000E6150">
        <w:tc>
          <w:tcPr>
            <w:tcW w:w="2093" w:type="dxa"/>
            <w:shd w:val="clear" w:color="auto" w:fill="auto"/>
          </w:tcPr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D30DD1">
              <w:rPr>
                <w:sz w:val="18"/>
                <w:szCs w:val="18"/>
              </w:rPr>
              <w:t>Pakiet nr 10</w:t>
            </w:r>
          </w:p>
        </w:tc>
        <w:tc>
          <w:tcPr>
            <w:tcW w:w="2977" w:type="dxa"/>
            <w:shd w:val="clear" w:color="auto" w:fill="auto"/>
          </w:tcPr>
          <w:p w:rsidR="00D30DD1" w:rsidRPr="00834EF4" w:rsidRDefault="00D30DD1" w:rsidP="00FF51F4">
            <w:pPr>
              <w:spacing w:before="40"/>
              <w:rPr>
                <w:sz w:val="18"/>
                <w:szCs w:val="18"/>
              </w:rPr>
            </w:pPr>
            <w:proofErr w:type="spellStart"/>
            <w:r w:rsidRPr="00D30DD1">
              <w:rPr>
                <w:sz w:val="18"/>
                <w:szCs w:val="18"/>
              </w:rPr>
              <w:t>Salus</w:t>
            </w:r>
            <w:proofErr w:type="spellEnd"/>
            <w:r w:rsidRPr="00D30DD1">
              <w:rPr>
                <w:sz w:val="18"/>
                <w:szCs w:val="18"/>
              </w:rPr>
              <w:t xml:space="preserve"> International Sp. z o.o.</w:t>
            </w:r>
          </w:p>
          <w:p w:rsidR="00D30DD1" w:rsidRPr="00834EF4" w:rsidRDefault="00D30DD1" w:rsidP="00FF51F4">
            <w:pPr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9</w:t>
            </w:r>
          </w:p>
          <w:p w:rsidR="00D30DD1" w:rsidRPr="00834EF4" w:rsidRDefault="00DD3B77" w:rsidP="00FF51F4">
            <w:pPr>
              <w:spacing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D30DD1" w:rsidRPr="00D30DD1" w:rsidRDefault="00D30DD1" w:rsidP="00FF51F4">
            <w:pPr>
              <w:spacing w:before="40" w:after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1 - Cena - 53.22</w:t>
            </w:r>
          </w:p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30DD1" w:rsidRPr="00834EF4" w:rsidRDefault="00D30DD1" w:rsidP="00FF51F4">
            <w:pPr>
              <w:jc w:val="center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 xml:space="preserve">  93,22</w:t>
            </w:r>
          </w:p>
        </w:tc>
      </w:tr>
      <w:tr w:rsidR="00D30DD1" w:rsidRPr="00834EF4" w:rsidTr="000E6150">
        <w:tc>
          <w:tcPr>
            <w:tcW w:w="2093" w:type="dxa"/>
            <w:shd w:val="clear" w:color="auto" w:fill="auto"/>
          </w:tcPr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D30DD1">
              <w:rPr>
                <w:sz w:val="18"/>
                <w:szCs w:val="18"/>
              </w:rPr>
              <w:t>Pakiet nr 10</w:t>
            </w:r>
          </w:p>
        </w:tc>
        <w:tc>
          <w:tcPr>
            <w:tcW w:w="2977" w:type="dxa"/>
            <w:shd w:val="clear" w:color="auto" w:fill="auto"/>
          </w:tcPr>
          <w:p w:rsidR="00D30DD1" w:rsidRPr="00834EF4" w:rsidRDefault="00D30DD1" w:rsidP="00FF51F4">
            <w:pPr>
              <w:spacing w:before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GSK Services Sp. z o.o.</w:t>
            </w:r>
          </w:p>
          <w:p w:rsidR="00D30DD1" w:rsidRDefault="000E6150" w:rsidP="00FF51F4">
            <w:pPr>
              <w:spacing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Grunwaldzka 189</w:t>
            </w:r>
          </w:p>
          <w:p w:rsidR="000E6150" w:rsidRPr="00834EF4" w:rsidRDefault="000E6150" w:rsidP="00FF51F4">
            <w:pPr>
              <w:spacing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60-322 Poznań</w:t>
            </w:r>
          </w:p>
        </w:tc>
        <w:tc>
          <w:tcPr>
            <w:tcW w:w="2976" w:type="dxa"/>
            <w:shd w:val="clear" w:color="auto" w:fill="auto"/>
          </w:tcPr>
          <w:p w:rsidR="00D30DD1" w:rsidRPr="00D30DD1" w:rsidRDefault="00D30DD1" w:rsidP="00FF51F4">
            <w:pPr>
              <w:spacing w:before="40" w:after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1 - Cena - 60.00</w:t>
            </w:r>
          </w:p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30DD1" w:rsidRPr="00834EF4" w:rsidRDefault="00D30DD1" w:rsidP="00FF51F4">
            <w:pPr>
              <w:jc w:val="center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 xml:space="preserve">  100,00</w:t>
            </w:r>
          </w:p>
        </w:tc>
      </w:tr>
      <w:tr w:rsidR="00D30DD1" w:rsidRPr="00834EF4" w:rsidTr="000E6150">
        <w:tc>
          <w:tcPr>
            <w:tcW w:w="2093" w:type="dxa"/>
            <w:shd w:val="clear" w:color="auto" w:fill="auto"/>
          </w:tcPr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D30DD1">
              <w:rPr>
                <w:sz w:val="18"/>
                <w:szCs w:val="18"/>
              </w:rPr>
              <w:t>Pakiet nr 11</w:t>
            </w:r>
          </w:p>
        </w:tc>
        <w:tc>
          <w:tcPr>
            <w:tcW w:w="2977" w:type="dxa"/>
            <w:shd w:val="clear" w:color="auto" w:fill="auto"/>
          </w:tcPr>
          <w:p w:rsidR="00D30DD1" w:rsidRPr="00834EF4" w:rsidRDefault="00D30DD1" w:rsidP="00FF51F4">
            <w:pPr>
              <w:spacing w:before="40"/>
              <w:rPr>
                <w:sz w:val="18"/>
                <w:szCs w:val="18"/>
              </w:rPr>
            </w:pPr>
            <w:proofErr w:type="spellStart"/>
            <w:r w:rsidRPr="00D30DD1">
              <w:rPr>
                <w:sz w:val="18"/>
                <w:szCs w:val="18"/>
              </w:rPr>
              <w:t>Amed</w:t>
            </w:r>
            <w:proofErr w:type="spellEnd"/>
            <w:r w:rsidRPr="00D30DD1">
              <w:rPr>
                <w:sz w:val="18"/>
                <w:szCs w:val="18"/>
              </w:rPr>
              <w:t xml:space="preserve"> BTH</w:t>
            </w:r>
          </w:p>
          <w:p w:rsidR="00D30DD1" w:rsidRPr="00834EF4" w:rsidRDefault="00D30DD1" w:rsidP="00FF51F4">
            <w:pPr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Umińskiego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3/8</w:t>
            </w:r>
          </w:p>
          <w:p w:rsidR="00D30DD1" w:rsidRPr="00834EF4" w:rsidRDefault="00D30DD1" w:rsidP="00FF51F4">
            <w:pPr>
              <w:spacing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03-984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30DD1" w:rsidRPr="00D30DD1" w:rsidRDefault="00D30DD1" w:rsidP="00FF51F4">
            <w:pPr>
              <w:spacing w:before="40" w:after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1 - Cena - 60.00</w:t>
            </w:r>
          </w:p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30DD1" w:rsidRPr="00834EF4" w:rsidRDefault="00D30DD1" w:rsidP="00FF51F4">
            <w:pPr>
              <w:jc w:val="center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 xml:space="preserve">  100,00</w:t>
            </w:r>
          </w:p>
        </w:tc>
      </w:tr>
      <w:tr w:rsidR="00D30DD1" w:rsidRPr="00834EF4" w:rsidTr="000E6150">
        <w:tc>
          <w:tcPr>
            <w:tcW w:w="2093" w:type="dxa"/>
            <w:shd w:val="clear" w:color="auto" w:fill="auto"/>
          </w:tcPr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D30DD1">
              <w:rPr>
                <w:sz w:val="18"/>
                <w:szCs w:val="18"/>
              </w:rPr>
              <w:t>Pakiet nr 16</w:t>
            </w:r>
          </w:p>
        </w:tc>
        <w:tc>
          <w:tcPr>
            <w:tcW w:w="2977" w:type="dxa"/>
            <w:shd w:val="clear" w:color="auto" w:fill="auto"/>
          </w:tcPr>
          <w:p w:rsidR="00D30DD1" w:rsidRPr="00834EF4" w:rsidRDefault="00D30DD1" w:rsidP="00FF51F4">
            <w:pPr>
              <w:spacing w:before="40"/>
              <w:rPr>
                <w:sz w:val="18"/>
                <w:szCs w:val="18"/>
              </w:rPr>
            </w:pPr>
            <w:proofErr w:type="spellStart"/>
            <w:r w:rsidRPr="00D30DD1">
              <w:rPr>
                <w:sz w:val="18"/>
                <w:szCs w:val="18"/>
              </w:rPr>
              <w:t>Urovision</w:t>
            </w:r>
            <w:proofErr w:type="spellEnd"/>
            <w:r w:rsidRPr="00D30DD1">
              <w:rPr>
                <w:sz w:val="18"/>
                <w:szCs w:val="18"/>
              </w:rPr>
              <w:t xml:space="preserve"> Firma Handlowa</w:t>
            </w:r>
          </w:p>
          <w:p w:rsidR="00D30DD1" w:rsidRPr="00834EF4" w:rsidRDefault="00D30DD1" w:rsidP="00FF51F4">
            <w:pPr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os. Złotego Wieku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43/7</w:t>
            </w:r>
          </w:p>
          <w:p w:rsidR="00D30DD1" w:rsidRPr="00834EF4" w:rsidRDefault="00D30DD1" w:rsidP="00FF51F4">
            <w:pPr>
              <w:spacing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31-618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D30DD1">
              <w:rPr>
                <w:sz w:val="18"/>
                <w:szCs w:val="18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D30DD1" w:rsidRPr="00D30DD1" w:rsidRDefault="00D30DD1" w:rsidP="00FF51F4">
            <w:pPr>
              <w:spacing w:before="40" w:after="40"/>
              <w:rPr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1 - Cena - 60.00</w:t>
            </w:r>
          </w:p>
          <w:p w:rsidR="00D30DD1" w:rsidRPr="00834EF4" w:rsidRDefault="00D30DD1" w:rsidP="00FF51F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>2 - Termin dostawy - 0.00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30DD1" w:rsidRPr="00834EF4" w:rsidRDefault="00D30DD1" w:rsidP="00FF51F4">
            <w:pPr>
              <w:jc w:val="center"/>
              <w:rPr>
                <w:color w:val="000000"/>
                <w:sz w:val="18"/>
                <w:szCs w:val="18"/>
              </w:rPr>
            </w:pPr>
            <w:r w:rsidRPr="00D30DD1">
              <w:rPr>
                <w:sz w:val="18"/>
                <w:szCs w:val="18"/>
              </w:rPr>
              <w:t xml:space="preserve">  60,00</w:t>
            </w:r>
          </w:p>
        </w:tc>
      </w:tr>
    </w:tbl>
    <w:p w:rsidR="0033076C" w:rsidRPr="007430DC" w:rsidRDefault="00280CF6" w:rsidP="007430DC">
      <w:pPr>
        <w:spacing w:before="240" w:after="120"/>
        <w:rPr>
          <w:color w:val="000000"/>
        </w:rPr>
      </w:pPr>
      <w:r>
        <w:rPr>
          <w:color w:val="000000"/>
        </w:rPr>
        <w:t xml:space="preserve">W toku postępowania </w:t>
      </w:r>
      <w:r w:rsidR="0038252F">
        <w:rPr>
          <w:color w:val="000000"/>
        </w:rPr>
        <w:t xml:space="preserve">nie zostały </w:t>
      </w:r>
      <w:r>
        <w:rPr>
          <w:color w:val="000000"/>
        </w:rPr>
        <w:t xml:space="preserve">odrzucone </w:t>
      </w:r>
      <w:r w:rsidR="0038252F">
        <w:rPr>
          <w:color w:val="000000"/>
        </w:rPr>
        <w:t>żadne</w:t>
      </w:r>
      <w:r>
        <w:rPr>
          <w:color w:val="000000"/>
        </w:rPr>
        <w:t xml:space="preserve"> oferty</w:t>
      </w:r>
      <w:r w:rsidR="0038252F">
        <w:rPr>
          <w:color w:val="000000"/>
        </w:rPr>
        <w:t>.</w:t>
      </w:r>
      <w:r w:rsidR="007430DC">
        <w:rPr>
          <w:color w:val="000000"/>
        </w:rPr>
        <w:br/>
      </w:r>
      <w:r>
        <w:rPr>
          <w:color w:val="000000"/>
        </w:rPr>
        <w:t xml:space="preserve">Zamawiający </w:t>
      </w:r>
      <w:r w:rsidR="0038252F">
        <w:rPr>
          <w:color w:val="000000"/>
        </w:rPr>
        <w:t xml:space="preserve">nie </w:t>
      </w:r>
      <w:r>
        <w:rPr>
          <w:color w:val="000000"/>
        </w:rPr>
        <w:t>wykluczył z postępowania</w:t>
      </w:r>
      <w:r w:rsidR="0038252F">
        <w:rPr>
          <w:color w:val="000000"/>
        </w:rPr>
        <w:t xml:space="preserve"> żadnego Wykonawcy. </w:t>
      </w:r>
      <w:r w:rsidR="007430DC">
        <w:rPr>
          <w:color w:val="000000"/>
        </w:rPr>
        <w:br/>
      </w:r>
      <w:r w:rsidR="00B65972">
        <w:rPr>
          <w:color w:val="000000"/>
        </w:rPr>
        <w:t xml:space="preserve">Pakiety unieważnione: </w:t>
      </w:r>
      <w:r w:rsidR="00B65972">
        <w:rPr>
          <w:b/>
          <w:color w:val="000000"/>
        </w:rPr>
        <w:t>zadanie nr 2, 3, 5, 7, 12, 13, 14, 15</w:t>
      </w:r>
      <w:r w:rsidR="00F57C9B">
        <w:rPr>
          <w:b/>
          <w:color w:val="000000"/>
        </w:rPr>
        <w:t xml:space="preserve"> </w:t>
      </w:r>
      <w:r w:rsidR="00B65972">
        <w:rPr>
          <w:color w:val="000000"/>
        </w:rPr>
        <w:t>– Zamawiający unieważnił w oparciu o art. 93 ust. 1 pkt. 1 – nie złożono żadnej oferty niepodlegającej odrzuceniu.</w:t>
      </w:r>
      <w:r w:rsidR="00F57C9B">
        <w:rPr>
          <w:color w:val="000000"/>
        </w:rPr>
        <w:t xml:space="preserve"> </w:t>
      </w:r>
    </w:p>
    <w:sectPr w:rsidR="0033076C" w:rsidRPr="007430DC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29CD" w:rsidRDefault="004E29CD">
      <w:r>
        <w:separator/>
      </w:r>
    </w:p>
  </w:endnote>
  <w:endnote w:type="continuationSeparator" w:id="0">
    <w:p w:rsidR="004E29CD" w:rsidRDefault="004E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DD1" w:rsidRDefault="00D30D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DD1" w:rsidRDefault="00D30D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29CD" w:rsidRDefault="004E29CD">
      <w:r>
        <w:separator/>
      </w:r>
    </w:p>
  </w:footnote>
  <w:footnote w:type="continuationSeparator" w:id="0">
    <w:p w:rsidR="004E29CD" w:rsidRDefault="004E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DD1" w:rsidRDefault="00D30D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DD1" w:rsidRDefault="00D30D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DD1" w:rsidRDefault="00D30D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9CD"/>
    <w:rsid w:val="00034F15"/>
    <w:rsid w:val="000A4A43"/>
    <w:rsid w:val="000B6515"/>
    <w:rsid w:val="000D1E6C"/>
    <w:rsid w:val="000D6259"/>
    <w:rsid w:val="000E6150"/>
    <w:rsid w:val="00114DD2"/>
    <w:rsid w:val="00176EFA"/>
    <w:rsid w:val="001E1E01"/>
    <w:rsid w:val="001F67FA"/>
    <w:rsid w:val="002371E6"/>
    <w:rsid w:val="00251690"/>
    <w:rsid w:val="00280CF6"/>
    <w:rsid w:val="002B7FD3"/>
    <w:rsid w:val="002D6788"/>
    <w:rsid w:val="002F587A"/>
    <w:rsid w:val="0033076C"/>
    <w:rsid w:val="0038252F"/>
    <w:rsid w:val="003C27EC"/>
    <w:rsid w:val="004B47B2"/>
    <w:rsid w:val="004B5777"/>
    <w:rsid w:val="004D46B8"/>
    <w:rsid w:val="004E29CD"/>
    <w:rsid w:val="005652D5"/>
    <w:rsid w:val="005811DF"/>
    <w:rsid w:val="00596F83"/>
    <w:rsid w:val="0060301B"/>
    <w:rsid w:val="00635DC9"/>
    <w:rsid w:val="00654E82"/>
    <w:rsid w:val="0068637A"/>
    <w:rsid w:val="006B7962"/>
    <w:rsid w:val="006D0465"/>
    <w:rsid w:val="006D41D5"/>
    <w:rsid w:val="006F0507"/>
    <w:rsid w:val="007430DC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C0372"/>
    <w:rsid w:val="008E241C"/>
    <w:rsid w:val="00917FEB"/>
    <w:rsid w:val="00953D9A"/>
    <w:rsid w:val="00982A11"/>
    <w:rsid w:val="009B049C"/>
    <w:rsid w:val="009D45DC"/>
    <w:rsid w:val="00A46D85"/>
    <w:rsid w:val="00A978A9"/>
    <w:rsid w:val="00AD0AAF"/>
    <w:rsid w:val="00AD5B8D"/>
    <w:rsid w:val="00AE6513"/>
    <w:rsid w:val="00B37924"/>
    <w:rsid w:val="00B51EC7"/>
    <w:rsid w:val="00B55E34"/>
    <w:rsid w:val="00B65972"/>
    <w:rsid w:val="00BA1245"/>
    <w:rsid w:val="00BB13B8"/>
    <w:rsid w:val="00BE3FC5"/>
    <w:rsid w:val="00C63070"/>
    <w:rsid w:val="00D26C67"/>
    <w:rsid w:val="00D30DD1"/>
    <w:rsid w:val="00D5181E"/>
    <w:rsid w:val="00DD3B77"/>
    <w:rsid w:val="00E05A7A"/>
    <w:rsid w:val="00E4520D"/>
    <w:rsid w:val="00E81ED4"/>
    <w:rsid w:val="00EB4311"/>
    <w:rsid w:val="00EB56AB"/>
    <w:rsid w:val="00EF36C3"/>
    <w:rsid w:val="00F14FCC"/>
    <w:rsid w:val="00F15792"/>
    <w:rsid w:val="00F57C9B"/>
    <w:rsid w:val="00F60DBA"/>
    <w:rsid w:val="00F761BD"/>
    <w:rsid w:val="00F973C8"/>
    <w:rsid w:val="00FA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E47C8C6B-5ED4-4F1D-AF4D-B415ED647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6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890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cp:lastModifiedBy>kkrasko@bielsk.adt.psiez.pl</cp:lastModifiedBy>
  <cp:revision>2</cp:revision>
  <cp:lastPrinted>1899-12-31T23:00:00Z</cp:lastPrinted>
  <dcterms:created xsi:type="dcterms:W3CDTF">2019-05-22T08:08:00Z</dcterms:created>
  <dcterms:modified xsi:type="dcterms:W3CDTF">2019-05-22T08:08:00Z</dcterms:modified>
</cp:coreProperties>
</file>