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81714">
      <w:pPr>
        <w:spacing w:line="360" w:lineRule="auto"/>
        <w:rPr>
          <w:b/>
          <w:bCs/>
          <w:color w:val="000000"/>
          <w:sz w:val="24"/>
        </w:rPr>
      </w:pPr>
      <w:r w:rsidRPr="00F8171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81714">
      <w:pPr>
        <w:spacing w:line="360" w:lineRule="auto"/>
        <w:rPr>
          <w:color w:val="000000"/>
          <w:sz w:val="24"/>
        </w:rPr>
      </w:pPr>
      <w:r w:rsidRPr="00F8171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8171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81714">
      <w:pPr>
        <w:spacing w:line="360" w:lineRule="auto"/>
        <w:rPr>
          <w:color w:val="000000"/>
          <w:sz w:val="24"/>
        </w:rPr>
      </w:pPr>
      <w:r w:rsidRPr="00F8171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8171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8171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81714" w:rsidRPr="00F8171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81714" w:rsidRPr="00F8171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81714" w:rsidRPr="00F81714">
        <w:rPr>
          <w:b/>
          <w:color w:val="000000"/>
          <w:sz w:val="24"/>
        </w:rPr>
        <w:t>Remont pomieszczeń dydaktycznych i wejścia do budynku Studium Wychowania Fizycznego i Sportu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81714" w:rsidTr="003666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81714" w:rsidRDefault="00F81714" w:rsidP="0036663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F81714">
              <w:rPr>
                <w:b/>
                <w:sz w:val="24"/>
              </w:rPr>
              <w:t>Przedsiębiorstwo Usługowo- Produkcyjne BUD-ART Artur Jagusiak</w:t>
            </w:r>
          </w:p>
          <w:p w:rsidR="00F81714" w:rsidRDefault="00F81714" w:rsidP="0036663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81714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F81714">
              <w:rPr>
                <w:b/>
                <w:sz w:val="24"/>
              </w:rPr>
              <w:t>Częstochowa</w:t>
            </w:r>
          </w:p>
          <w:p w:rsidR="00F81714" w:rsidRDefault="00F81714" w:rsidP="0036663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81714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F81714">
              <w:rPr>
                <w:b/>
                <w:sz w:val="24"/>
              </w:rPr>
              <w:t>7</w:t>
            </w:r>
          </w:p>
          <w:p w:rsidR="00F81714" w:rsidRDefault="00F81714" w:rsidP="0036663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81714">
              <w:rPr>
                <w:b/>
                <w:sz w:val="24"/>
              </w:rPr>
              <w:t>92 496.00 zł</w:t>
            </w:r>
          </w:p>
          <w:p w:rsidR="00F81714" w:rsidRPr="00253031" w:rsidRDefault="00F81714" w:rsidP="0036663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81714" w:rsidRDefault="00F81714" w:rsidP="0036663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81714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817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8171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81714" w:rsidRPr="00C63DA0" w:rsidTr="00366639">
        <w:tc>
          <w:tcPr>
            <w:tcW w:w="540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81714" w:rsidRPr="00C63DA0" w:rsidTr="00366639">
        <w:tc>
          <w:tcPr>
            <w:tcW w:w="540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REWOLK Grzegorz Lang</w:t>
            </w:r>
          </w:p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Grochowskiego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36/2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8171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 xml:space="preserve">  76,02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81714" w:rsidRPr="00C63DA0" w:rsidRDefault="00F81714" w:rsidP="003666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1714">
              <w:rPr>
                <w:rFonts w:ascii="Times New Roman" w:hAnsi="Times New Roman" w:cs="Times New Roman"/>
                <w:sz w:val="18"/>
                <w:szCs w:val="18"/>
              </w:rPr>
              <w:t xml:space="preserve">  81,02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81714">
      <w:pPr>
        <w:pStyle w:val="Nagwek"/>
        <w:tabs>
          <w:tab w:val="clear" w:pos="4536"/>
        </w:tabs>
        <w:jc w:val="both"/>
        <w:rPr>
          <w:sz w:val="24"/>
        </w:rPr>
      </w:pPr>
      <w:r w:rsidRPr="00F8171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81714">
        <w:rPr>
          <w:sz w:val="24"/>
        </w:rPr>
        <w:t>2019-05-21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7FD" w:rsidRDefault="005917FD">
      <w:r>
        <w:separator/>
      </w:r>
    </w:p>
  </w:endnote>
  <w:endnote w:type="continuationSeparator" w:id="0">
    <w:p w:rsidR="005917FD" w:rsidRDefault="0059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714" w:rsidRDefault="00F817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A16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A165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714" w:rsidRDefault="00F817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7FD" w:rsidRDefault="005917FD">
      <w:r>
        <w:separator/>
      </w:r>
    </w:p>
  </w:footnote>
  <w:footnote w:type="continuationSeparator" w:id="0">
    <w:p w:rsidR="005917FD" w:rsidRDefault="00591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714" w:rsidRDefault="00F81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714" w:rsidRDefault="00F817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714" w:rsidRDefault="00F817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7FD"/>
    <w:rsid w:val="00140696"/>
    <w:rsid w:val="00253031"/>
    <w:rsid w:val="00377700"/>
    <w:rsid w:val="005917FD"/>
    <w:rsid w:val="005C147E"/>
    <w:rsid w:val="007118AF"/>
    <w:rsid w:val="007124E4"/>
    <w:rsid w:val="00745012"/>
    <w:rsid w:val="0087722C"/>
    <w:rsid w:val="00987E41"/>
    <w:rsid w:val="009A1658"/>
    <w:rsid w:val="00C63DA0"/>
    <w:rsid w:val="00C85A89"/>
    <w:rsid w:val="00D5444F"/>
    <w:rsid w:val="00F26135"/>
    <w:rsid w:val="00F8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9E74EC-D8F8-4CCC-872D-4F8B8DF8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2019-05-21T12:33:00Z</dcterms:created>
  <dcterms:modified xsi:type="dcterms:W3CDTF">2019-05-21T12:33:00Z</dcterms:modified>
</cp:coreProperties>
</file>