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DD565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F62D8" w:rsidRPr="00AF62D8" w:rsidRDefault="00AF62D8" w:rsidP="008D2AB8">
      <w:pPr>
        <w:ind w:right="-110"/>
        <w:rPr>
          <w:b/>
        </w:rPr>
      </w:pPr>
      <w:r w:rsidRPr="00AF62D8">
        <w:rPr>
          <w:b/>
        </w:rPr>
        <w:t>Akademia Górniczo - Hutnicza</w:t>
      </w:r>
    </w:p>
    <w:p w:rsidR="00AF62D8" w:rsidRPr="00AF62D8" w:rsidRDefault="00AF62D8" w:rsidP="008D2AB8">
      <w:pPr>
        <w:ind w:right="-110"/>
        <w:rPr>
          <w:b/>
        </w:rPr>
      </w:pPr>
      <w:r w:rsidRPr="00AF62D8">
        <w:rPr>
          <w:b/>
        </w:rPr>
        <w:t>im. Stanisława Staszica w Krakowie</w:t>
      </w:r>
    </w:p>
    <w:p w:rsidR="008D2AB8" w:rsidRDefault="00AF62D8" w:rsidP="008D2AB8">
      <w:pPr>
        <w:ind w:right="-110"/>
        <w:rPr>
          <w:b/>
        </w:rPr>
      </w:pPr>
      <w:r w:rsidRPr="00AF62D8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F62D8" w:rsidP="008D2AB8">
      <w:pPr>
        <w:ind w:right="-110"/>
        <w:rPr>
          <w:b/>
        </w:rPr>
      </w:pPr>
      <w:r w:rsidRPr="00AF62D8">
        <w:rPr>
          <w:b/>
        </w:rPr>
        <w:t>Al. Mickiewicza</w:t>
      </w:r>
      <w:r w:rsidR="008D2AB8">
        <w:rPr>
          <w:b/>
        </w:rPr>
        <w:t xml:space="preserve"> </w:t>
      </w:r>
      <w:r w:rsidRPr="00AF62D8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F62D8" w:rsidP="008D2AB8">
      <w:pPr>
        <w:rPr>
          <w:b/>
        </w:rPr>
      </w:pPr>
      <w:r w:rsidRPr="00AF62D8">
        <w:rPr>
          <w:b/>
        </w:rPr>
        <w:t>30-059</w:t>
      </w:r>
      <w:r w:rsidR="008D2AB8">
        <w:rPr>
          <w:b/>
        </w:rPr>
        <w:t xml:space="preserve"> </w:t>
      </w:r>
      <w:r w:rsidRPr="00AF62D8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D23B5">
        <w:rPr>
          <w:b/>
        </w:rPr>
        <w:t>d</w:t>
      </w:r>
      <w:r w:rsidR="00AF62D8" w:rsidRPr="00AF62D8">
        <w:rPr>
          <w:b/>
        </w:rPr>
        <w:t>ostawa krzeseł i mebli dla Miasteczka Studenckiego AGH - KC-zp.272-271/19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3D23B5" w:rsidRDefault="003D23B5" w:rsidP="008D2AB8">
      <w:pPr>
        <w:widowControl w:val="0"/>
        <w:spacing w:line="264" w:lineRule="auto"/>
        <w:ind w:right="1"/>
        <w:rPr>
          <w:b/>
        </w:rPr>
      </w:pPr>
      <w:r w:rsidRPr="002E4842">
        <w:rPr>
          <w:b/>
          <w:highlight w:val="lightGray"/>
        </w:rPr>
        <w:t>Zadanie częściowe nr 1</w:t>
      </w: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42"/>
        <w:gridCol w:w="1845"/>
        <w:gridCol w:w="1454"/>
        <w:gridCol w:w="1027"/>
        <w:gridCol w:w="1403"/>
        <w:gridCol w:w="1056"/>
        <w:gridCol w:w="1036"/>
        <w:gridCol w:w="1056"/>
      </w:tblGrid>
      <w:tr w:rsidR="003D23B5" w:rsidTr="007C27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0" w:name="_Hlk7007131"/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  <w:r w:rsidR="00DF1C71">
              <w:rPr>
                <w:b/>
                <w:sz w:val="22"/>
                <w:szCs w:val="22"/>
              </w:rPr>
              <w:t>, model</w:t>
            </w:r>
            <w:r>
              <w:rPr>
                <w:b/>
                <w:sz w:val="22"/>
                <w:szCs w:val="22"/>
              </w:rPr>
              <w:t>/ Wyrób własny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3D23B5" w:rsidTr="00DF1C71">
        <w:trPr>
          <w:trHeight w:val="4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</w:t>
            </w:r>
            <w:r w:rsidR="0047559C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 typu ISO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1 490 szt.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D23B5" w:rsidTr="007C27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Krzesło tapicerowane z oparciem i podłokietnikami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szt.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D23B5" w:rsidTr="007C27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5E759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Krzesło tapicerowane do biurk</w:t>
            </w:r>
            <w:r w:rsidR="0047559C">
              <w:rPr>
                <w:sz w:val="22"/>
                <w:szCs w:val="22"/>
              </w:rPr>
              <w:t>a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47559C">
              <w:rPr>
                <w:sz w:val="22"/>
                <w:szCs w:val="22"/>
                <w:highlight w:val="lightGray"/>
              </w:rPr>
              <w:t>1</w:t>
            </w:r>
            <w:r w:rsidR="0047559C" w:rsidRPr="0047559C">
              <w:rPr>
                <w:sz w:val="22"/>
                <w:szCs w:val="22"/>
                <w:highlight w:val="lightGray"/>
              </w:rPr>
              <w:t>6</w:t>
            </w:r>
            <w:r w:rsidRPr="0047559C">
              <w:rPr>
                <w:sz w:val="22"/>
                <w:szCs w:val="22"/>
                <w:highlight w:val="lightGray"/>
              </w:rPr>
              <w:t xml:space="preserve"> szt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D23B5" w:rsidTr="003D23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bookmarkEnd w:id="0"/>
    </w:tbl>
    <w:p w:rsidR="003D23B5" w:rsidRDefault="003D23B5" w:rsidP="008D2AB8">
      <w:pPr>
        <w:widowControl w:val="0"/>
        <w:spacing w:line="264" w:lineRule="auto"/>
        <w:ind w:right="1"/>
        <w:rPr>
          <w:b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bookmarkStart w:id="1" w:name="_Hlk6998823"/>
      <w:r>
        <w:rPr>
          <w:b/>
        </w:rPr>
        <w:t xml:space="preserve">Termin realizacji umowy: </w:t>
      </w:r>
      <w:r w:rsidRPr="00FB1B4F">
        <w:t>………</w:t>
      </w:r>
      <w:r w:rsidR="00DF1C71">
        <w:t xml:space="preserve"> dni od daty wyboru koloru przez Zamawiającego.</w:t>
      </w:r>
    </w:p>
    <w:p w:rsidR="008D2AB8" w:rsidRPr="00F10DB9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lastRenderedPageBreak/>
        <w:t>Okres udzielonej gwarancji wynosi:</w:t>
      </w:r>
      <w:r w:rsidRPr="00FB1B4F">
        <w:t xml:space="preserve"> ……</w:t>
      </w:r>
      <w:r w:rsidR="00DF1C71">
        <w:t xml:space="preserve"> </w:t>
      </w:r>
      <w:r w:rsidR="00DF1C71" w:rsidRPr="00F10DB9">
        <w:t xml:space="preserve">miesięcy </w:t>
      </w:r>
      <w:r w:rsidRPr="00F10DB9">
        <w:t>(</w:t>
      </w:r>
      <w:r w:rsidRPr="00F10DB9">
        <w:rPr>
          <w:i/>
        </w:rPr>
        <w:t>kryterium oceny ofert)</w:t>
      </w:r>
    </w:p>
    <w:bookmarkEnd w:id="1"/>
    <w:p w:rsidR="00DF1C71" w:rsidRDefault="00DF1C71" w:rsidP="00DF1C71">
      <w:pPr>
        <w:widowControl w:val="0"/>
        <w:spacing w:line="264" w:lineRule="auto"/>
        <w:ind w:right="1"/>
        <w:rPr>
          <w:b/>
        </w:rPr>
      </w:pPr>
    </w:p>
    <w:p w:rsidR="00DF1C71" w:rsidRPr="00925BAF" w:rsidRDefault="00DF1C71" w:rsidP="00DF1C71">
      <w:pPr>
        <w:widowControl w:val="0"/>
        <w:spacing w:line="264" w:lineRule="auto"/>
        <w:ind w:right="1"/>
        <w:rPr>
          <w:b/>
          <w:u w:val="single"/>
        </w:rPr>
      </w:pPr>
      <w:bookmarkStart w:id="2" w:name="_Hlk6998941"/>
      <w:r w:rsidRPr="002E4842">
        <w:rPr>
          <w:b/>
          <w:highlight w:val="lightGray"/>
          <w:u w:val="single"/>
        </w:rPr>
        <w:t>Zadanie częściowe nr 2</w:t>
      </w:r>
    </w:p>
    <w:p w:rsidR="00925BAF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47"/>
        <w:gridCol w:w="1821"/>
        <w:gridCol w:w="1460"/>
        <w:gridCol w:w="1038"/>
        <w:gridCol w:w="1403"/>
        <w:gridCol w:w="1056"/>
        <w:gridCol w:w="1038"/>
        <w:gridCol w:w="1056"/>
      </w:tblGrid>
      <w:tr w:rsidR="002E4842" w:rsidTr="002E4842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3" w:name="_Hlk7007258"/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2E4842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Fotel ergonomiczny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2E4842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bookmarkEnd w:id="3"/>
    </w:tbl>
    <w:p w:rsidR="002E4842" w:rsidRDefault="002E4842" w:rsidP="00925BAF">
      <w:pPr>
        <w:widowControl w:val="0"/>
        <w:spacing w:line="264" w:lineRule="auto"/>
        <w:ind w:right="1"/>
        <w:jc w:val="both"/>
      </w:pPr>
    </w:p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925BAF">
        <w:rPr>
          <w:b/>
        </w:rPr>
        <w:t xml:space="preserve">Termin realizacji umowy: </w:t>
      </w:r>
      <w:r w:rsidRPr="00F10DB9">
        <w:t>……… dni od daty wyboru koloru przez Zamawiającego.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bookmarkEnd w:id="2"/>
    <w:p w:rsidR="00925BAF" w:rsidRPr="00F10DB9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2E4842">
        <w:rPr>
          <w:b/>
          <w:highlight w:val="lightGray"/>
          <w:u w:val="single"/>
        </w:rPr>
        <w:t>Zadanie częściowe nr 3</w:t>
      </w:r>
    </w:p>
    <w:p w:rsidR="00925BAF" w:rsidRPr="00F10DB9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44"/>
        <w:gridCol w:w="1753"/>
        <w:gridCol w:w="1269"/>
        <w:gridCol w:w="812"/>
        <w:gridCol w:w="1403"/>
        <w:gridCol w:w="1193"/>
        <w:gridCol w:w="1391"/>
        <w:gridCol w:w="1054"/>
      </w:tblGrid>
      <w:tr w:rsidR="002E4842" w:rsidTr="002E4842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2E4842">
        <w:trPr>
          <w:trHeight w:val="47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Fotel kubełkowy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2E4842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925BAF" w:rsidRPr="00F10DB9" w:rsidRDefault="00925BAF" w:rsidP="00925BAF">
      <w:pPr>
        <w:widowControl w:val="0"/>
        <w:spacing w:line="264" w:lineRule="auto"/>
        <w:ind w:right="1"/>
        <w:jc w:val="both"/>
      </w:pPr>
      <w:r w:rsidRPr="00F10DB9">
        <w:t>Słownie brutto :.......................................................................................................................</w:t>
      </w:r>
    </w:p>
    <w:p w:rsidR="00925BAF" w:rsidRPr="00F10DB9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F10DB9">
        <w:rPr>
          <w:b/>
        </w:rPr>
        <w:t xml:space="preserve">Termin realizacji umowy: </w:t>
      </w:r>
      <w:r w:rsidRPr="00F10DB9">
        <w:t>……… dni od daty wyboru koloru przez Zamawiającego.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2E4842">
        <w:rPr>
          <w:b/>
          <w:highlight w:val="lightGray"/>
          <w:u w:val="single"/>
        </w:rPr>
        <w:t>Zadanie częściowe nr 4</w:t>
      </w:r>
    </w:p>
    <w:p w:rsidR="00925BAF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52"/>
        <w:gridCol w:w="1788"/>
        <w:gridCol w:w="1468"/>
        <w:gridCol w:w="1053"/>
        <w:gridCol w:w="1403"/>
        <w:gridCol w:w="1058"/>
        <w:gridCol w:w="1039"/>
        <w:gridCol w:w="1058"/>
      </w:tblGrid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A75103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Fotel do Sali TV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F10DB9">
        <w:rPr>
          <w:b/>
        </w:rPr>
        <w:t xml:space="preserve">Termin realizacji umowy: </w:t>
      </w:r>
      <w:r w:rsidRPr="00F10DB9">
        <w:t>……… dni od daty wyboru koloru przez Zamawiającego.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Default="00925BAF" w:rsidP="00925BAF">
      <w:pPr>
        <w:widowControl w:val="0"/>
        <w:spacing w:line="264" w:lineRule="auto"/>
        <w:ind w:right="1"/>
        <w:rPr>
          <w:b/>
        </w:rPr>
      </w:pP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925BAF">
        <w:rPr>
          <w:b/>
          <w:u w:val="single"/>
        </w:rPr>
        <w:lastRenderedPageBreak/>
        <w:t xml:space="preserve">Zadanie częściowe nr </w:t>
      </w:r>
      <w:r>
        <w:rPr>
          <w:b/>
          <w:u w:val="single"/>
        </w:rPr>
        <w:t>5</w:t>
      </w:r>
    </w:p>
    <w:p w:rsidR="00925BAF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52"/>
        <w:gridCol w:w="1788"/>
        <w:gridCol w:w="1468"/>
        <w:gridCol w:w="1053"/>
        <w:gridCol w:w="1403"/>
        <w:gridCol w:w="1058"/>
        <w:gridCol w:w="1039"/>
        <w:gridCol w:w="1058"/>
      </w:tblGrid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4" w:name="_Hlk7007558"/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A75103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Stolik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bookmarkEnd w:id="4"/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925BAF" w:rsidRDefault="00925BAF" w:rsidP="00925BAF">
      <w:pPr>
        <w:pStyle w:val="Tekstpodstawowy"/>
      </w:pPr>
      <w:r w:rsidRPr="00925BAF">
        <w:t>Powyższa cena zawiera podatek VAT w wysokości .......... % tj.…………………….PLN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925BAF">
        <w:rPr>
          <w:b/>
        </w:rPr>
        <w:t xml:space="preserve">Termin realizacji umowy: </w:t>
      </w:r>
      <w:r w:rsidRPr="00925BAF">
        <w:t xml:space="preserve">……… dni od </w:t>
      </w:r>
      <w:r w:rsidRPr="00F10DB9">
        <w:t xml:space="preserve">daty </w:t>
      </w:r>
      <w:r w:rsidR="002E4842">
        <w:t>podpisania umowy</w:t>
      </w:r>
      <w:r w:rsidRPr="00F10DB9">
        <w:t>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Default="00925BAF" w:rsidP="00925BAF">
      <w:pPr>
        <w:widowControl w:val="0"/>
        <w:spacing w:line="264" w:lineRule="auto"/>
        <w:ind w:right="1"/>
        <w:rPr>
          <w:b/>
        </w:rPr>
      </w:pP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925BAF">
        <w:rPr>
          <w:b/>
          <w:u w:val="single"/>
        </w:rPr>
        <w:t xml:space="preserve">Zadanie częściowe nr </w:t>
      </w:r>
      <w:r>
        <w:rPr>
          <w:b/>
          <w:u w:val="single"/>
        </w:rPr>
        <w:t>6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44"/>
        <w:gridCol w:w="2062"/>
        <w:gridCol w:w="1576"/>
        <w:gridCol w:w="984"/>
        <w:gridCol w:w="1403"/>
        <w:gridCol w:w="1012"/>
        <w:gridCol w:w="998"/>
        <w:gridCol w:w="1131"/>
      </w:tblGrid>
      <w:tr w:rsidR="002E4842" w:rsidTr="00DD56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DD565E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  <w:r w:rsidRPr="0047559C">
              <w:rPr>
                <w:sz w:val="22"/>
                <w:szCs w:val="22"/>
                <w:highlight w:val="lightGray"/>
              </w:rPr>
              <w:t>Wkłady do łóżek pojedynczych</w:t>
            </w:r>
            <w:r w:rsidR="00DD565E" w:rsidRPr="0047559C">
              <w:rPr>
                <w:sz w:val="22"/>
                <w:szCs w:val="22"/>
                <w:highlight w:val="lightGray"/>
              </w:rPr>
              <w:t xml:space="preserve"> (wraz z montażem i demontażem i utylizacją starych wkładów)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  <w:r w:rsidRPr="0047559C">
              <w:rPr>
                <w:sz w:val="22"/>
                <w:szCs w:val="22"/>
                <w:highlight w:val="lightGray"/>
              </w:rPr>
              <w:t>2</w:t>
            </w:r>
            <w:r w:rsidR="00DD565E" w:rsidRPr="0047559C">
              <w:rPr>
                <w:sz w:val="22"/>
                <w:szCs w:val="22"/>
                <w:highlight w:val="lightGray"/>
              </w:rPr>
              <w:t>40</w:t>
            </w:r>
            <w:r w:rsidRPr="0047559C">
              <w:rPr>
                <w:sz w:val="22"/>
                <w:szCs w:val="22"/>
                <w:highlight w:val="lightGray"/>
              </w:rPr>
              <w:t xml:space="preserve">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DD565E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  <w:r w:rsidRPr="0047559C">
              <w:rPr>
                <w:sz w:val="22"/>
                <w:szCs w:val="22"/>
                <w:highlight w:val="lightGray"/>
              </w:rPr>
              <w:t>Wkłady do łóżek małżeńskich</w:t>
            </w:r>
            <w:r w:rsidR="00DD565E" w:rsidRPr="0047559C">
              <w:rPr>
                <w:sz w:val="22"/>
                <w:szCs w:val="22"/>
                <w:highlight w:val="lightGray"/>
              </w:rPr>
              <w:t xml:space="preserve"> (wraz z montażem i demontażem i utylizacją starych wkładów)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DD565E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  <w:r w:rsidRPr="0047559C">
              <w:rPr>
                <w:sz w:val="22"/>
                <w:szCs w:val="22"/>
                <w:highlight w:val="lightGray"/>
              </w:rPr>
              <w:t>4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DD56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925BAF" w:rsidRDefault="00925BAF" w:rsidP="00925BAF">
      <w:pPr>
        <w:tabs>
          <w:tab w:val="right" w:pos="9000"/>
        </w:tabs>
        <w:rPr>
          <w:b/>
        </w:rPr>
      </w:pP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</w:rPr>
      </w:pPr>
      <w:r w:rsidRPr="00925BAF">
        <w:rPr>
          <w:b/>
        </w:rPr>
        <w:t>Cena netto za całość zamówienia:   .........................................................................PLN</w:t>
      </w: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</w:rPr>
      </w:pPr>
      <w:r w:rsidRPr="00925BAF">
        <w:rPr>
          <w:b/>
        </w:rPr>
        <w:t>Cena brutto za całość zamówienia: .........................................................................PLN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925BAF" w:rsidRDefault="00925BAF" w:rsidP="00925BAF">
      <w:pPr>
        <w:pStyle w:val="Tekstpodstawowy"/>
      </w:pPr>
      <w:r w:rsidRPr="00925BAF">
        <w:t>Powyższa cena zawiera podatek VAT w wysokości .......... % tj.…………………….PLN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925BAF">
        <w:rPr>
          <w:b/>
        </w:rPr>
        <w:t xml:space="preserve">Termin realizacji umowy: </w:t>
      </w:r>
      <w:r w:rsidRPr="00925BAF">
        <w:t xml:space="preserve">……… </w:t>
      </w:r>
      <w:r w:rsidR="00725003" w:rsidRPr="00725003">
        <w:t>do 3 tygodni od daty pisemnego wezwania Wykonawcy przez Zamawiającego do realizacji zamówienia. Realizacja będzie możliwa w lipcu 2019 roku, po opuszczeniu domu studenckiego przez mieszkańców na czas przerwy wakacyjnej.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Pr="00F10DB9" w:rsidRDefault="00925BAF" w:rsidP="00925BAF">
      <w:pPr>
        <w:widowControl w:val="0"/>
        <w:spacing w:line="264" w:lineRule="auto"/>
        <w:ind w:right="1"/>
        <w:rPr>
          <w:b/>
        </w:rPr>
      </w:pPr>
    </w:p>
    <w:p w:rsidR="008D2AB8" w:rsidRPr="00F10DB9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10DB9">
        <w:rPr>
          <w:sz w:val="22"/>
        </w:rPr>
        <w:lastRenderedPageBreak/>
        <w:t xml:space="preserve">Oświadczamy, że zgodnie z ustawą z dnia </w:t>
      </w:r>
      <w:r w:rsidR="00A0022B" w:rsidRPr="00F10DB9">
        <w:rPr>
          <w:sz w:val="22"/>
        </w:rPr>
        <w:t>6 marca 2018 r</w:t>
      </w:r>
      <w:r w:rsidRPr="00F10DB9">
        <w:rPr>
          <w:sz w:val="22"/>
        </w:rPr>
        <w:t>.</w:t>
      </w:r>
      <w:r w:rsidR="00A0022B" w:rsidRPr="00F10DB9">
        <w:rPr>
          <w:sz w:val="22"/>
        </w:rPr>
        <w:t xml:space="preserve"> Prawo przedsiębiorców, </w:t>
      </w:r>
      <w:r w:rsidRPr="00F10DB9">
        <w:rPr>
          <w:sz w:val="22"/>
        </w:rPr>
        <w:t>należymy do małych lub średnich przedsiębiorców:</w:t>
      </w:r>
      <w:r w:rsidRPr="00F10DB9">
        <w:rPr>
          <w:b/>
          <w:sz w:val="22"/>
        </w:rPr>
        <w:t xml:space="preserve"> TAK/NIE</w:t>
      </w:r>
    </w:p>
    <w:p w:rsidR="008D2AB8" w:rsidRPr="00F10DB9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10DB9">
        <w:rPr>
          <w:b/>
          <w:sz w:val="22"/>
        </w:rPr>
        <w:t xml:space="preserve">Termin płatności: </w:t>
      </w:r>
      <w:r w:rsidRPr="00F10DB9">
        <w:rPr>
          <w:sz w:val="22"/>
        </w:rPr>
        <w:t>przelewem w terminie do 21 dni od daty otrzymania faktury przez Zamawiającego.</w:t>
      </w:r>
    </w:p>
    <w:p w:rsidR="008D2AB8" w:rsidRPr="00F10DB9" w:rsidRDefault="008D2AB8" w:rsidP="008D2AB8">
      <w:pPr>
        <w:jc w:val="both"/>
        <w:rPr>
          <w:sz w:val="18"/>
          <w:szCs w:val="18"/>
        </w:rPr>
      </w:pPr>
    </w:p>
    <w:p w:rsidR="00FE545C" w:rsidRPr="00F10DB9" w:rsidRDefault="00FE545C" w:rsidP="00FE545C">
      <w:pPr>
        <w:rPr>
          <w:b/>
          <w:sz w:val="22"/>
          <w:szCs w:val="22"/>
          <w:u w:val="single"/>
        </w:rPr>
      </w:pPr>
      <w:r w:rsidRPr="00F10DB9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10DB9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F10DB9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</w:t>
      </w:r>
      <w:r w:rsidRPr="00F10DB9">
        <w:rPr>
          <w:i/>
          <w:sz w:val="22"/>
          <w:szCs w:val="22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F10DB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Wadium w kwocie..........................................PLN zostało wniesione w dniu.................................... w formie...............................</w:t>
      </w:r>
      <w:bookmarkStart w:id="5" w:name="_GoBack"/>
      <w:bookmarkEnd w:id="5"/>
      <w:r w:rsidRPr="00F10DB9">
        <w:rPr>
          <w:sz w:val="20"/>
          <w:szCs w:val="22"/>
        </w:rPr>
        <w:t>.......................................</w:t>
      </w:r>
    </w:p>
    <w:p w:rsidR="00FE545C" w:rsidRPr="00F10DB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po zakończeniu postępowania wadium należy zwrócić.</w:t>
      </w:r>
      <w:r w:rsidRPr="00F10DB9">
        <w:rPr>
          <w:rStyle w:val="Odwoanieprzypisudolnego"/>
          <w:sz w:val="20"/>
          <w:szCs w:val="22"/>
        </w:rPr>
        <w:footnoteReference w:id="1"/>
      </w:r>
    </w:p>
    <w:p w:rsidR="00FE545C" w:rsidRPr="00F10DB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Bank: ........................................................................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Nr konta 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Inne ...........................................................................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10DB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10D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10D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10D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>Nazwa podwykonawcy</w:t>
            </w:r>
            <w:r w:rsidRPr="00F10DB9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10DB9" w:rsidRPr="002F276A" w:rsidRDefault="00F10DB9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2F8" w:rsidRDefault="007D52F8">
      <w:r>
        <w:separator/>
      </w:r>
    </w:p>
  </w:endnote>
  <w:endnote w:type="continuationSeparator" w:id="0">
    <w:p w:rsidR="007D52F8" w:rsidRDefault="007D5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2F8" w:rsidRDefault="007D52F8">
      <w:r>
        <w:separator/>
      </w:r>
    </w:p>
  </w:footnote>
  <w:footnote w:type="continuationSeparator" w:id="0">
    <w:p w:rsidR="007D52F8" w:rsidRDefault="007D52F8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97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2E5"/>
    <w:rsid w:val="00207E98"/>
    <w:rsid w:val="002723B0"/>
    <w:rsid w:val="002E4842"/>
    <w:rsid w:val="00315A4A"/>
    <w:rsid w:val="003A15A4"/>
    <w:rsid w:val="003D23B5"/>
    <w:rsid w:val="0047559C"/>
    <w:rsid w:val="004B7300"/>
    <w:rsid w:val="004C6753"/>
    <w:rsid w:val="00595C87"/>
    <w:rsid w:val="005D2C65"/>
    <w:rsid w:val="005E6D94"/>
    <w:rsid w:val="005E759A"/>
    <w:rsid w:val="0063384F"/>
    <w:rsid w:val="00643C6F"/>
    <w:rsid w:val="00646202"/>
    <w:rsid w:val="0065290F"/>
    <w:rsid w:val="006815F6"/>
    <w:rsid w:val="00725003"/>
    <w:rsid w:val="007748F0"/>
    <w:rsid w:val="007A4321"/>
    <w:rsid w:val="007C2778"/>
    <w:rsid w:val="007D52F8"/>
    <w:rsid w:val="00833933"/>
    <w:rsid w:val="00853083"/>
    <w:rsid w:val="008B2F0C"/>
    <w:rsid w:val="008B4928"/>
    <w:rsid w:val="008D2AB8"/>
    <w:rsid w:val="008F1C66"/>
    <w:rsid w:val="00925BAF"/>
    <w:rsid w:val="00970FE4"/>
    <w:rsid w:val="00A0022B"/>
    <w:rsid w:val="00A346FE"/>
    <w:rsid w:val="00A47B4D"/>
    <w:rsid w:val="00A83018"/>
    <w:rsid w:val="00AF62D8"/>
    <w:rsid w:val="00B774DC"/>
    <w:rsid w:val="00C969A6"/>
    <w:rsid w:val="00CA7D36"/>
    <w:rsid w:val="00D24208"/>
    <w:rsid w:val="00D26972"/>
    <w:rsid w:val="00D60C38"/>
    <w:rsid w:val="00D63065"/>
    <w:rsid w:val="00D66893"/>
    <w:rsid w:val="00D90ACB"/>
    <w:rsid w:val="00DC1500"/>
    <w:rsid w:val="00DD565E"/>
    <w:rsid w:val="00DF1C71"/>
    <w:rsid w:val="00E44371"/>
    <w:rsid w:val="00E949B0"/>
    <w:rsid w:val="00F00591"/>
    <w:rsid w:val="00F10DB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6FE9D5"/>
  <w15:chartTrackingRefBased/>
  <w15:docId w15:val="{001B9F97-A174-4BDB-9268-E321D424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D23B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4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5DCE2-ACE0-4D45-BE4E-D222C3A25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1183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Administrator</dc:creator>
  <cp:keywords/>
  <dc:description/>
  <cp:lastModifiedBy>Jolata Oleksy</cp:lastModifiedBy>
  <cp:revision>4</cp:revision>
  <cp:lastPrinted>1899-12-31T23:00:00Z</cp:lastPrinted>
  <dcterms:created xsi:type="dcterms:W3CDTF">2019-05-15T07:41:00Z</dcterms:created>
  <dcterms:modified xsi:type="dcterms:W3CDTF">2019-05-17T06:47:00Z</dcterms:modified>
</cp:coreProperties>
</file>