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E41ABE" w:rsidP="00FA4697">
      <w:pPr>
        <w:rPr>
          <w:b/>
          <w:bCs/>
        </w:rPr>
      </w:pPr>
      <w:bookmarkStart w:id="0" w:name="_GoBack"/>
      <w:bookmarkEnd w:id="0"/>
      <w:r w:rsidRPr="00E41ABE">
        <w:rPr>
          <w:b/>
          <w:bCs/>
        </w:rPr>
        <w:t>Zamówienia Publiczne</w:t>
      </w:r>
    </w:p>
    <w:p w:rsidR="00280CF6" w:rsidRDefault="00E41ABE" w:rsidP="00280CF6">
      <w:pPr>
        <w:rPr>
          <w:b/>
          <w:bCs/>
        </w:rPr>
      </w:pPr>
      <w:proofErr w:type="spellStart"/>
      <w:r w:rsidRPr="00E41ABE">
        <w:rPr>
          <w:b/>
          <w:bCs/>
        </w:rPr>
        <w:t>Kleszczelowska</w:t>
      </w:r>
      <w:proofErr w:type="spellEnd"/>
      <w:r w:rsidR="00280CF6">
        <w:rPr>
          <w:b/>
          <w:bCs/>
        </w:rPr>
        <w:t xml:space="preserve"> </w:t>
      </w:r>
      <w:r w:rsidRPr="00E41ABE">
        <w:rPr>
          <w:b/>
          <w:bCs/>
        </w:rPr>
        <w:t>1</w:t>
      </w:r>
    </w:p>
    <w:p w:rsidR="00280CF6" w:rsidRDefault="00E41ABE" w:rsidP="00280CF6">
      <w:pPr>
        <w:rPr>
          <w:b/>
          <w:bCs/>
        </w:rPr>
      </w:pPr>
      <w:r w:rsidRPr="00E41ABE">
        <w:rPr>
          <w:b/>
          <w:bCs/>
        </w:rPr>
        <w:t>17-100</w:t>
      </w:r>
      <w:r w:rsidR="00280CF6">
        <w:rPr>
          <w:b/>
          <w:bCs/>
        </w:rPr>
        <w:t xml:space="preserve"> </w:t>
      </w:r>
      <w:r w:rsidRPr="00E41ABE">
        <w:rPr>
          <w:b/>
          <w:bCs/>
        </w:rPr>
        <w:t>Bielsk Podlaski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41ABE" w:rsidRPr="00E41ABE">
        <w:rPr>
          <w:b/>
          <w:bCs/>
        </w:rPr>
        <w:t>ZP.261.10.2019</w:t>
      </w:r>
      <w:r>
        <w:tab/>
        <w:t xml:space="preserve"> </w:t>
      </w:r>
      <w:r w:rsidR="00E41ABE" w:rsidRPr="00E41ABE">
        <w:t>Bielsk Podlaski</w:t>
      </w:r>
      <w:r>
        <w:t xml:space="preserve"> dnia: </w:t>
      </w:r>
      <w:r w:rsidR="00E41ABE" w:rsidRPr="00E41ABE">
        <w:t>2019-05-16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E41ABE" w:rsidRPr="00E41ABE">
        <w:t>(</w:t>
      </w:r>
      <w:proofErr w:type="spellStart"/>
      <w:r w:rsidR="00E41ABE" w:rsidRPr="00E41ABE">
        <w:t>t.j</w:t>
      </w:r>
      <w:proofErr w:type="spellEnd"/>
      <w:r w:rsidR="00E41ABE" w:rsidRPr="00E41ABE">
        <w:t>. Dz. U. z  2018 r. poz. 1986)</w:t>
      </w:r>
      <w:r>
        <w:t xml:space="preserve"> </w:t>
      </w:r>
      <w:r>
        <w:rPr>
          <w:bCs/>
        </w:rPr>
        <w:t xml:space="preserve">w trybie </w:t>
      </w:r>
      <w:r w:rsidR="00E41ABE" w:rsidRPr="00E41AB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E41ABE" w:rsidP="00F761BD">
      <w:pPr>
        <w:spacing w:before="120" w:after="240"/>
        <w:jc w:val="center"/>
        <w:rPr>
          <w:b/>
        </w:rPr>
      </w:pPr>
      <w:r w:rsidRPr="00E41ABE">
        <w:rPr>
          <w:b/>
        </w:rPr>
        <w:t>Wykonanie robót budowlanych w zakresie Przebudowy, rozbudowy i nadbudowy istniejącej kuchni szpitalnej na potrzeby Regionalnego Ośrodka Szkolenia Zespołów Żywienia Szpitalnego według nowoczesnych standardów w Samodzielnym Publicznym Zakładzie Opieki Zdrowotnej w Bielsku Podlaskim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41ABE" w:rsidTr="005607D6">
        <w:trPr>
          <w:cantSplit/>
        </w:trPr>
        <w:tc>
          <w:tcPr>
            <w:tcW w:w="9210" w:type="dxa"/>
          </w:tcPr>
          <w:p w:rsidR="00E41ABE" w:rsidRDefault="00E41ABE" w:rsidP="005607D6">
            <w:pPr>
              <w:spacing w:before="60" w:after="60"/>
              <w:ind w:left="142"/>
              <w:jc w:val="both"/>
              <w:rPr>
                <w:b/>
              </w:rPr>
            </w:pPr>
            <w:r w:rsidRPr="00E41ABE">
              <w:rPr>
                <w:b/>
              </w:rPr>
              <w:t xml:space="preserve">WIKBUD Wiesław </w:t>
            </w:r>
            <w:proofErr w:type="spellStart"/>
            <w:r w:rsidRPr="00E41ABE">
              <w:rPr>
                <w:b/>
              </w:rPr>
              <w:t>Kiśluk</w:t>
            </w:r>
            <w:proofErr w:type="spellEnd"/>
          </w:p>
          <w:p w:rsidR="00E41ABE" w:rsidRDefault="00E41ABE" w:rsidP="005607D6">
            <w:pPr>
              <w:spacing w:after="60"/>
              <w:ind w:left="142"/>
              <w:jc w:val="both"/>
              <w:rPr>
                <w:b/>
              </w:rPr>
            </w:pPr>
            <w:r w:rsidRPr="00E41ABE">
              <w:rPr>
                <w:b/>
              </w:rPr>
              <w:t>Wysoka</w:t>
            </w:r>
            <w:r>
              <w:rPr>
                <w:b/>
              </w:rPr>
              <w:t xml:space="preserve"> </w:t>
            </w:r>
            <w:r w:rsidRPr="00E41ABE">
              <w:rPr>
                <w:b/>
              </w:rPr>
              <w:t>72D/11</w:t>
            </w:r>
          </w:p>
          <w:p w:rsidR="00E41ABE" w:rsidRDefault="00E41ABE" w:rsidP="005607D6">
            <w:pPr>
              <w:spacing w:after="120"/>
              <w:ind w:left="142"/>
              <w:jc w:val="both"/>
              <w:rPr>
                <w:b/>
              </w:rPr>
            </w:pPr>
            <w:r w:rsidRPr="00E41ABE">
              <w:rPr>
                <w:b/>
              </w:rPr>
              <w:t>17-300</w:t>
            </w:r>
            <w:r>
              <w:rPr>
                <w:b/>
              </w:rPr>
              <w:t xml:space="preserve"> </w:t>
            </w:r>
            <w:r w:rsidRPr="00E41ABE">
              <w:rPr>
                <w:b/>
              </w:rPr>
              <w:t>Siemiatycze</w:t>
            </w:r>
          </w:p>
          <w:p w:rsidR="00E41ABE" w:rsidRDefault="00E41ABE" w:rsidP="005607D6">
            <w:pPr>
              <w:spacing w:after="60"/>
              <w:ind w:left="142"/>
              <w:jc w:val="both"/>
            </w:pPr>
            <w:r>
              <w:t>na:</w:t>
            </w:r>
          </w:p>
          <w:p w:rsidR="00E41ABE" w:rsidRDefault="00E41ABE" w:rsidP="005607D6">
            <w:pPr>
              <w:ind w:left="142"/>
              <w:jc w:val="both"/>
              <w:rPr>
                <w:b/>
              </w:rPr>
            </w:pPr>
            <w:r w:rsidRPr="00E41ABE">
              <w:t>Przebudowy, rozbudowy i nadbudowy istniejącej kuchni szpitalnej</w:t>
            </w:r>
            <w:r>
              <w:t xml:space="preserve"> za cenę </w:t>
            </w:r>
            <w:r w:rsidRPr="00E41ABE">
              <w:rPr>
                <w:b/>
              </w:rPr>
              <w:t>6 550 780.05 zł</w:t>
            </w:r>
          </w:p>
          <w:p w:rsidR="00E41ABE" w:rsidRDefault="00E41ABE" w:rsidP="005607D6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41ABE" w:rsidRPr="00E41ABE" w:rsidRDefault="00E41ABE" w:rsidP="005607D6">
            <w:pPr>
              <w:spacing w:after="80"/>
              <w:ind w:left="142"/>
              <w:jc w:val="both"/>
            </w:pPr>
            <w:r w:rsidRPr="00E41ABE"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41ABE" w:rsidRPr="00E41ABE" w:rsidRDefault="00E41ABE" w:rsidP="005607D6">
            <w:pPr>
              <w:spacing w:after="80"/>
              <w:ind w:left="142"/>
              <w:jc w:val="both"/>
            </w:pPr>
            <w:r w:rsidRPr="00E41ABE">
              <w:t>- cena - 60 %</w:t>
            </w:r>
          </w:p>
          <w:p w:rsidR="00E41ABE" w:rsidRPr="00E41ABE" w:rsidRDefault="00E41ABE" w:rsidP="005607D6">
            <w:pPr>
              <w:spacing w:after="80"/>
              <w:ind w:left="142"/>
              <w:jc w:val="both"/>
            </w:pPr>
            <w:r w:rsidRPr="00E41ABE">
              <w:t>- okres gwarancji - 40 %</w:t>
            </w:r>
          </w:p>
          <w:p w:rsidR="00E41ABE" w:rsidRDefault="00E41ABE" w:rsidP="005607D6">
            <w:pPr>
              <w:spacing w:after="80"/>
              <w:ind w:left="142"/>
              <w:jc w:val="both"/>
            </w:pPr>
            <w:r w:rsidRPr="00E41ABE">
              <w:t xml:space="preserve">Przewidywany termin zawarcia umowy - zgodnie z art. 94 ust. 1 pkt. 2 ustawy </w:t>
            </w:r>
            <w:proofErr w:type="spellStart"/>
            <w:r w:rsidRPr="00E41ABE">
              <w:t>Pzp</w:t>
            </w:r>
            <w:proofErr w:type="spellEnd"/>
            <w:r w:rsidRPr="00E41ABE">
              <w:t>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41ABE" w:rsidRPr="00834EF4" w:rsidTr="005607D6">
        <w:tc>
          <w:tcPr>
            <w:tcW w:w="2277" w:type="dxa"/>
            <w:shd w:val="clear" w:color="auto" w:fill="auto"/>
          </w:tcPr>
          <w:p w:rsidR="00E41ABE" w:rsidRPr="00834EF4" w:rsidRDefault="00E41ABE" w:rsidP="005607D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41ABE">
              <w:rPr>
                <w:sz w:val="18"/>
                <w:szCs w:val="18"/>
              </w:rPr>
              <w:t>Przebudowy, rozbudowy i nadbudowy istniejącej kuchni szpitalnej</w:t>
            </w:r>
          </w:p>
        </w:tc>
        <w:tc>
          <w:tcPr>
            <w:tcW w:w="2511" w:type="dxa"/>
            <w:shd w:val="clear" w:color="auto" w:fill="auto"/>
          </w:tcPr>
          <w:p w:rsidR="00E41ABE" w:rsidRPr="00834EF4" w:rsidRDefault="00E41ABE" w:rsidP="005607D6">
            <w:pPr>
              <w:spacing w:before="40"/>
              <w:rPr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 xml:space="preserve">WIKBUD Wiesław </w:t>
            </w:r>
            <w:proofErr w:type="spellStart"/>
            <w:r w:rsidRPr="00E41ABE">
              <w:rPr>
                <w:sz w:val="18"/>
                <w:szCs w:val="18"/>
              </w:rPr>
              <w:t>Kiśluk</w:t>
            </w:r>
            <w:proofErr w:type="spellEnd"/>
          </w:p>
          <w:p w:rsidR="00E41ABE" w:rsidRPr="00834EF4" w:rsidRDefault="00E41ABE" w:rsidP="005607D6">
            <w:pPr>
              <w:rPr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Wysoka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41ABE">
              <w:rPr>
                <w:sz w:val="18"/>
                <w:szCs w:val="18"/>
              </w:rPr>
              <w:t>72D/11</w:t>
            </w:r>
          </w:p>
          <w:p w:rsidR="00E41ABE" w:rsidRPr="00834EF4" w:rsidRDefault="00E41ABE" w:rsidP="005607D6">
            <w:pPr>
              <w:spacing w:after="40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17-300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41ABE">
              <w:rPr>
                <w:sz w:val="18"/>
                <w:szCs w:val="18"/>
              </w:rPr>
              <w:t>Siemiatycze</w:t>
            </w:r>
          </w:p>
        </w:tc>
        <w:tc>
          <w:tcPr>
            <w:tcW w:w="2988" w:type="dxa"/>
            <w:shd w:val="clear" w:color="auto" w:fill="auto"/>
          </w:tcPr>
          <w:p w:rsidR="00E41ABE" w:rsidRPr="00E41ABE" w:rsidRDefault="00E41ABE" w:rsidP="005607D6">
            <w:pPr>
              <w:spacing w:before="40" w:after="40"/>
              <w:rPr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1 - Cena - 60.00</w:t>
            </w:r>
          </w:p>
          <w:p w:rsidR="00E41ABE" w:rsidRPr="00834EF4" w:rsidRDefault="00E41ABE" w:rsidP="005607D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2 - Okres gwarancji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41ABE" w:rsidRPr="00834EF4" w:rsidRDefault="00E41ABE" w:rsidP="005607D6">
            <w:pPr>
              <w:jc w:val="center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 xml:space="preserve">  100,00</w:t>
            </w:r>
          </w:p>
        </w:tc>
      </w:tr>
      <w:tr w:rsidR="00E41ABE" w:rsidRPr="00834EF4" w:rsidTr="005607D6">
        <w:tc>
          <w:tcPr>
            <w:tcW w:w="2277" w:type="dxa"/>
            <w:shd w:val="clear" w:color="auto" w:fill="auto"/>
          </w:tcPr>
          <w:p w:rsidR="00E41ABE" w:rsidRPr="00834EF4" w:rsidRDefault="00E41ABE" w:rsidP="005607D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41ABE">
              <w:rPr>
                <w:sz w:val="18"/>
                <w:szCs w:val="18"/>
              </w:rPr>
              <w:t>Przebudowy, rozbudowy i nadbudowy istniejącej kuchni szpitalnej</w:t>
            </w:r>
          </w:p>
        </w:tc>
        <w:tc>
          <w:tcPr>
            <w:tcW w:w="2511" w:type="dxa"/>
            <w:shd w:val="clear" w:color="auto" w:fill="auto"/>
          </w:tcPr>
          <w:p w:rsidR="00E41ABE" w:rsidRPr="00834EF4" w:rsidRDefault="00E41ABE" w:rsidP="005607D6">
            <w:pPr>
              <w:spacing w:before="40"/>
              <w:rPr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 xml:space="preserve">REMONTDOM s.c. Marek Żukowski, Marek </w:t>
            </w:r>
            <w:proofErr w:type="spellStart"/>
            <w:r w:rsidRPr="00E41ABE">
              <w:rPr>
                <w:sz w:val="18"/>
                <w:szCs w:val="18"/>
              </w:rPr>
              <w:t>Grynczel</w:t>
            </w:r>
            <w:proofErr w:type="spellEnd"/>
          </w:p>
          <w:p w:rsidR="00E41ABE" w:rsidRPr="00834EF4" w:rsidRDefault="00E41ABE" w:rsidP="005607D6">
            <w:pPr>
              <w:rPr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Reymonta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41ABE">
              <w:rPr>
                <w:sz w:val="18"/>
                <w:szCs w:val="18"/>
              </w:rPr>
              <w:t>1A</w:t>
            </w:r>
          </w:p>
          <w:p w:rsidR="00E41ABE" w:rsidRPr="00834EF4" w:rsidRDefault="00E41ABE" w:rsidP="005607D6">
            <w:pPr>
              <w:spacing w:after="40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15-717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41ABE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E41ABE" w:rsidRPr="00E41ABE" w:rsidRDefault="00E41ABE" w:rsidP="005607D6">
            <w:pPr>
              <w:spacing w:before="40" w:after="40"/>
              <w:rPr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1 - Cena - 51.79</w:t>
            </w:r>
          </w:p>
          <w:p w:rsidR="00E41ABE" w:rsidRPr="00834EF4" w:rsidRDefault="00E41ABE" w:rsidP="005607D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>2 - Okres gwarancji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41ABE" w:rsidRPr="00834EF4" w:rsidRDefault="00E41ABE" w:rsidP="005607D6">
            <w:pPr>
              <w:jc w:val="center"/>
              <w:rPr>
                <w:color w:val="000000"/>
                <w:sz w:val="18"/>
                <w:szCs w:val="18"/>
              </w:rPr>
            </w:pPr>
            <w:r w:rsidRPr="00E41ABE">
              <w:rPr>
                <w:sz w:val="18"/>
                <w:szCs w:val="18"/>
              </w:rPr>
              <w:t xml:space="preserve">  91,79</w:t>
            </w:r>
          </w:p>
        </w:tc>
      </w:tr>
    </w:tbl>
    <w:p w:rsidR="001E1E01" w:rsidRPr="001E1E01" w:rsidRDefault="00280CF6" w:rsidP="009666C1">
      <w:pPr>
        <w:spacing w:before="240" w:after="120"/>
        <w:rPr>
          <w:color w:val="000000"/>
        </w:rPr>
      </w:pPr>
      <w:r>
        <w:rPr>
          <w:color w:val="000000"/>
        </w:rPr>
        <w:t xml:space="preserve">W toku postępowania </w:t>
      </w:r>
      <w:r w:rsidR="009666C1">
        <w:rPr>
          <w:color w:val="000000"/>
        </w:rPr>
        <w:t xml:space="preserve">nie zostały </w:t>
      </w:r>
      <w:r>
        <w:rPr>
          <w:color w:val="000000"/>
        </w:rPr>
        <w:t xml:space="preserve">odrzucone </w:t>
      </w:r>
      <w:r w:rsidR="009666C1">
        <w:rPr>
          <w:color w:val="000000"/>
        </w:rPr>
        <w:t>żadne</w:t>
      </w:r>
      <w:r>
        <w:rPr>
          <w:color w:val="000000"/>
        </w:rPr>
        <w:t xml:space="preserve"> oferty</w:t>
      </w:r>
      <w:r w:rsidR="009666C1">
        <w:rPr>
          <w:color w:val="000000"/>
        </w:rPr>
        <w:t>.</w:t>
      </w:r>
      <w:r w:rsidR="009666C1">
        <w:rPr>
          <w:color w:val="000000"/>
        </w:rPr>
        <w:br/>
      </w:r>
      <w:r>
        <w:rPr>
          <w:color w:val="000000"/>
        </w:rPr>
        <w:t xml:space="preserve">Zamawiający </w:t>
      </w:r>
      <w:r w:rsidR="009666C1">
        <w:rPr>
          <w:color w:val="000000"/>
        </w:rPr>
        <w:t xml:space="preserve">nie </w:t>
      </w:r>
      <w:r>
        <w:rPr>
          <w:color w:val="000000"/>
        </w:rPr>
        <w:t>wykluczył z postępowania</w:t>
      </w:r>
      <w:r w:rsidR="009666C1">
        <w:rPr>
          <w:color w:val="000000"/>
        </w:rPr>
        <w:t xml:space="preserve"> żadnego Wykonawcy.</w:t>
      </w:r>
    </w:p>
    <w:sectPr w:rsidR="001E1E01" w:rsidRPr="001E1E01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4BD" w:rsidRDefault="006F54BD">
      <w:r>
        <w:separator/>
      </w:r>
    </w:p>
  </w:endnote>
  <w:endnote w:type="continuationSeparator" w:id="0">
    <w:p w:rsidR="006F54BD" w:rsidRDefault="006F5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BE" w:rsidRDefault="00E41A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BE" w:rsidRDefault="00E41A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4BD" w:rsidRDefault="006F54BD">
      <w:r>
        <w:separator/>
      </w:r>
    </w:p>
  </w:footnote>
  <w:footnote w:type="continuationSeparator" w:id="0">
    <w:p w:rsidR="006F54BD" w:rsidRDefault="006F5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BE" w:rsidRDefault="00E41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BE" w:rsidRDefault="00E41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BE" w:rsidRDefault="00E41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4BD"/>
    <w:rsid w:val="00034F15"/>
    <w:rsid w:val="000A4A43"/>
    <w:rsid w:val="000B6515"/>
    <w:rsid w:val="000D1E6C"/>
    <w:rsid w:val="000D6259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5777"/>
    <w:rsid w:val="004D46B8"/>
    <w:rsid w:val="005652D5"/>
    <w:rsid w:val="005811DF"/>
    <w:rsid w:val="00596262"/>
    <w:rsid w:val="00596F83"/>
    <w:rsid w:val="0060301B"/>
    <w:rsid w:val="00654E82"/>
    <w:rsid w:val="0068637A"/>
    <w:rsid w:val="006B7962"/>
    <w:rsid w:val="006D0465"/>
    <w:rsid w:val="006D41D5"/>
    <w:rsid w:val="006F0507"/>
    <w:rsid w:val="006F54BD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C0372"/>
    <w:rsid w:val="008E241C"/>
    <w:rsid w:val="00917FEB"/>
    <w:rsid w:val="00953D9A"/>
    <w:rsid w:val="009666C1"/>
    <w:rsid w:val="00982A11"/>
    <w:rsid w:val="009B049C"/>
    <w:rsid w:val="009D45DC"/>
    <w:rsid w:val="00A46D85"/>
    <w:rsid w:val="00A978A9"/>
    <w:rsid w:val="00AD5B8D"/>
    <w:rsid w:val="00AE6513"/>
    <w:rsid w:val="00B37924"/>
    <w:rsid w:val="00B51EC7"/>
    <w:rsid w:val="00BA1245"/>
    <w:rsid w:val="00BB13B8"/>
    <w:rsid w:val="00BE3FC5"/>
    <w:rsid w:val="00C63070"/>
    <w:rsid w:val="00D26C67"/>
    <w:rsid w:val="00D5181E"/>
    <w:rsid w:val="00E05A7A"/>
    <w:rsid w:val="00E41ABE"/>
    <w:rsid w:val="00E4520D"/>
    <w:rsid w:val="00E81ED4"/>
    <w:rsid w:val="00EB4311"/>
    <w:rsid w:val="00EB56AB"/>
    <w:rsid w:val="00EF36C3"/>
    <w:rsid w:val="00F14FCC"/>
    <w:rsid w:val="00F15792"/>
    <w:rsid w:val="00F761BD"/>
    <w:rsid w:val="00F973C8"/>
    <w:rsid w:val="00FA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8D13FD4-11BD-4E8F-9BEB-89EC97C2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2019-05-16T12:15:00Z</dcterms:created>
  <dcterms:modified xsi:type="dcterms:W3CDTF">2019-05-16T12:15:00Z</dcterms:modified>
</cp:coreProperties>
</file>