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F23387" w:rsidP="001A443E">
      <w:pPr>
        <w:jc w:val="right"/>
        <w:rPr>
          <w:b/>
          <w:bCs/>
          <w:sz w:val="24"/>
        </w:rPr>
      </w:pPr>
      <w:r w:rsidRPr="00F23387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F23387">
        <w:rPr>
          <w:sz w:val="24"/>
        </w:rPr>
        <w:t>2019-05-15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F23387" w:rsidRPr="00F23387" w:rsidRDefault="00F23387" w:rsidP="0018613E">
      <w:pPr>
        <w:spacing w:after="40"/>
        <w:rPr>
          <w:b/>
          <w:bCs/>
          <w:sz w:val="24"/>
        </w:rPr>
      </w:pPr>
      <w:r w:rsidRPr="00F23387">
        <w:rPr>
          <w:b/>
          <w:bCs/>
          <w:sz w:val="24"/>
        </w:rPr>
        <w:t>Akademia Górniczo - Hutnicza</w:t>
      </w:r>
    </w:p>
    <w:p w:rsidR="00F23387" w:rsidRPr="00F23387" w:rsidRDefault="00F23387" w:rsidP="0018613E">
      <w:pPr>
        <w:spacing w:after="40"/>
        <w:rPr>
          <w:b/>
          <w:bCs/>
          <w:sz w:val="24"/>
        </w:rPr>
      </w:pPr>
      <w:r w:rsidRPr="00F23387">
        <w:rPr>
          <w:b/>
          <w:bCs/>
          <w:sz w:val="24"/>
        </w:rPr>
        <w:t>im. Stanisława Staszica w Krakowie</w:t>
      </w:r>
    </w:p>
    <w:p w:rsidR="00A80738" w:rsidRDefault="00F23387" w:rsidP="0018613E">
      <w:pPr>
        <w:spacing w:after="40"/>
        <w:rPr>
          <w:b/>
          <w:bCs/>
          <w:sz w:val="24"/>
        </w:rPr>
      </w:pPr>
      <w:r w:rsidRPr="00F23387">
        <w:rPr>
          <w:b/>
          <w:bCs/>
          <w:sz w:val="24"/>
        </w:rPr>
        <w:t>Dział Zamówień Publicznych</w:t>
      </w:r>
    </w:p>
    <w:p w:rsidR="00A80738" w:rsidRPr="0018613E" w:rsidRDefault="00F23387" w:rsidP="00A80738">
      <w:pPr>
        <w:rPr>
          <w:bCs/>
          <w:sz w:val="24"/>
        </w:rPr>
      </w:pPr>
      <w:r w:rsidRPr="00F23387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F23387">
        <w:rPr>
          <w:bCs/>
          <w:sz w:val="24"/>
        </w:rPr>
        <w:t>30</w:t>
      </w:r>
    </w:p>
    <w:p w:rsidR="00A80738" w:rsidRPr="0018613E" w:rsidRDefault="00F23387" w:rsidP="00A80738">
      <w:pPr>
        <w:rPr>
          <w:bCs/>
          <w:sz w:val="24"/>
        </w:rPr>
      </w:pPr>
      <w:r w:rsidRPr="00F23387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F2338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23387" w:rsidRPr="00F23387">
        <w:rPr>
          <w:b/>
          <w:sz w:val="24"/>
          <w:szCs w:val="24"/>
        </w:rPr>
        <w:t>KC-zp.272-252/19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44A30">
        <w:rPr>
          <w:sz w:val="24"/>
          <w:szCs w:val="28"/>
        </w:rPr>
        <w:t xml:space="preserve">art. 138g ustawy </w:t>
      </w:r>
      <w:proofErr w:type="spellStart"/>
      <w:r w:rsidR="00744A30">
        <w:rPr>
          <w:sz w:val="24"/>
          <w:szCs w:val="28"/>
        </w:rPr>
        <w:t>Pzp</w:t>
      </w:r>
      <w:proofErr w:type="spellEnd"/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23387" w:rsidP="00CB5EDB">
      <w:pPr>
        <w:pStyle w:val="Tekstpodstawowywcity"/>
        <w:spacing w:before="120" w:after="240"/>
        <w:ind w:firstLine="0"/>
        <w:jc w:val="center"/>
      </w:pPr>
      <w:r w:rsidRPr="00F23387">
        <w:rPr>
          <w:b/>
        </w:rPr>
        <w:t>Organizacja i przeprowadzenie maks. 784 szkoleń certyfikowanych zakończonych egzaminem i wydaniem odpowiedniego certyfikatu dla studentów AGH - KC-zp.272-252/19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744A30">
        <w:rPr>
          <w:sz w:val="24"/>
          <w:szCs w:val="24"/>
        </w:rPr>
        <w:t>15.05.2019 r o godz. 12:30</w:t>
      </w:r>
      <w:r w:rsidRPr="00FF4AB1">
        <w:rPr>
          <w:sz w:val="24"/>
          <w:szCs w:val="24"/>
        </w:rPr>
        <w:t xml:space="preserve"> 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 zamówienia w wysokości 52 650.00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2 zamówienia w wysokości 33 204.00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3 zamówienia w wysokości 22 049.00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4 zamówienia w wysokości 114 680.00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5 zamówienia w wysokości 100 092.00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6 zamówienia w wysokości 22 140.00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7 zamówienia w wysokości 92 718.00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8 zamówienia w wysokości 8 169.00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9 zamówienia w wysokości 45 900.00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10 zamówienia w wysokości 33 243.00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11 zamówienia w wysokości 33 263.00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12 zamówienia w wysokości 50 547.00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13 zamówienia w wysokości 27 600.00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14 zamówienia w wysokości 75 880.00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15 zamówienia w wysokości 23 205.00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lastRenderedPageBreak/>
              <w:t>części 16 zamówienia w wysokości 47 250.00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17 zamówienia w wysokości 15 840.00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18 zamówienia w wysokości 85 020.00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19 zamówienia w wysokości 47 619.00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20 zamówienia w wysokości 338 720.00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21 zamówienia w wysokości 146 150.00 zł brutto;</w:t>
            </w:r>
          </w:p>
        </w:tc>
      </w:tr>
      <w:tr w:rsidR="00F23387" w:rsidRPr="006646D9" w:rsidTr="009E484C">
        <w:trPr>
          <w:trHeight w:val="70"/>
        </w:trPr>
        <w:tc>
          <w:tcPr>
            <w:tcW w:w="9214" w:type="dxa"/>
          </w:tcPr>
          <w:p w:rsidR="00F23387" w:rsidRPr="00A3048A" w:rsidRDefault="00F23387" w:rsidP="009E48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3387">
              <w:rPr>
                <w:sz w:val="24"/>
                <w:szCs w:val="24"/>
              </w:rPr>
              <w:t>części 22 zamówienia w wysokości 46 618.00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559"/>
        <w:gridCol w:w="1134"/>
      </w:tblGrid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075CD0">
            <w:pPr>
              <w:jc w:val="center"/>
            </w:pPr>
            <w:r w:rsidRPr="00CB5EDB">
              <w:t>Nr</w:t>
            </w:r>
          </w:p>
          <w:p w:rsidR="00744A30" w:rsidRPr="00CB5EDB" w:rsidRDefault="00744A30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744A30" w:rsidRDefault="00744A30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744A30" w:rsidRPr="00CB5EDB" w:rsidRDefault="00744A30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</w:tcPr>
          <w:p w:rsidR="00744A30" w:rsidRDefault="00744A30" w:rsidP="00075CD0">
            <w:pPr>
              <w:jc w:val="center"/>
            </w:pPr>
            <w:r>
              <w:t xml:space="preserve">Cena za </w:t>
            </w:r>
          </w:p>
          <w:p w:rsidR="00744A30" w:rsidRPr="00CB5EDB" w:rsidRDefault="00744A30" w:rsidP="00075CD0">
            <w:pPr>
              <w:jc w:val="center"/>
            </w:pPr>
            <w:r>
              <w:t>1 osobę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075CD0">
            <w:pPr>
              <w:jc w:val="center"/>
            </w:pPr>
            <w:r w:rsidRPr="00CB5EDB">
              <w:t>Warunki płatności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5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 xml:space="preserve">4D </w:t>
            </w:r>
            <w:proofErr w:type="spellStart"/>
            <w:r w:rsidRPr="00F23387">
              <w:t>Group</w:t>
            </w:r>
            <w:proofErr w:type="spellEnd"/>
            <w:r w:rsidRPr="00F23387">
              <w:t xml:space="preserve"> Czesław Misiak</w:t>
            </w:r>
          </w:p>
          <w:p w:rsidR="00744A30" w:rsidRPr="00CB5EDB" w:rsidRDefault="00744A30" w:rsidP="009E484C">
            <w:r w:rsidRPr="00F23387">
              <w:t>Biecka</w:t>
            </w:r>
            <w:r w:rsidRPr="00CB5EDB">
              <w:t xml:space="preserve"> </w:t>
            </w:r>
            <w:r w:rsidRPr="00F23387">
              <w:t>6/15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38-300</w:t>
            </w:r>
            <w:r w:rsidRPr="00CB5EDB">
              <w:t xml:space="preserve"> </w:t>
            </w:r>
            <w:r w:rsidRPr="00F23387">
              <w:t>Gorlice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71 820.00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1260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18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 xml:space="preserve">4D </w:t>
            </w:r>
            <w:proofErr w:type="spellStart"/>
            <w:r w:rsidRPr="00F23387">
              <w:t>Group</w:t>
            </w:r>
            <w:proofErr w:type="spellEnd"/>
            <w:r w:rsidRPr="00F23387">
              <w:t xml:space="preserve"> Czesław Misiak</w:t>
            </w:r>
          </w:p>
          <w:p w:rsidR="00744A30" w:rsidRPr="00CB5EDB" w:rsidRDefault="00744A30" w:rsidP="009E484C">
            <w:r w:rsidRPr="00F23387">
              <w:t>Biecka</w:t>
            </w:r>
            <w:r w:rsidRPr="00CB5EDB">
              <w:t xml:space="preserve"> </w:t>
            </w:r>
            <w:r w:rsidRPr="00F23387">
              <w:t>6/15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38-300</w:t>
            </w:r>
            <w:r w:rsidRPr="00CB5EDB">
              <w:t xml:space="preserve"> </w:t>
            </w:r>
            <w:r w:rsidRPr="00F23387">
              <w:t>Gorlice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78 000.00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proofErr w:type="spellStart"/>
            <w:r w:rsidRPr="00F23387">
              <w:t>Inprogress</w:t>
            </w:r>
            <w:proofErr w:type="spellEnd"/>
            <w:r w:rsidRPr="00F23387">
              <w:t xml:space="preserve"> Szkolenia Sp. z o.o.</w:t>
            </w:r>
          </w:p>
          <w:p w:rsidR="00744A30" w:rsidRPr="00CB5EDB" w:rsidRDefault="00744A30" w:rsidP="009E484C">
            <w:r w:rsidRPr="00F23387">
              <w:t>Balicka</w:t>
            </w:r>
            <w:r w:rsidRPr="00CB5EDB">
              <w:t xml:space="preserve"> </w:t>
            </w:r>
            <w:r w:rsidRPr="00F23387">
              <w:t>95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30-149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40 080.00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3340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4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proofErr w:type="spellStart"/>
            <w:r w:rsidRPr="00F23387">
              <w:t>Inprogress</w:t>
            </w:r>
            <w:proofErr w:type="spellEnd"/>
            <w:r w:rsidRPr="00F23387">
              <w:t xml:space="preserve"> Szkolenia Sp. z o.o.</w:t>
            </w:r>
          </w:p>
          <w:p w:rsidR="00744A30" w:rsidRPr="00CB5EDB" w:rsidRDefault="00744A30" w:rsidP="009E484C">
            <w:r w:rsidRPr="00F23387">
              <w:t>Balicka</w:t>
            </w:r>
            <w:r w:rsidRPr="00CB5EDB">
              <w:t xml:space="preserve"> </w:t>
            </w:r>
            <w:r w:rsidRPr="00F23387">
              <w:t>95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30-149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49 200.00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1230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20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proofErr w:type="spellStart"/>
            <w:r w:rsidRPr="00F23387">
              <w:t>Inprogress</w:t>
            </w:r>
            <w:proofErr w:type="spellEnd"/>
            <w:r w:rsidRPr="00F23387">
              <w:t xml:space="preserve"> Szkolenia Sp. z o.o.</w:t>
            </w:r>
          </w:p>
          <w:p w:rsidR="00744A30" w:rsidRPr="00CB5EDB" w:rsidRDefault="00744A30" w:rsidP="009E484C">
            <w:r w:rsidRPr="00F23387">
              <w:t>Balicka</w:t>
            </w:r>
            <w:r w:rsidRPr="00CB5EDB">
              <w:t xml:space="preserve"> </w:t>
            </w:r>
            <w:r w:rsidRPr="00F23387">
              <w:t>95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30-149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211 200.00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1320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proofErr w:type="spellStart"/>
            <w:r w:rsidRPr="00F23387">
              <w:t>Inprogress</w:t>
            </w:r>
            <w:proofErr w:type="spellEnd"/>
            <w:r w:rsidRPr="00F23387">
              <w:t xml:space="preserve"> Szkolenia Sp. z o.o.</w:t>
            </w:r>
          </w:p>
          <w:p w:rsidR="00744A30" w:rsidRPr="00CB5EDB" w:rsidRDefault="00744A30" w:rsidP="009E484C">
            <w:r w:rsidRPr="00F23387">
              <w:t>Balicka</w:t>
            </w:r>
            <w:r w:rsidRPr="00CB5EDB">
              <w:t xml:space="preserve"> </w:t>
            </w:r>
            <w:r w:rsidRPr="00F23387">
              <w:t>95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30-149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82 160.00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1040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22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proofErr w:type="spellStart"/>
            <w:r w:rsidRPr="00F23387">
              <w:t>Inprogress</w:t>
            </w:r>
            <w:proofErr w:type="spellEnd"/>
            <w:r w:rsidRPr="00F23387">
              <w:t xml:space="preserve"> Szkolenia Sp. z o.o.</w:t>
            </w:r>
          </w:p>
          <w:p w:rsidR="00744A30" w:rsidRPr="00CB5EDB" w:rsidRDefault="00744A30" w:rsidP="009E484C">
            <w:r w:rsidRPr="00F23387">
              <w:t>Balicka</w:t>
            </w:r>
            <w:r w:rsidRPr="00CB5EDB">
              <w:t xml:space="preserve"> </w:t>
            </w:r>
            <w:r w:rsidRPr="00F23387">
              <w:t>95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30-149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36 620.00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1370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21 760.00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1280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5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32 946.00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578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 xml:space="preserve">od daty podpisania umowy do </w:t>
            </w:r>
            <w:r w:rsidRPr="00F23387">
              <w:lastRenderedPageBreak/>
              <w:t>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lastRenderedPageBreak/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6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11 960.00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598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7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32 292.00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598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</w:t>
            </w:r>
            <w:r>
              <w:t>780</w:t>
            </w:r>
            <w:r w:rsidRPr="00F23387">
              <w:t>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8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8 260.00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1180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9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21 060.00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780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10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12 558.00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598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11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18 792.00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648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12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28 362.00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978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13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9 780.00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978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14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39 200.00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980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15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21 840.00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1680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16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49 980.00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2380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17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lastRenderedPageBreak/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lastRenderedPageBreak/>
              <w:t>13 440.00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1880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 xml:space="preserve">od daty </w:t>
            </w:r>
            <w:r w:rsidRPr="00F23387">
              <w:lastRenderedPageBreak/>
              <w:t>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lastRenderedPageBreak/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18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41 496.00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798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19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r w:rsidRPr="00F23387">
              <w:t>LUQAM Sp. z o.o. Sp. k.</w:t>
            </w:r>
          </w:p>
          <w:p w:rsidR="00744A30" w:rsidRPr="00CB5EDB" w:rsidRDefault="00744A30" w:rsidP="009E484C">
            <w:r w:rsidRPr="00F23387">
              <w:t>Kamieńskiego</w:t>
            </w:r>
            <w:r w:rsidRPr="00CB5EDB">
              <w:t xml:space="preserve"> </w:t>
            </w:r>
            <w:r w:rsidRPr="00F23387">
              <w:t>47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30-644</w:t>
            </w:r>
            <w:r w:rsidRPr="00CB5EDB">
              <w:t xml:space="preserve"> </w:t>
            </w:r>
            <w:r w:rsidRPr="00F23387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21 384.00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648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18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proofErr w:type="spellStart"/>
            <w:r w:rsidRPr="00F23387">
              <w:t>Effective</w:t>
            </w:r>
            <w:proofErr w:type="spellEnd"/>
            <w:r w:rsidRPr="00F23387">
              <w:t xml:space="preserve"> IT </w:t>
            </w:r>
            <w:proofErr w:type="spellStart"/>
            <w:r w:rsidRPr="00F23387">
              <w:t>Trainings</w:t>
            </w:r>
            <w:proofErr w:type="spellEnd"/>
            <w:r w:rsidRPr="00F23387">
              <w:t xml:space="preserve"> Sp.  z o.o.</w:t>
            </w:r>
          </w:p>
          <w:p w:rsidR="00744A30" w:rsidRPr="00CB5EDB" w:rsidRDefault="00744A30" w:rsidP="009E484C">
            <w:r w:rsidRPr="00F23387">
              <w:t>Piękna</w:t>
            </w:r>
            <w:r w:rsidRPr="00CB5EDB">
              <w:t xml:space="preserve"> </w:t>
            </w:r>
            <w:r w:rsidRPr="00F23387">
              <w:t>24/26A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00-549</w:t>
            </w:r>
            <w:r w:rsidRPr="00CB5EDB">
              <w:t xml:space="preserve"> </w:t>
            </w:r>
            <w:r w:rsidRPr="00F233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53 872.00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1036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  <w:tr w:rsidR="00744A30" w:rsidRPr="00075CD0" w:rsidTr="00744A30">
        <w:tc>
          <w:tcPr>
            <w:tcW w:w="82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20</w:t>
            </w:r>
          </w:p>
        </w:tc>
        <w:tc>
          <w:tcPr>
            <w:tcW w:w="2295" w:type="dxa"/>
            <w:shd w:val="clear" w:color="auto" w:fill="auto"/>
          </w:tcPr>
          <w:p w:rsidR="00744A30" w:rsidRPr="00CB5EDB" w:rsidRDefault="00744A30" w:rsidP="009E484C">
            <w:pPr>
              <w:spacing w:before="40"/>
            </w:pPr>
            <w:proofErr w:type="spellStart"/>
            <w:r w:rsidRPr="00F23387">
              <w:t>Effective</w:t>
            </w:r>
            <w:proofErr w:type="spellEnd"/>
            <w:r w:rsidRPr="00F23387">
              <w:t xml:space="preserve"> IT </w:t>
            </w:r>
            <w:proofErr w:type="spellStart"/>
            <w:r w:rsidRPr="00F23387">
              <w:t>Trainings</w:t>
            </w:r>
            <w:proofErr w:type="spellEnd"/>
            <w:r w:rsidRPr="00F23387">
              <w:t xml:space="preserve"> Sp.  z o.o.</w:t>
            </w:r>
          </w:p>
          <w:p w:rsidR="00744A30" w:rsidRPr="00CB5EDB" w:rsidRDefault="00744A30" w:rsidP="009E484C">
            <w:r w:rsidRPr="00F23387">
              <w:t>Piękna</w:t>
            </w:r>
            <w:r w:rsidRPr="00CB5EDB">
              <w:t xml:space="preserve"> </w:t>
            </w:r>
            <w:r w:rsidRPr="00F23387">
              <w:t>24/26A</w:t>
            </w:r>
            <w:r w:rsidRPr="00CB5EDB">
              <w:t xml:space="preserve"> </w:t>
            </w:r>
          </w:p>
          <w:p w:rsidR="00744A30" w:rsidRPr="00CB5EDB" w:rsidRDefault="00744A30" w:rsidP="009E484C">
            <w:pPr>
              <w:spacing w:before="40" w:after="40"/>
              <w:jc w:val="both"/>
            </w:pPr>
            <w:r w:rsidRPr="00F23387">
              <w:t>00-549</w:t>
            </w:r>
            <w:r w:rsidRPr="00CB5EDB">
              <w:t xml:space="preserve"> </w:t>
            </w:r>
            <w:r w:rsidRPr="00F2338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191 200.00 zł</w:t>
            </w:r>
          </w:p>
        </w:tc>
        <w:tc>
          <w:tcPr>
            <w:tcW w:w="1276" w:type="dxa"/>
          </w:tcPr>
          <w:p w:rsidR="00744A30" w:rsidRPr="00F23387" w:rsidRDefault="00744A30" w:rsidP="009E484C">
            <w:pPr>
              <w:spacing w:before="120" w:after="120"/>
              <w:jc w:val="center"/>
            </w:pPr>
            <w:r>
              <w:t>1195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od daty podpisania umowy do 28.02.2020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4A30" w:rsidRPr="00CB5EDB" w:rsidRDefault="00744A30" w:rsidP="009E484C">
            <w:pPr>
              <w:spacing w:before="120" w:after="120"/>
              <w:jc w:val="center"/>
            </w:pPr>
            <w:r w:rsidRPr="00F23387">
              <w:t>21 dni</w:t>
            </w:r>
          </w:p>
        </w:tc>
      </w:tr>
    </w:tbl>
    <w:p w:rsidR="00C4687A" w:rsidRDefault="00C4687A" w:rsidP="00C4687A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Oświadczenie należy złożyć w formie elektronicznej, opatrzone kwalifikowanym podpisem elektronicznym, za pośrednictwem platformy </w:t>
      </w:r>
      <w:hyperlink r:id="rId6" w:history="1">
        <w:r>
          <w:rPr>
            <w:rStyle w:val="Hipercze"/>
            <w:sz w:val="22"/>
            <w:szCs w:val="22"/>
          </w:rPr>
          <w:t>https://e-propublico.pl/</w:t>
        </w:r>
      </w:hyperlink>
      <w:r>
        <w:rPr>
          <w:sz w:val="22"/>
          <w:szCs w:val="22"/>
        </w:rPr>
        <w:t xml:space="preserve"> lub przesłać na skrzynkę e-mail: </w:t>
      </w:r>
      <w:hyperlink r:id="rId7" w:history="1">
        <w:r>
          <w:rPr>
            <w:rStyle w:val="Hipercze"/>
            <w:sz w:val="22"/>
            <w:szCs w:val="22"/>
          </w:rPr>
          <w:t>dzp@agh.edu.pl</w:t>
        </w:r>
      </w:hyperlink>
      <w:r>
        <w:rPr>
          <w:sz w:val="22"/>
          <w:szCs w:val="22"/>
        </w:rPr>
        <w:t xml:space="preserve"> </w:t>
      </w:r>
    </w:p>
    <w:p w:rsidR="00C4687A" w:rsidRDefault="00C4687A" w:rsidP="00C4687A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C4687A" w:rsidRDefault="00C4687A" w:rsidP="00C4687A">
      <w:pPr>
        <w:pStyle w:val="Tekstpodstawowy"/>
        <w:ind w:left="3117" w:firstLine="423"/>
        <w:jc w:val="right"/>
        <w:rPr>
          <w:i/>
        </w:rPr>
      </w:pPr>
    </w:p>
    <w:p w:rsidR="00C4687A" w:rsidRDefault="00C4687A" w:rsidP="00C4687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4687A" w:rsidRDefault="00C4687A" w:rsidP="00C4687A">
      <w:pPr>
        <w:jc w:val="right"/>
        <w:rPr>
          <w:sz w:val="24"/>
        </w:rPr>
      </w:pPr>
    </w:p>
    <w:p w:rsidR="00C4687A" w:rsidRDefault="00C4687A" w:rsidP="00C4687A">
      <w:pPr>
        <w:jc w:val="right"/>
        <w:rPr>
          <w:sz w:val="22"/>
        </w:rPr>
      </w:pPr>
      <w:r>
        <w:rPr>
          <w:sz w:val="22"/>
        </w:rPr>
        <w:t xml:space="preserve"> mgr Anna Trybus</w:t>
      </w:r>
    </w:p>
    <w:p w:rsidR="00C4687A" w:rsidRDefault="00C4687A" w:rsidP="00C4687A">
      <w:pPr>
        <w:jc w:val="right"/>
      </w:pPr>
      <w:bookmarkStart w:id="0" w:name="_GoBack"/>
      <w:bookmarkEnd w:id="0"/>
    </w:p>
    <w:sectPr w:rsidR="00C4687A" w:rsidSect="00CB5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9A9" w:rsidRDefault="000329A9">
      <w:r>
        <w:separator/>
      </w:r>
    </w:p>
  </w:endnote>
  <w:endnote w:type="continuationSeparator" w:id="0">
    <w:p w:rsidR="000329A9" w:rsidRDefault="00032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4687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9A9" w:rsidRDefault="000329A9">
      <w:r>
        <w:separator/>
      </w:r>
    </w:p>
  </w:footnote>
  <w:footnote w:type="continuationSeparator" w:id="0">
    <w:p w:rsidR="000329A9" w:rsidRDefault="00032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387" w:rsidRDefault="00F233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387" w:rsidRDefault="00C468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134.25pt;height:63pt;visibility:visible">
          <v:imagedata r:id="rId1" o:title="logo_FE_Wiedza_Edukacja_Rozwoj_rgb-1"/>
        </v:shape>
      </w:pict>
    </w:r>
    <w:r w:rsidR="000412D4">
      <w:rPr>
        <w:noProof/>
      </w:rPr>
      <w:t xml:space="preserve">                    </w:t>
    </w:r>
    <w:r>
      <w:rPr>
        <w:rFonts w:ascii="Verdana" w:hAnsi="Verdana"/>
        <w:noProof/>
        <w:sz w:val="16"/>
        <w:szCs w:val="16"/>
      </w:rPr>
      <w:pict>
        <v:shape id="Obraz 10" o:spid="_x0000_i1026" type="#_x0000_t75" alt="agh_znk_wbr_rgb_150ppi" style="width:27.75pt;height:54pt;visibility:visible">
          <v:imagedata r:id="rId2" o:title="agh_znk_wbr_rgb_150ppi"/>
        </v:shape>
      </w:pict>
    </w:r>
    <w:r w:rsidR="000412D4">
      <w:rPr>
        <w:noProof/>
      </w:rPr>
      <w:t xml:space="preserve">                                     </w:t>
    </w:r>
    <w:r>
      <w:rPr>
        <w:noProof/>
      </w:rPr>
      <w:pict>
        <v:shape id="Obraz 11" o:spid="_x0000_i1027" type="#_x0000_t75" style="width:144.75pt;height:47.25pt;visibility:visible">
          <v:imagedata r:id="rId3" o:title="EU_EFS_rgb-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3387" w:rsidRDefault="00F233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3EE"/>
    <w:rsid w:val="0001764B"/>
    <w:rsid w:val="000329A9"/>
    <w:rsid w:val="0003529D"/>
    <w:rsid w:val="000412D4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44A30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4687A"/>
    <w:rsid w:val="00C94D43"/>
    <w:rsid w:val="00CB5EDB"/>
    <w:rsid w:val="00E314E0"/>
    <w:rsid w:val="00EB7963"/>
    <w:rsid w:val="00F213EE"/>
    <w:rsid w:val="00F23387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E24FD56D-9393-4716-B547-9F93D3716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C4687A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C4687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1016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2019-05-15T12:33:00Z</cp:lastPrinted>
  <dcterms:created xsi:type="dcterms:W3CDTF">2019-05-15T12:33:00Z</dcterms:created>
  <dcterms:modified xsi:type="dcterms:W3CDTF">2019-05-15T12:33:00Z</dcterms:modified>
</cp:coreProperties>
</file>