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AFD" w:rsidRPr="003D6231" w:rsidRDefault="00861AFD" w:rsidP="00861AFD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861AFD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4.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861AFD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8pt;height:33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861AFD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38.25pt;visibility:visible;mso-wrap-style:square">
            <v:imagedata r:id="rId9" o:title="EU_EFS_rgb-1"/>
          </v:shape>
        </w:pict>
      </w:r>
    </w:p>
    <w:p w:rsidR="00861AFD" w:rsidRDefault="00861AFD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</w:p>
    <w:p w:rsidR="003D1274" w:rsidRPr="00430A9F" w:rsidRDefault="00861AFD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6212B1" w:rsidRPr="006212B1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6212B1" w:rsidRPr="006212B1">
        <w:rPr>
          <w:rFonts w:ascii="Times New Roman" w:hAnsi="Times New Roman"/>
          <w:b/>
          <w:sz w:val="24"/>
          <w:szCs w:val="24"/>
        </w:rPr>
        <w:t>Usługa organizacji zajęć warsztatowych kształcących kompetencje miękkie "Negocjacje w budownictwie" - Kc-zp.272-199/19.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Default="00623F70" w:rsidP="00861AFD">
      <w:pPr>
        <w:spacing w:after="0" w:line="240" w:lineRule="auto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64C" w:rsidRDefault="0013164C">
      <w:pPr>
        <w:spacing w:after="0" w:line="240" w:lineRule="auto"/>
      </w:pPr>
      <w:r>
        <w:separator/>
      </w:r>
    </w:p>
  </w:endnote>
  <w:endnote w:type="continuationSeparator" w:id="0">
    <w:p w:rsidR="0013164C" w:rsidRDefault="00131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61AF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61AF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61AF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A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A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61A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64C" w:rsidRDefault="0013164C">
      <w:pPr>
        <w:spacing w:after="0" w:line="240" w:lineRule="auto"/>
      </w:pPr>
      <w:r>
        <w:separator/>
      </w:r>
    </w:p>
  </w:footnote>
  <w:footnote w:type="continuationSeparator" w:id="0">
    <w:p w:rsidR="0013164C" w:rsidRDefault="00131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61A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61A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61A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64C"/>
    <w:rsid w:val="000563B7"/>
    <w:rsid w:val="000E6C60"/>
    <w:rsid w:val="0013164C"/>
    <w:rsid w:val="001F4E82"/>
    <w:rsid w:val="003D1274"/>
    <w:rsid w:val="00430A9F"/>
    <w:rsid w:val="005E5BD1"/>
    <w:rsid w:val="006212B1"/>
    <w:rsid w:val="00623F70"/>
    <w:rsid w:val="00861AFD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customStyle="1" w:styleId="Gwka">
    <w:name w:val="Główka"/>
    <w:basedOn w:val="Normalny"/>
    <w:rsid w:val="00861AFD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2019-05-15T09:05:00Z</cp:lastPrinted>
  <dcterms:created xsi:type="dcterms:W3CDTF">2019-05-15T09:05:00Z</dcterms:created>
  <dcterms:modified xsi:type="dcterms:W3CDTF">2019-05-15T09:05:00Z</dcterms:modified>
</cp:coreProperties>
</file>