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7024C" w:rsidRPr="0017024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7024C" w:rsidRPr="0017024C">
        <w:rPr>
          <w:rFonts w:ascii="Arial" w:eastAsia="Times New Roman" w:hAnsi="Arial" w:cs="Arial"/>
          <w:b/>
          <w:sz w:val="20"/>
          <w:szCs w:val="20"/>
          <w:lang w:eastAsia="pl-PL"/>
        </w:rPr>
        <w:t>usługa dostarczenia biletów lotniczych na trasie Kraków-Warna-Kraków - KC-zp.272-317/19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3E0F93">
        <w:rPr>
          <w:rFonts w:ascii="Arial" w:eastAsia="Times New Roman" w:hAnsi="Arial" w:cs="Arial"/>
          <w:sz w:val="21"/>
          <w:szCs w:val="21"/>
          <w:lang w:eastAsia="pl-PL"/>
        </w:rPr>
        <w:t>AGH w Krakowie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E0F93" w:rsidRDefault="009475A8" w:rsidP="003E0F9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3E0F93" w:rsidRDefault="009475A8" w:rsidP="003E0F9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3E0F93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3E0F93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3E0F93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3E0F93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3E0F93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E37" w:rsidRDefault="00730E37" w:rsidP="0038231F">
      <w:pPr>
        <w:spacing w:after="0" w:line="240" w:lineRule="auto"/>
      </w:pPr>
      <w:r>
        <w:separator/>
      </w:r>
    </w:p>
  </w:endnote>
  <w:endnote w:type="continuationSeparator" w:id="0">
    <w:p w:rsidR="00730E37" w:rsidRDefault="00730E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24C" w:rsidRDefault="001702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87D1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87D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24C" w:rsidRDefault="00170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E37" w:rsidRDefault="00730E37" w:rsidP="0038231F">
      <w:pPr>
        <w:spacing w:after="0" w:line="240" w:lineRule="auto"/>
      </w:pPr>
      <w:r>
        <w:separator/>
      </w:r>
    </w:p>
  </w:footnote>
  <w:footnote w:type="continuationSeparator" w:id="0">
    <w:p w:rsidR="00730E37" w:rsidRDefault="00730E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24C" w:rsidRDefault="001702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24C" w:rsidRDefault="00987D1A">
    <w:pPr>
      <w:pStyle w:val="Nagwek"/>
    </w:pPr>
    <w:bookmarkStart w:id="0" w:name="_GoBack"/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8193" type="#_x0000_t75" alt="Log_POWER_mono" style="position:absolute;margin-left:-14.25pt;margin-top:-25.65pt;width:510pt;height:53.25pt;z-index:-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_POWER_mono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24C" w:rsidRDefault="001702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  <o:shapelayout v:ext="edit">
      <o:idmap v:ext="edit" data="8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E3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024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F9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0E3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317"/>
    <w:rsid w:val="009475A8"/>
    <w:rsid w:val="00952535"/>
    <w:rsid w:val="00956C26"/>
    <w:rsid w:val="00960337"/>
    <w:rsid w:val="00975019"/>
    <w:rsid w:val="00975C49"/>
    <w:rsid w:val="00987D1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C371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323FD-2D15-40D5-98A1-A6536813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Sylwia Lempart</cp:lastModifiedBy>
  <cp:revision>2</cp:revision>
  <cp:lastPrinted>2019-05-15T08:10:00Z</cp:lastPrinted>
  <dcterms:created xsi:type="dcterms:W3CDTF">2019-05-15T08:33:00Z</dcterms:created>
  <dcterms:modified xsi:type="dcterms:W3CDTF">2019-05-15T08:33:00Z</dcterms:modified>
</cp:coreProperties>
</file>