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ECBD46" w14:textId="4822EB3C" w:rsidR="00114568" w:rsidRPr="0062341F" w:rsidRDefault="00045B4A" w:rsidP="00114568">
      <w:pPr>
        <w:keepNext/>
        <w:spacing w:after="60"/>
        <w:jc w:val="right"/>
        <w:outlineLvl w:val="3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D4D6AEC" wp14:editId="0D71219B">
                <wp:simplePos x="0" y="0"/>
                <wp:positionH relativeFrom="column">
                  <wp:posOffset>-130810</wp:posOffset>
                </wp:positionH>
                <wp:positionV relativeFrom="paragraph">
                  <wp:posOffset>-123825</wp:posOffset>
                </wp:positionV>
                <wp:extent cx="2164715" cy="932180"/>
                <wp:effectExtent l="0" t="0" r="6985" b="1270"/>
                <wp:wrapNone/>
                <wp:docPr id="5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8AE481D" w14:textId="77777777" w:rsidR="00114568" w:rsidRDefault="00114568" w:rsidP="00114568"/>
                          <w:p w14:paraId="61115727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1494C1B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3F998F4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6D86E8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DD49F3" w14:textId="77777777"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96AB6AE" w14:textId="77777777"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0DEF3563" w14:textId="77777777" w:rsidR="00114568" w:rsidRDefault="00114568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4D6AEC" id="Prostokąt: zaokrąglone rogi 1" o:spid="_x0000_s1026" style="position:absolute;left:0;text-align:left;margin-left:-10.3pt;margin-top:-9.7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" filled="f" strokeweight=".25pt">
                <v:textbox inset="1pt,1pt,1pt,1pt">
                  <w:txbxContent>
                    <w:p w14:paraId="48AE481D" w14:textId="77777777" w:rsidR="00114568" w:rsidRDefault="00114568" w:rsidP="00114568"/>
                    <w:p w14:paraId="61115727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71494C1B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23F998F4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396D86E8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39DD49F3" w14:textId="77777777"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96AB6AE" w14:textId="77777777"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0DEF3563" w14:textId="77777777" w:rsidR="00114568" w:rsidRDefault="00114568" w:rsidP="00114568"/>
                  </w:txbxContent>
                </v:textbox>
              </v:roundrect>
            </w:pict>
          </mc:Fallback>
        </mc:AlternateContent>
      </w:r>
      <w:r w:rsidR="00114568" w:rsidRPr="0062341F">
        <w:rPr>
          <w:rFonts w:asciiTheme="minorHAnsi" w:hAnsiTheme="minorHAnsi" w:cstheme="minorHAnsi"/>
          <w:bCs/>
          <w:sz w:val="22"/>
          <w:szCs w:val="22"/>
        </w:rPr>
        <w:t xml:space="preserve">Załącznik nr </w:t>
      </w:r>
      <w:r w:rsidR="004E5ECF" w:rsidRPr="0062341F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114568" w:rsidRPr="0062341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14568" w:rsidRPr="0062341F">
        <w:rPr>
          <w:rFonts w:asciiTheme="minorHAnsi" w:hAnsiTheme="minorHAnsi" w:cstheme="minorHAnsi"/>
          <w:bCs/>
          <w:sz w:val="22"/>
          <w:szCs w:val="22"/>
        </w:rPr>
        <w:t>do SIWZ</w:t>
      </w:r>
    </w:p>
    <w:p w14:paraId="2F26139A" w14:textId="77777777" w:rsidR="00114568" w:rsidRPr="0062341F" w:rsidRDefault="00114568" w:rsidP="00114568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2CAC75F" w14:textId="77777777" w:rsidR="00114568" w:rsidRPr="0062341F" w:rsidRDefault="00114568" w:rsidP="0011456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2341F">
        <w:rPr>
          <w:rFonts w:asciiTheme="minorHAnsi" w:hAnsiTheme="minorHAnsi" w:cstheme="minorHAnsi"/>
          <w:b/>
          <w:sz w:val="22"/>
          <w:szCs w:val="22"/>
        </w:rPr>
        <w:t>FORMULARZ OFERTY</w:t>
      </w:r>
    </w:p>
    <w:p w14:paraId="184F6BD8" w14:textId="77777777" w:rsidR="00114568" w:rsidRPr="0062341F" w:rsidRDefault="00114568" w:rsidP="0011456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9E8F943" w14:textId="77777777" w:rsidR="00114568" w:rsidRPr="0062341F" w:rsidRDefault="0062341F" w:rsidP="00114568">
      <w:pPr>
        <w:spacing w:after="40"/>
        <w:ind w:left="4678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Gmina Myślenice</w:t>
      </w:r>
    </w:p>
    <w:p w14:paraId="39AF573B" w14:textId="77777777" w:rsidR="00114568" w:rsidRPr="0062341F" w:rsidRDefault="004E5ECF" w:rsidP="00114568">
      <w:pPr>
        <w:ind w:left="4678"/>
        <w:rPr>
          <w:rFonts w:asciiTheme="minorHAnsi" w:hAnsiTheme="minorHAnsi" w:cstheme="minorHAnsi"/>
          <w:sz w:val="22"/>
          <w:szCs w:val="22"/>
        </w:rPr>
      </w:pPr>
      <w:r w:rsidRPr="0062341F">
        <w:rPr>
          <w:rFonts w:asciiTheme="minorHAnsi" w:hAnsiTheme="minorHAnsi" w:cstheme="minorHAnsi"/>
          <w:sz w:val="22"/>
          <w:szCs w:val="22"/>
        </w:rPr>
        <w:t>Rynek</w:t>
      </w:r>
      <w:r w:rsidR="00114568" w:rsidRPr="0062341F">
        <w:rPr>
          <w:rFonts w:asciiTheme="minorHAnsi" w:hAnsiTheme="minorHAnsi" w:cstheme="minorHAnsi"/>
          <w:sz w:val="22"/>
          <w:szCs w:val="22"/>
        </w:rPr>
        <w:t xml:space="preserve"> </w:t>
      </w:r>
      <w:r w:rsidRPr="0062341F">
        <w:rPr>
          <w:rFonts w:asciiTheme="minorHAnsi" w:hAnsiTheme="minorHAnsi" w:cstheme="minorHAnsi"/>
          <w:sz w:val="22"/>
          <w:szCs w:val="22"/>
        </w:rPr>
        <w:t>8/9</w:t>
      </w:r>
    </w:p>
    <w:p w14:paraId="16B24EC0" w14:textId="77777777" w:rsidR="00114568" w:rsidRPr="0062341F" w:rsidRDefault="004E5ECF" w:rsidP="00114568">
      <w:pPr>
        <w:ind w:left="4678"/>
        <w:rPr>
          <w:rFonts w:asciiTheme="minorHAnsi" w:hAnsiTheme="minorHAnsi" w:cstheme="minorHAnsi"/>
          <w:sz w:val="22"/>
          <w:szCs w:val="22"/>
        </w:rPr>
      </w:pPr>
      <w:r w:rsidRPr="0062341F">
        <w:rPr>
          <w:rFonts w:asciiTheme="minorHAnsi" w:hAnsiTheme="minorHAnsi" w:cstheme="minorHAnsi"/>
          <w:sz w:val="22"/>
          <w:szCs w:val="22"/>
        </w:rPr>
        <w:t>32-400</w:t>
      </w:r>
      <w:r w:rsidR="00114568" w:rsidRPr="0062341F">
        <w:rPr>
          <w:rFonts w:asciiTheme="minorHAnsi" w:hAnsiTheme="minorHAnsi" w:cstheme="minorHAnsi"/>
          <w:sz w:val="22"/>
          <w:szCs w:val="22"/>
        </w:rPr>
        <w:t xml:space="preserve"> </w:t>
      </w:r>
      <w:r w:rsidRPr="0062341F">
        <w:rPr>
          <w:rFonts w:asciiTheme="minorHAnsi" w:hAnsiTheme="minorHAnsi" w:cstheme="minorHAnsi"/>
          <w:sz w:val="22"/>
          <w:szCs w:val="22"/>
        </w:rPr>
        <w:t>Myślenice</w:t>
      </w:r>
    </w:p>
    <w:p w14:paraId="5183C6D5" w14:textId="77777777" w:rsidR="00114568" w:rsidRPr="0062341F" w:rsidRDefault="00114568" w:rsidP="00114568">
      <w:pPr>
        <w:ind w:left="3686"/>
        <w:jc w:val="center"/>
        <w:rPr>
          <w:rFonts w:asciiTheme="minorHAnsi" w:hAnsiTheme="minorHAnsi" w:cstheme="minorHAnsi"/>
          <w:sz w:val="22"/>
          <w:szCs w:val="22"/>
        </w:rPr>
      </w:pPr>
    </w:p>
    <w:p w14:paraId="476FC43A" w14:textId="3A2A2769" w:rsidR="00114568" w:rsidRPr="0062341F" w:rsidRDefault="00C437AC" w:rsidP="00114568">
      <w:pPr>
        <w:spacing w:after="12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2341F">
        <w:rPr>
          <w:rFonts w:asciiTheme="minorHAnsi" w:hAnsiTheme="minorHAnsi" w:cstheme="minorHAnsi"/>
          <w:sz w:val="22"/>
          <w:szCs w:val="22"/>
        </w:rPr>
        <w:t>Przystępując</w:t>
      </w:r>
      <w:r w:rsidR="00114568" w:rsidRPr="0062341F">
        <w:rPr>
          <w:rFonts w:asciiTheme="minorHAnsi" w:hAnsiTheme="minorHAnsi" w:cstheme="minorHAnsi"/>
          <w:sz w:val="22"/>
          <w:szCs w:val="22"/>
        </w:rPr>
        <w:t xml:space="preserve"> do toczącego się postępowania o udzielenie zamówienia publicznego prowadzonego </w:t>
      </w:r>
      <w:r w:rsidR="000F2C92" w:rsidRPr="0062341F">
        <w:rPr>
          <w:rFonts w:asciiTheme="minorHAnsi" w:hAnsiTheme="minorHAnsi" w:cstheme="minorHAnsi"/>
          <w:sz w:val="22"/>
          <w:szCs w:val="22"/>
        </w:rPr>
        <w:t xml:space="preserve"> </w:t>
      </w:r>
      <w:r w:rsidR="00114568" w:rsidRPr="0062341F">
        <w:rPr>
          <w:rFonts w:asciiTheme="minorHAnsi" w:hAnsiTheme="minorHAnsi" w:cstheme="minorHAnsi"/>
          <w:sz w:val="22"/>
          <w:szCs w:val="22"/>
        </w:rPr>
        <w:t xml:space="preserve">w trybie </w:t>
      </w:r>
      <w:r w:rsidR="004E5ECF" w:rsidRPr="0062341F">
        <w:rPr>
          <w:rFonts w:asciiTheme="minorHAnsi" w:hAnsiTheme="minorHAnsi" w:cstheme="minorHAnsi"/>
          <w:b/>
          <w:sz w:val="22"/>
          <w:szCs w:val="22"/>
        </w:rPr>
        <w:t>przetarg nieograniczony</w:t>
      </w:r>
      <w:r w:rsidR="00114568" w:rsidRPr="0062341F">
        <w:rPr>
          <w:rFonts w:asciiTheme="minorHAnsi" w:hAnsiTheme="minorHAnsi" w:cstheme="minorHAnsi"/>
          <w:sz w:val="22"/>
          <w:szCs w:val="22"/>
        </w:rPr>
        <w:t xml:space="preserve"> na: ”</w:t>
      </w:r>
      <w:bookmarkStart w:id="0" w:name="_Hlk6999948"/>
      <w:r w:rsidR="008529ED" w:rsidRPr="007A1FD7">
        <w:rPr>
          <w:rFonts w:cs="Calibri"/>
          <w:b/>
        </w:rPr>
        <w:t>Ścieżki pieszo - rowerowe wraz z infrastrukturą towarzyszącą</w:t>
      </w:r>
      <w:bookmarkEnd w:id="0"/>
      <w:r w:rsidR="00114568" w:rsidRPr="0062341F">
        <w:rPr>
          <w:rFonts w:asciiTheme="minorHAnsi" w:hAnsiTheme="minorHAnsi" w:cstheme="minorHAnsi"/>
          <w:sz w:val="22"/>
          <w:szCs w:val="22"/>
        </w:rPr>
        <w:t xml:space="preserve">” – znak sprawy: </w:t>
      </w:r>
      <w:r w:rsidR="004E5ECF" w:rsidRPr="0062341F">
        <w:rPr>
          <w:rFonts w:asciiTheme="minorHAnsi" w:hAnsiTheme="minorHAnsi" w:cstheme="minorHAnsi"/>
          <w:b/>
          <w:sz w:val="22"/>
          <w:szCs w:val="22"/>
        </w:rPr>
        <w:t>BZP/271/</w:t>
      </w:r>
      <w:r w:rsidR="008529ED">
        <w:rPr>
          <w:rFonts w:asciiTheme="minorHAnsi" w:hAnsiTheme="minorHAnsi" w:cstheme="minorHAnsi"/>
          <w:b/>
          <w:sz w:val="22"/>
          <w:szCs w:val="22"/>
        </w:rPr>
        <w:t>19</w:t>
      </w:r>
      <w:r w:rsidR="004E5ECF" w:rsidRPr="0062341F">
        <w:rPr>
          <w:rFonts w:asciiTheme="minorHAnsi" w:hAnsiTheme="minorHAnsi" w:cstheme="minorHAnsi"/>
          <w:b/>
          <w:sz w:val="22"/>
          <w:szCs w:val="22"/>
        </w:rPr>
        <w:t>/2019</w:t>
      </w:r>
    </w:p>
    <w:p w14:paraId="25C7BFA9" w14:textId="77777777" w:rsidR="00114568" w:rsidRPr="0062341F" w:rsidRDefault="00114568" w:rsidP="00114568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2341F">
        <w:rPr>
          <w:rFonts w:asciiTheme="minorHAnsi" w:hAnsiTheme="minorHAnsi" w:cstheme="minorHAnsi"/>
          <w:sz w:val="22"/>
          <w:szCs w:val="22"/>
        </w:rPr>
        <w:t>działając w imieniu i na rzecz:</w:t>
      </w:r>
    </w:p>
    <w:p w14:paraId="7B108105" w14:textId="77777777" w:rsidR="000F2C92" w:rsidRPr="0062341F" w:rsidRDefault="000F2C92" w:rsidP="000F2C92">
      <w:pPr>
        <w:spacing w:after="100"/>
        <w:rPr>
          <w:rFonts w:asciiTheme="minorHAnsi" w:hAnsiTheme="minorHAnsi" w:cstheme="minorHAnsi"/>
          <w:b/>
          <w:sz w:val="22"/>
          <w:szCs w:val="22"/>
        </w:rPr>
      </w:pPr>
      <w:r w:rsidRPr="0062341F">
        <w:rPr>
          <w:rFonts w:asciiTheme="minorHAnsi" w:hAnsiTheme="minorHAnsi" w:cstheme="minorHAnsi"/>
          <w:b/>
          <w:sz w:val="22"/>
          <w:szCs w:val="22"/>
        </w:rPr>
        <w:t>Nazwa i adres Wykonawcy</w:t>
      </w:r>
      <w:r w:rsidRPr="0062341F">
        <w:rPr>
          <w:rFonts w:asciiTheme="minorHAnsi" w:hAnsiTheme="minorHAnsi" w:cstheme="minorHAnsi"/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7"/>
        <w:gridCol w:w="7271"/>
      </w:tblGrid>
      <w:tr w:rsidR="000F2C92" w:rsidRPr="0062341F" w14:paraId="4222337B" w14:textId="77777777" w:rsidTr="0062341F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433299B9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2341F">
              <w:rPr>
                <w:rFonts w:asciiTheme="minorHAnsi" w:eastAsia="Calibri" w:hAnsiTheme="minorHAnsi" w:cstheme="minorHAnsi"/>
                <w:sz w:val="22"/>
                <w:szCs w:val="22"/>
              </w:rPr>
              <w:t>Nazwa Wykonawcy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07402042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F2C92" w:rsidRPr="0062341F" w14:paraId="51FA561E" w14:textId="77777777" w:rsidTr="0062341F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351DD5AB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2341F">
              <w:rPr>
                <w:rFonts w:asciiTheme="minorHAnsi" w:eastAsia="Calibri" w:hAnsiTheme="minorHAnsi" w:cstheme="minorHAnsi"/>
                <w:sz w:val="22"/>
                <w:szCs w:val="22"/>
              </w:rPr>
              <w:t>Adres Wykonawcy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549ACEBF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F2C92" w:rsidRPr="0062341F" w14:paraId="3230EA63" w14:textId="77777777" w:rsidTr="0062341F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0BC6A9D9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2341F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NIP </w:t>
            </w:r>
            <w:r w:rsidRPr="0062341F">
              <w:rPr>
                <w:rFonts w:asciiTheme="minorHAnsi" w:eastAsia="Calibri" w:hAnsiTheme="minorHAnsi" w:cstheme="minorHAnsi"/>
                <w:i/>
                <w:sz w:val="22"/>
                <w:szCs w:val="22"/>
              </w:rPr>
              <w:t>(jeżeli dotyczy)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5F6EA15A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F2C92" w:rsidRPr="0062341F" w14:paraId="2A3AF31F" w14:textId="77777777" w:rsidTr="0062341F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99CB900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2341F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REGON </w:t>
            </w:r>
            <w:r w:rsidRPr="0062341F">
              <w:rPr>
                <w:rFonts w:asciiTheme="minorHAnsi" w:eastAsia="Calibri" w:hAnsiTheme="minorHAnsi" w:cstheme="minorHAnsi"/>
                <w:i/>
                <w:sz w:val="22"/>
                <w:szCs w:val="22"/>
              </w:rPr>
              <w:t>(jeżeli dotyczy)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2C71F118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0F2C92" w:rsidRPr="0062341F" w14:paraId="745CEFBB" w14:textId="77777777" w:rsidTr="0062341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328DB817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2341F">
              <w:rPr>
                <w:rFonts w:asciiTheme="minorHAnsi" w:eastAsia="Calibri" w:hAnsiTheme="minorHAnsi" w:cstheme="minorHAns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7371" w:type="dxa"/>
            <w:shd w:val="clear" w:color="auto" w:fill="auto"/>
          </w:tcPr>
          <w:p w14:paraId="01DC1D4E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2341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Tak / Nie *</w:t>
            </w:r>
          </w:p>
        </w:tc>
      </w:tr>
    </w:tbl>
    <w:p w14:paraId="2C65D432" w14:textId="77777777" w:rsidR="00114568" w:rsidRPr="0062341F" w:rsidRDefault="00114568" w:rsidP="0011456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98A44ED" w14:textId="77777777" w:rsidR="00E54E5A" w:rsidRPr="0062341F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2341F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62341F">
        <w:rPr>
          <w:rFonts w:asciiTheme="minorHAnsi" w:hAnsiTheme="minorHAnsi" w:cstheme="minorHAnsi"/>
          <w:sz w:val="22"/>
          <w:szCs w:val="22"/>
        </w:rPr>
        <w:t xml:space="preserve"> na wykonanie poszczególnych części przedmiotu zamówienia zgodnie, ze Specyfikacją Istotnych Warunków Zamówienia:</w:t>
      </w: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52"/>
      </w:tblGrid>
      <w:tr w:rsidR="008529ED" w:rsidRPr="0062341F" w14:paraId="16C4512C" w14:textId="77777777" w:rsidTr="008529ED">
        <w:trPr>
          <w:trHeight w:val="704"/>
        </w:trPr>
        <w:tc>
          <w:tcPr>
            <w:tcW w:w="9952" w:type="dxa"/>
            <w:shd w:val="clear" w:color="auto" w:fill="auto"/>
            <w:vAlign w:val="center"/>
          </w:tcPr>
          <w:p w14:paraId="466B2056" w14:textId="77777777" w:rsidR="008529ED" w:rsidRPr="0062341F" w:rsidRDefault="008529ED" w:rsidP="00D274F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2341F">
              <w:rPr>
                <w:rFonts w:asciiTheme="minorHAnsi" w:hAnsiTheme="minorHAnsi" w:cstheme="minorHAnsi"/>
                <w:b/>
                <w:sz w:val="22"/>
                <w:szCs w:val="22"/>
              </w:rPr>
              <w:t>Cena oferty</w:t>
            </w:r>
          </w:p>
        </w:tc>
      </w:tr>
      <w:tr w:rsidR="008529ED" w:rsidRPr="0062341F" w14:paraId="7987F21B" w14:textId="77777777" w:rsidTr="008529ED">
        <w:tc>
          <w:tcPr>
            <w:tcW w:w="9952" w:type="dxa"/>
            <w:shd w:val="clear" w:color="auto" w:fill="auto"/>
          </w:tcPr>
          <w:p w14:paraId="0CA95EC0" w14:textId="77777777" w:rsidR="008529ED" w:rsidRPr="0062341F" w:rsidRDefault="008529ED" w:rsidP="00472A7A">
            <w:pPr>
              <w:spacing w:before="60"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2341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Temat: </w:t>
            </w:r>
            <w:r w:rsidRPr="0062341F">
              <w:rPr>
                <w:rFonts w:asciiTheme="minorHAnsi" w:hAnsiTheme="minorHAnsi" w:cstheme="minorHAnsi"/>
                <w:sz w:val="22"/>
                <w:szCs w:val="22"/>
              </w:rPr>
              <w:t>Roboty budowlane</w:t>
            </w:r>
          </w:p>
          <w:p w14:paraId="58A4A4C5" w14:textId="06771BE9" w:rsidR="008529ED" w:rsidRDefault="008529ED" w:rsidP="00001016">
            <w:pPr>
              <w:numPr>
                <w:ilvl w:val="0"/>
                <w:numId w:val="39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2341F">
              <w:rPr>
                <w:rFonts w:asciiTheme="minorHAnsi" w:hAnsiTheme="minorHAnsi" w:cstheme="minorHAnsi"/>
                <w:sz w:val="22"/>
                <w:szCs w:val="22"/>
              </w:rPr>
              <w:t xml:space="preserve">cena  za wykonanie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przedmiotu zamówienia</w:t>
            </w:r>
            <w:r w:rsidRPr="0062341F">
              <w:rPr>
                <w:rFonts w:asciiTheme="minorHAnsi" w:hAnsiTheme="minorHAnsi" w:cstheme="minorHAnsi"/>
                <w:sz w:val="22"/>
                <w:szCs w:val="22"/>
              </w:rPr>
              <w:t xml:space="preserve"> wynosi kwotę netto ....................... zł (słownie: ................................................................. zł), natomiast wraz z należnym podatkiem VAT w wysokości ......%,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62341F">
              <w:rPr>
                <w:rFonts w:asciiTheme="minorHAnsi" w:hAnsiTheme="minorHAnsi" w:cstheme="minorHAnsi"/>
                <w:sz w:val="22"/>
                <w:szCs w:val="22"/>
              </w:rPr>
              <w:t>wynosi kwotę brutto ……….......... zł (słownie: ............................... zł).</w:t>
            </w:r>
          </w:p>
          <w:p w14:paraId="3F51FC2C" w14:textId="69FC5A2F" w:rsidR="008529ED" w:rsidRDefault="008529ED" w:rsidP="00001016">
            <w:pPr>
              <w:numPr>
                <w:ilvl w:val="0"/>
                <w:numId w:val="39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Okres gwarancji i rękojmi wynosi ……………..miesięcy od dnia odbioru końcowego.</w:t>
            </w:r>
          </w:p>
          <w:p w14:paraId="111C9C89" w14:textId="12AA2246" w:rsidR="008529ED" w:rsidRDefault="008529ED" w:rsidP="00001016">
            <w:pPr>
              <w:numPr>
                <w:ilvl w:val="0"/>
                <w:numId w:val="39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Termin wykonania …………miesięcy</w:t>
            </w:r>
          </w:p>
          <w:p w14:paraId="4743FF52" w14:textId="77777777" w:rsidR="008529ED" w:rsidRDefault="008529ED" w:rsidP="00B11B4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Ceny poszczególnych elementów zamówienia:</w:t>
            </w:r>
          </w:p>
          <w:tbl>
            <w:tblPr>
              <w:tblW w:w="6463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60"/>
              <w:gridCol w:w="2190"/>
              <w:gridCol w:w="27"/>
              <w:gridCol w:w="3658"/>
              <w:gridCol w:w="28"/>
            </w:tblGrid>
            <w:tr w:rsidR="008529ED" w14:paraId="061C1F7A" w14:textId="77777777" w:rsidTr="008529ED">
              <w:trPr>
                <w:trHeight w:val="576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A6D6BE" w14:textId="77777777" w:rsidR="008529ED" w:rsidRDefault="008529ED" w:rsidP="00B11B4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poz.</w:t>
                  </w:r>
                </w:p>
              </w:tc>
              <w:tc>
                <w:tcPr>
                  <w:tcW w:w="221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AD4CC7" w14:textId="107B466F" w:rsidR="008529ED" w:rsidRDefault="008529ED" w:rsidP="00B11B4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Nr trasy</w:t>
                  </w:r>
                </w:p>
              </w:tc>
              <w:tc>
                <w:tcPr>
                  <w:tcW w:w="368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674058" w14:textId="77777777" w:rsidR="008529ED" w:rsidRDefault="008529ED" w:rsidP="00B11B4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Wartość robót (netto - bez VAT)</w:t>
                  </w:r>
                </w:p>
              </w:tc>
            </w:tr>
            <w:tr w:rsidR="008529ED" w14:paraId="3BC0A381" w14:textId="77777777" w:rsidTr="008529ED">
              <w:trPr>
                <w:trHeight w:val="288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F044F0" w14:textId="77777777" w:rsidR="008529ED" w:rsidRDefault="008529ED" w:rsidP="00B11B4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21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0946214" w14:textId="25BFA1AB" w:rsidR="008529ED" w:rsidRDefault="008529ED" w:rsidP="00B11B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11b</w:t>
                  </w:r>
                </w:p>
              </w:tc>
              <w:tc>
                <w:tcPr>
                  <w:tcW w:w="368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7838636" w14:textId="77777777" w:rsidR="008529ED" w:rsidRDefault="008529ED" w:rsidP="00B11B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8529ED" w14:paraId="7FE75D02" w14:textId="77777777" w:rsidTr="008529ED">
              <w:trPr>
                <w:trHeight w:val="288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4D5631" w14:textId="5AB3BADA" w:rsidR="008529ED" w:rsidRDefault="008529ED" w:rsidP="00B11B4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21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90BABD6" w14:textId="5A60921A" w:rsidR="008529ED" w:rsidRDefault="008529ED" w:rsidP="00B11B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368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FCBFE4A" w14:textId="77777777" w:rsidR="008529ED" w:rsidRDefault="008529ED" w:rsidP="00B11B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8529ED" w14:paraId="52050668" w14:textId="77777777" w:rsidTr="008529ED">
              <w:trPr>
                <w:trHeight w:val="288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E806F1" w14:textId="68FE2EDD" w:rsidR="008529ED" w:rsidRDefault="008529ED" w:rsidP="00B11B4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21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0D0A07B" w14:textId="5073FF9F" w:rsidR="008529ED" w:rsidRDefault="008529ED" w:rsidP="00B11B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368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EA95A96" w14:textId="77777777" w:rsidR="008529ED" w:rsidRDefault="008529ED" w:rsidP="00B11B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8529ED" w14:paraId="27D5809B" w14:textId="77777777" w:rsidTr="008529ED">
              <w:trPr>
                <w:trHeight w:val="288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D39C6C" w14:textId="396A18C9" w:rsidR="008529ED" w:rsidRDefault="008529ED" w:rsidP="00B11B4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21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4941377" w14:textId="22146BDB" w:rsidR="008529ED" w:rsidRDefault="008529ED" w:rsidP="00B11B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368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BB8477" w14:textId="77777777" w:rsidR="008529ED" w:rsidRDefault="008529ED" w:rsidP="00B11B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8529ED" w14:paraId="7260EBB4" w14:textId="77777777" w:rsidTr="008529ED">
              <w:trPr>
                <w:trHeight w:val="288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B376B3" w14:textId="2A70BBAA" w:rsidR="008529ED" w:rsidRDefault="008529ED" w:rsidP="00B11B4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21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7755DAE" w14:textId="38A57E19" w:rsidR="008529ED" w:rsidRDefault="008529ED" w:rsidP="00B11B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368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97B0A8" w14:textId="77777777" w:rsidR="008529ED" w:rsidRDefault="008529ED" w:rsidP="00B11B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8529ED" w14:paraId="40C5A499" w14:textId="77777777" w:rsidTr="008529ED">
              <w:trPr>
                <w:trHeight w:val="288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B3F4DF5" w14:textId="54E6122C" w:rsidR="008529ED" w:rsidRDefault="008529ED" w:rsidP="00B11B4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lastRenderedPageBreak/>
                    <w:t>6</w:t>
                  </w:r>
                </w:p>
              </w:tc>
              <w:tc>
                <w:tcPr>
                  <w:tcW w:w="221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555779D" w14:textId="01BC496F" w:rsidR="008529ED" w:rsidRDefault="008529ED" w:rsidP="00B11B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368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DAA3AB" w14:textId="77777777" w:rsidR="008529ED" w:rsidRDefault="008529ED" w:rsidP="00B11B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8529ED" w14:paraId="2F6B528E" w14:textId="77777777" w:rsidTr="008529ED">
              <w:trPr>
                <w:trHeight w:val="288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5A05130" w14:textId="4840C4AF" w:rsidR="008529ED" w:rsidRDefault="008529ED" w:rsidP="00B11B4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221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BAC0725" w14:textId="312CED07" w:rsidR="008529ED" w:rsidRDefault="008529ED" w:rsidP="00B11B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368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19AEC63" w14:textId="77777777" w:rsidR="008529ED" w:rsidRDefault="008529ED" w:rsidP="00B11B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8529ED" w14:paraId="6F7ED96C" w14:textId="77777777" w:rsidTr="008529ED">
              <w:trPr>
                <w:trHeight w:val="288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34ADB18" w14:textId="0BDF887F" w:rsidR="008529ED" w:rsidRDefault="008529ED" w:rsidP="00B11B4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221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C8CEE67" w14:textId="0DC932F3" w:rsidR="008529ED" w:rsidRDefault="008529ED" w:rsidP="00B11B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368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A2BECF" w14:textId="77777777" w:rsidR="008529ED" w:rsidRDefault="008529ED" w:rsidP="00B11B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8529ED" w14:paraId="187D8EDC" w14:textId="77777777" w:rsidTr="008529ED">
              <w:trPr>
                <w:trHeight w:val="288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67F659" w14:textId="7BC4A1CF" w:rsidR="008529ED" w:rsidRDefault="008529ED" w:rsidP="00B11B4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221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6A3D54F" w14:textId="67F383E1" w:rsidR="008529ED" w:rsidRDefault="008529ED" w:rsidP="00B11B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Z01 </w:t>
                  </w:r>
                </w:p>
              </w:tc>
              <w:tc>
                <w:tcPr>
                  <w:tcW w:w="368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3B356E" w14:textId="77777777" w:rsidR="008529ED" w:rsidRDefault="008529ED" w:rsidP="00B11B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8529ED" w14:paraId="565D68C8" w14:textId="77777777" w:rsidTr="008529ED">
              <w:trPr>
                <w:trHeight w:val="288"/>
              </w:trPr>
              <w:tc>
                <w:tcPr>
                  <w:tcW w:w="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3DE55DB" w14:textId="79B6A515" w:rsidR="008529ED" w:rsidRDefault="008529ED" w:rsidP="00B11B43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221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7CF201C" w14:textId="40F332C0" w:rsidR="008529ED" w:rsidRDefault="008529ED" w:rsidP="00B11B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Z02</w:t>
                  </w:r>
                </w:p>
              </w:tc>
              <w:tc>
                <w:tcPr>
                  <w:tcW w:w="368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0FB9F2" w14:textId="77777777" w:rsidR="008529ED" w:rsidRDefault="008529ED" w:rsidP="00B11B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8529ED" w14:paraId="5E5279AE" w14:textId="77777777" w:rsidTr="008529ED">
              <w:trPr>
                <w:gridAfter w:val="1"/>
                <w:wAfter w:w="28" w:type="dxa"/>
                <w:trHeight w:val="288"/>
              </w:trPr>
              <w:tc>
                <w:tcPr>
                  <w:tcW w:w="27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bottom"/>
                  <w:hideMark/>
                </w:tcPr>
                <w:p w14:paraId="76CD09E5" w14:textId="77777777" w:rsidR="008529ED" w:rsidRDefault="008529ED" w:rsidP="00B11B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Ogółem wartość </w:t>
                  </w:r>
                </w:p>
              </w:tc>
              <w:tc>
                <w:tcPr>
                  <w:tcW w:w="368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14:paraId="33019233" w14:textId="77777777" w:rsidR="008529ED" w:rsidRDefault="008529ED" w:rsidP="00B11B43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</w:tbl>
          <w:p w14:paraId="1D12E92C" w14:textId="77777777" w:rsidR="008529ED" w:rsidRPr="0062341F" w:rsidRDefault="008529ED" w:rsidP="00B11B4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bookmarkStart w:id="1" w:name="_GoBack"/>
        <w:bookmarkEnd w:id="1"/>
      </w:tr>
    </w:tbl>
    <w:p w14:paraId="09E1F731" w14:textId="77777777" w:rsidR="00457E10" w:rsidRPr="0062341F" w:rsidRDefault="00457E10" w:rsidP="00457E10">
      <w:pPr>
        <w:spacing w:line="276" w:lineRule="auto"/>
        <w:ind w:left="284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3CD4B86A" w14:textId="77777777" w:rsidR="00114568" w:rsidRPr="0062341F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62341F">
        <w:rPr>
          <w:rFonts w:asciiTheme="minorHAnsi" w:hAnsiTheme="minorHAnsi" w:cstheme="minorHAnsi"/>
          <w:b/>
          <w:sz w:val="22"/>
          <w:szCs w:val="22"/>
        </w:rPr>
        <w:t>OŚWIADCZAMY</w:t>
      </w:r>
      <w:r w:rsidRPr="0062341F">
        <w:rPr>
          <w:rFonts w:asciiTheme="minorHAnsi" w:hAnsiTheme="minorHAnsi" w:cstheme="minorHAnsi"/>
          <w:sz w:val="22"/>
          <w:szCs w:val="22"/>
        </w:rPr>
        <w:t>, że:</w:t>
      </w:r>
    </w:p>
    <w:p w14:paraId="47B39B64" w14:textId="77777777" w:rsidR="00114568" w:rsidRPr="0062341F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62341F">
        <w:rPr>
          <w:rFonts w:asciiTheme="minorHAnsi" w:hAnsiTheme="minorHAnsi" w:cstheme="minorHAnsi"/>
          <w:sz w:val="22"/>
          <w:szCs w:val="22"/>
        </w:rPr>
        <w:t>zapoznaliśmy się ze Specyfikacją Istotnych Warunków Zamówienia i uznajemy się za związanych określonymi w niej zasadami postępowania;</w:t>
      </w:r>
    </w:p>
    <w:p w14:paraId="505D1FD9" w14:textId="77777777" w:rsidR="00114568" w:rsidRPr="0062341F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62341F">
        <w:rPr>
          <w:rFonts w:asciiTheme="minorHAnsi" w:hAnsiTheme="minorHAnsi" w:cstheme="minorHAnsi"/>
          <w:sz w:val="22"/>
          <w:szCs w:val="22"/>
        </w:rPr>
        <w:t>uważamy się za związanych niniejszą ofertą na czas wskazany w Specyfikacji Istotnych Warunków Zamówienia;</w:t>
      </w:r>
    </w:p>
    <w:p w14:paraId="1F9B9D7A" w14:textId="77777777" w:rsidR="00457E10" w:rsidRPr="0062341F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62341F">
        <w:rPr>
          <w:rFonts w:asciiTheme="minorHAnsi" w:hAnsiTheme="minorHAnsi" w:cstheme="minorHAnsi"/>
          <w:sz w:val="22"/>
          <w:szCs w:val="22"/>
        </w:rPr>
        <w:t>zamierzamy / nie zamierzamy powierzyć realizację następujących części zamówienia podwykonawcom*:</w:t>
      </w:r>
    </w:p>
    <w:tbl>
      <w:tblPr>
        <w:tblW w:w="9214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3402"/>
      </w:tblGrid>
      <w:tr w:rsidR="00457E10" w:rsidRPr="0062341F" w14:paraId="23B44E7B" w14:textId="77777777" w:rsidTr="0000101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F51C66" w14:textId="77777777" w:rsidR="00457E10" w:rsidRPr="0062341F" w:rsidRDefault="00457E10" w:rsidP="0075409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2341F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4F4F0B" w14:textId="77777777" w:rsidR="00457E10" w:rsidRPr="0062341F" w:rsidRDefault="00457E10" w:rsidP="0075409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2341F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2298389B" w14:textId="77777777" w:rsidR="00457E10" w:rsidRPr="0062341F" w:rsidRDefault="00457E10" w:rsidP="0075409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2341F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06375" w14:textId="77777777" w:rsidR="00457E10" w:rsidRPr="0062341F" w:rsidRDefault="00457E10" w:rsidP="0075409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2341F">
              <w:rPr>
                <w:rFonts w:asciiTheme="minorHAnsi" w:hAnsiTheme="minorHAnsi" w:cstheme="minorHAnsi"/>
                <w:sz w:val="22"/>
                <w:szCs w:val="22"/>
              </w:rPr>
              <w:t>Nazwa Podwykonawcy</w:t>
            </w:r>
            <w:r w:rsidR="00001016">
              <w:rPr>
                <w:rFonts w:asciiTheme="minorHAnsi" w:hAnsiTheme="minorHAnsi" w:cstheme="minorHAnsi"/>
                <w:sz w:val="22"/>
                <w:szCs w:val="22"/>
              </w:rPr>
              <w:t xml:space="preserve"> (jeśli znana)</w:t>
            </w:r>
          </w:p>
        </w:tc>
      </w:tr>
      <w:tr w:rsidR="00457E10" w:rsidRPr="0062341F" w14:paraId="2C69AB1D" w14:textId="77777777" w:rsidTr="0000101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38964" w14:textId="77777777" w:rsidR="00457E10" w:rsidRPr="0062341F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AB0D2" w14:textId="77777777" w:rsidR="00457E10" w:rsidRPr="0062341F" w:rsidRDefault="00457E10" w:rsidP="00754090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E4CEB" w14:textId="77777777" w:rsidR="00457E10" w:rsidRPr="0062341F" w:rsidRDefault="00457E10" w:rsidP="00754090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CD645E8" w14:textId="77777777" w:rsidR="00114568" w:rsidRPr="0062341F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62341F">
        <w:rPr>
          <w:rFonts w:asciiTheme="minorHAnsi" w:hAnsiTheme="minorHAnsi" w:cstheme="minorHAnsi"/>
          <w:sz w:val="22"/>
          <w:szCs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14:paraId="7344D555" w14:textId="77777777" w:rsidR="00114568" w:rsidRPr="0062341F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62341F">
        <w:rPr>
          <w:rFonts w:asciiTheme="minorHAnsi" w:hAnsiTheme="minorHAnsi" w:cstheme="minorHAnsi"/>
          <w:sz w:val="22"/>
          <w:szCs w:val="22"/>
        </w:rPr>
        <w:t>wypełniliśmy obowiązki informacyjne przewidziane w art. 13 lub art. 14 RODO</w:t>
      </w:r>
      <w:r w:rsidRPr="0062341F">
        <w:rPr>
          <w:rFonts w:asciiTheme="minorHAnsi" w:hAnsiTheme="minorHAnsi" w:cstheme="minorHAnsi"/>
          <w:sz w:val="22"/>
          <w:szCs w:val="22"/>
          <w:vertAlign w:val="superscript"/>
        </w:rPr>
        <w:footnoteReference w:id="2"/>
      </w:r>
      <w:r w:rsidRPr="0062341F">
        <w:rPr>
          <w:rFonts w:asciiTheme="minorHAnsi" w:hAnsiTheme="minorHAnsi" w:cstheme="minorHAnsi"/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62341F">
        <w:rPr>
          <w:rFonts w:asciiTheme="minorHAnsi" w:hAnsiTheme="minorHAnsi" w:cstheme="minorHAnsi"/>
          <w:sz w:val="22"/>
          <w:szCs w:val="22"/>
          <w:vertAlign w:val="superscript"/>
        </w:rPr>
        <w:footnoteReference w:id="3"/>
      </w:r>
      <w:r w:rsidRPr="0062341F">
        <w:rPr>
          <w:rFonts w:asciiTheme="minorHAnsi" w:hAnsiTheme="minorHAnsi" w:cstheme="minorHAnsi"/>
          <w:sz w:val="22"/>
          <w:szCs w:val="22"/>
        </w:rPr>
        <w:t>.</w:t>
      </w:r>
    </w:p>
    <w:p w14:paraId="32B9080E" w14:textId="77777777" w:rsidR="00114568" w:rsidRPr="0062341F" w:rsidRDefault="00114568" w:rsidP="00114568">
      <w:pPr>
        <w:spacing w:before="120" w:after="120" w:line="276" w:lineRule="auto"/>
        <w:ind w:left="641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7F76C365" w14:textId="77777777" w:rsidR="00114568" w:rsidRPr="0062341F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 w:rsidRPr="0062341F">
        <w:rPr>
          <w:rFonts w:asciiTheme="minorHAnsi" w:hAnsiTheme="minorHAnsi" w:cstheme="minorHAnsi"/>
          <w:b/>
          <w:sz w:val="22"/>
          <w:szCs w:val="22"/>
        </w:rPr>
        <w:t>PROSIMY</w:t>
      </w:r>
      <w:r w:rsidRPr="0062341F">
        <w:rPr>
          <w:rFonts w:asciiTheme="minorHAnsi" w:hAnsiTheme="minorHAnsi" w:cstheme="minorHAnsi"/>
          <w:sz w:val="22"/>
          <w:szCs w:val="22"/>
        </w:rPr>
        <w:t xml:space="preserve"> o zwrot pieniędzy wniesionych tytułem wadium na rachunek bankowy o numerze:</w:t>
      </w:r>
      <w:r w:rsidR="00001016">
        <w:rPr>
          <w:rFonts w:asciiTheme="minorHAnsi" w:hAnsiTheme="minorHAnsi" w:cstheme="minorHAnsi"/>
          <w:b/>
          <w:sz w:val="22"/>
          <w:szCs w:val="22"/>
        </w:rPr>
        <w:t>………………………………..</w:t>
      </w:r>
      <w:r w:rsidRPr="0062341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62341F">
        <w:rPr>
          <w:rFonts w:asciiTheme="minorHAnsi" w:hAnsiTheme="minorHAnsi" w:cstheme="minorHAnsi"/>
          <w:sz w:val="22"/>
          <w:szCs w:val="22"/>
        </w:rPr>
        <w:t>prowadzony przez bank</w:t>
      </w:r>
      <w:r w:rsidRPr="0062341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01016">
        <w:rPr>
          <w:rFonts w:asciiTheme="minorHAnsi" w:hAnsiTheme="minorHAnsi" w:cstheme="minorHAnsi"/>
          <w:b/>
          <w:sz w:val="22"/>
          <w:szCs w:val="22"/>
        </w:rPr>
        <w:t>…………………………………</w:t>
      </w:r>
      <w:r w:rsidRPr="0062341F">
        <w:rPr>
          <w:rFonts w:asciiTheme="minorHAnsi" w:hAnsiTheme="minorHAnsi" w:cstheme="minorHAnsi"/>
          <w:b/>
          <w:sz w:val="22"/>
          <w:szCs w:val="22"/>
          <w:vertAlign w:val="superscript"/>
        </w:rPr>
        <w:footnoteReference w:id="4"/>
      </w:r>
      <w:r w:rsidRPr="0062341F">
        <w:rPr>
          <w:rFonts w:asciiTheme="minorHAnsi" w:hAnsiTheme="minorHAnsi" w:cstheme="minorHAnsi"/>
          <w:b/>
          <w:sz w:val="22"/>
          <w:szCs w:val="22"/>
        </w:rPr>
        <w:t>.</w:t>
      </w:r>
    </w:p>
    <w:p w14:paraId="0A32F062" w14:textId="77777777" w:rsidR="00114568" w:rsidRPr="0062341F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62341F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62341F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0"/>
        <w:gridCol w:w="7274"/>
      </w:tblGrid>
      <w:tr w:rsidR="000F2C92" w:rsidRPr="0062341F" w14:paraId="6D4A3B52" w14:textId="77777777" w:rsidTr="00001016">
        <w:tc>
          <w:tcPr>
            <w:tcW w:w="2551" w:type="dxa"/>
            <w:shd w:val="clear" w:color="auto" w:fill="auto"/>
            <w:vAlign w:val="center"/>
          </w:tcPr>
          <w:p w14:paraId="5F3C8849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2341F">
              <w:rPr>
                <w:rFonts w:asciiTheme="minorHAnsi" w:eastAsia="Calibri" w:hAnsiTheme="minorHAnsi" w:cstheme="minorHAnsi"/>
                <w:sz w:val="22"/>
                <w:szCs w:val="22"/>
              </w:rPr>
              <w:t>Imię i nazwisko</w:t>
            </w:r>
          </w:p>
        </w:tc>
        <w:tc>
          <w:tcPr>
            <w:tcW w:w="7371" w:type="dxa"/>
            <w:shd w:val="clear" w:color="auto" w:fill="auto"/>
          </w:tcPr>
          <w:p w14:paraId="30454A90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0F2C92" w:rsidRPr="0062341F" w14:paraId="56852BFE" w14:textId="77777777" w:rsidTr="00001016">
        <w:tc>
          <w:tcPr>
            <w:tcW w:w="2551" w:type="dxa"/>
            <w:shd w:val="clear" w:color="auto" w:fill="auto"/>
            <w:vAlign w:val="center"/>
          </w:tcPr>
          <w:p w14:paraId="53D29DCB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2341F">
              <w:rPr>
                <w:rFonts w:asciiTheme="minorHAnsi" w:eastAsia="Calibri" w:hAnsiTheme="minorHAnsi" w:cstheme="minorHAnsi"/>
                <w:sz w:val="22"/>
                <w:szCs w:val="22"/>
              </w:rPr>
              <w:t>Adres</w:t>
            </w:r>
          </w:p>
        </w:tc>
        <w:tc>
          <w:tcPr>
            <w:tcW w:w="7371" w:type="dxa"/>
            <w:shd w:val="clear" w:color="auto" w:fill="auto"/>
          </w:tcPr>
          <w:p w14:paraId="51FC48E4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0F2C92" w:rsidRPr="0062341F" w14:paraId="48EEE11D" w14:textId="77777777" w:rsidTr="00001016">
        <w:tc>
          <w:tcPr>
            <w:tcW w:w="2551" w:type="dxa"/>
            <w:shd w:val="clear" w:color="auto" w:fill="auto"/>
            <w:vAlign w:val="center"/>
          </w:tcPr>
          <w:p w14:paraId="4DF58EF5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2341F">
              <w:rPr>
                <w:rFonts w:asciiTheme="minorHAnsi" w:eastAsia="Calibri" w:hAnsiTheme="minorHAnsi" w:cstheme="minorHAnsi"/>
                <w:sz w:val="22"/>
                <w:szCs w:val="22"/>
              </w:rPr>
              <w:t>Telefon, Fax</w:t>
            </w:r>
          </w:p>
        </w:tc>
        <w:tc>
          <w:tcPr>
            <w:tcW w:w="7371" w:type="dxa"/>
            <w:shd w:val="clear" w:color="auto" w:fill="auto"/>
          </w:tcPr>
          <w:p w14:paraId="607A251E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0F2C92" w:rsidRPr="0062341F" w14:paraId="783B938D" w14:textId="77777777" w:rsidTr="00001016">
        <w:tc>
          <w:tcPr>
            <w:tcW w:w="2551" w:type="dxa"/>
            <w:shd w:val="clear" w:color="auto" w:fill="auto"/>
            <w:vAlign w:val="center"/>
          </w:tcPr>
          <w:p w14:paraId="0F3F00FC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2341F">
              <w:rPr>
                <w:rFonts w:asciiTheme="minorHAnsi" w:eastAsia="Calibri" w:hAnsiTheme="minorHAnsi" w:cstheme="minorHAnsi"/>
                <w:sz w:val="22"/>
                <w:szCs w:val="22"/>
              </w:rPr>
              <w:t>Adres e-mail</w:t>
            </w:r>
          </w:p>
        </w:tc>
        <w:tc>
          <w:tcPr>
            <w:tcW w:w="7371" w:type="dxa"/>
            <w:shd w:val="clear" w:color="auto" w:fill="auto"/>
          </w:tcPr>
          <w:p w14:paraId="7F158927" w14:textId="77777777" w:rsidR="000F2C92" w:rsidRPr="0062341F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</w:tbl>
    <w:p w14:paraId="20988821" w14:textId="77777777" w:rsidR="00114568" w:rsidRPr="0062341F" w:rsidRDefault="00114568" w:rsidP="00457E10">
      <w:pPr>
        <w:spacing w:before="240" w:line="360" w:lineRule="auto"/>
        <w:ind w:left="284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16AB0FDD" w14:textId="77777777" w:rsidR="00114568" w:rsidRPr="0062341F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62341F">
        <w:rPr>
          <w:rFonts w:asciiTheme="minorHAnsi" w:hAnsiTheme="minorHAnsi" w:cstheme="minorHAnsi"/>
          <w:b/>
          <w:sz w:val="22"/>
          <w:szCs w:val="22"/>
        </w:rPr>
        <w:t>OFERTĘ</w:t>
      </w:r>
      <w:r w:rsidRPr="0062341F">
        <w:rPr>
          <w:rFonts w:asciiTheme="minorHAnsi" w:hAnsiTheme="minorHAnsi" w:cstheme="minorHAnsi"/>
          <w:sz w:val="22"/>
          <w:szCs w:val="22"/>
        </w:rPr>
        <w:t xml:space="preserve"> składamy na _____ kolejno ponumerowanych stronach. Załącznikami do niniejszej oferty są:</w:t>
      </w:r>
    </w:p>
    <w:p w14:paraId="3B8C5BC4" w14:textId="77777777" w:rsidR="00114568" w:rsidRPr="0062341F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 w:rsidRPr="0062341F">
        <w:rPr>
          <w:rFonts w:asciiTheme="minorHAnsi" w:hAnsiTheme="minorHAnsi" w:cstheme="minorHAnsi"/>
          <w:b/>
          <w:sz w:val="22"/>
          <w:szCs w:val="22"/>
        </w:rPr>
        <w:t>_____________________________________</w:t>
      </w:r>
    </w:p>
    <w:p w14:paraId="12A936D0" w14:textId="77777777" w:rsidR="00114568" w:rsidRPr="0062341F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 w:rsidRPr="0062341F">
        <w:rPr>
          <w:rFonts w:asciiTheme="minorHAnsi" w:hAnsiTheme="minorHAnsi" w:cstheme="minorHAnsi"/>
          <w:b/>
          <w:sz w:val="22"/>
          <w:szCs w:val="22"/>
        </w:rPr>
        <w:t>_____________________________________</w:t>
      </w:r>
    </w:p>
    <w:p w14:paraId="00A87D6B" w14:textId="77777777" w:rsidR="00C437AC" w:rsidRPr="0062341F" w:rsidRDefault="00C437AC" w:rsidP="00F43C37">
      <w:pPr>
        <w:tabs>
          <w:tab w:val="center" w:pos="7655"/>
        </w:tabs>
        <w:spacing w:before="240" w:line="320" w:lineRule="atLeast"/>
        <w:rPr>
          <w:rFonts w:asciiTheme="minorHAnsi" w:hAnsiTheme="minorHAnsi" w:cstheme="minorHAnsi"/>
          <w:sz w:val="22"/>
          <w:szCs w:val="22"/>
        </w:rPr>
      </w:pPr>
    </w:p>
    <w:p w14:paraId="5AE019A8" w14:textId="2FA899C4" w:rsidR="00C437AC" w:rsidRPr="0062341F" w:rsidRDefault="00114568" w:rsidP="00C437AC">
      <w:pPr>
        <w:tabs>
          <w:tab w:val="center" w:pos="7655"/>
        </w:tabs>
        <w:spacing w:before="120" w:line="320" w:lineRule="atLeast"/>
        <w:rPr>
          <w:rFonts w:asciiTheme="minorHAnsi" w:hAnsiTheme="minorHAnsi" w:cstheme="minorHAnsi"/>
          <w:i/>
          <w:sz w:val="22"/>
          <w:szCs w:val="22"/>
        </w:rPr>
      </w:pPr>
      <w:r w:rsidRPr="0062341F">
        <w:rPr>
          <w:rFonts w:asciiTheme="minorHAnsi" w:hAnsiTheme="minorHAnsi" w:cstheme="minorHAnsi"/>
          <w:sz w:val="22"/>
          <w:szCs w:val="22"/>
        </w:rPr>
        <w:t>_________________ dnia ____________________</w:t>
      </w:r>
      <w:r w:rsidR="008529ED">
        <w:rPr>
          <w:rFonts w:asciiTheme="minorHAnsi" w:hAnsiTheme="minorHAnsi" w:cstheme="minorHAnsi"/>
          <w:sz w:val="22"/>
          <w:szCs w:val="22"/>
        </w:rPr>
        <w:t xml:space="preserve">podpis </w:t>
      </w:r>
      <w:r w:rsidRPr="0062341F">
        <w:rPr>
          <w:rFonts w:asciiTheme="minorHAnsi" w:hAnsiTheme="minorHAnsi" w:cstheme="minorHAnsi"/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62452D2E" w14:textId="77777777" w:rsidR="00001016" w:rsidRDefault="00001016" w:rsidP="00001016">
      <w:pPr>
        <w:spacing w:after="4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</w:p>
    <w:sectPr w:rsidR="00001016" w:rsidSect="000010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849" w:bottom="426" w:left="851" w:header="284" w:footer="876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46E863" w14:textId="77777777" w:rsidR="004E2362" w:rsidRDefault="004E2362">
      <w:r>
        <w:separator/>
      </w:r>
    </w:p>
  </w:endnote>
  <w:endnote w:type="continuationSeparator" w:id="0">
    <w:p w14:paraId="52FB1B9E" w14:textId="77777777" w:rsidR="004E2362" w:rsidRDefault="004E2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F3007F" w14:textId="77777777" w:rsidR="004E5ECF" w:rsidRDefault="004E5E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42EDA3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43C37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A37D0E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5E25C" w14:textId="77777777" w:rsidR="004E5ECF" w:rsidRDefault="004E5E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0BA712" w14:textId="77777777" w:rsidR="004E2362" w:rsidRDefault="004E2362">
      <w:r>
        <w:separator/>
      </w:r>
    </w:p>
  </w:footnote>
  <w:footnote w:type="continuationSeparator" w:id="0">
    <w:p w14:paraId="72C79D4C" w14:textId="77777777" w:rsidR="004E2362" w:rsidRDefault="004E2362">
      <w:r>
        <w:continuationSeparator/>
      </w:r>
    </w:p>
  </w:footnote>
  <w:footnote w:id="1">
    <w:p w14:paraId="0C23B597" w14:textId="77777777" w:rsidR="00457E10" w:rsidRPr="00001016" w:rsidRDefault="00457E10" w:rsidP="00457E10">
      <w:pPr>
        <w:spacing w:line="276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001016">
        <w:rPr>
          <w:rFonts w:asciiTheme="minorHAnsi" w:hAnsiTheme="minorHAnsi" w:cstheme="minorHAnsi"/>
          <w:sz w:val="16"/>
          <w:szCs w:val="16"/>
        </w:rPr>
        <w:t>* niepotrzebne skreślić</w:t>
      </w:r>
    </w:p>
    <w:p w14:paraId="50FA2238" w14:textId="77777777" w:rsidR="000F2C92" w:rsidRPr="00001016" w:rsidRDefault="000F2C92" w:rsidP="00457E10">
      <w:pPr>
        <w:pStyle w:val="Tekstprzypisudolnego"/>
        <w:ind w:left="142" w:hanging="142"/>
        <w:jc w:val="both"/>
        <w:rPr>
          <w:rFonts w:asciiTheme="minorHAnsi" w:hAnsiTheme="minorHAnsi" w:cstheme="minorHAnsi"/>
          <w:sz w:val="16"/>
          <w:szCs w:val="16"/>
        </w:rPr>
      </w:pPr>
      <w:r w:rsidRPr="00001016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001016">
        <w:rPr>
          <w:rFonts w:asciiTheme="minorHAnsi" w:hAnsiTheme="minorHAnsi" w:cstheme="minorHAnsi"/>
          <w:sz w:val="16"/>
          <w:szCs w:val="16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26FF994F" w14:textId="77777777" w:rsidR="00457E10" w:rsidRPr="00001016" w:rsidRDefault="00457E10" w:rsidP="00457E10">
      <w:pPr>
        <w:pStyle w:val="Tekstprzypisudolnego"/>
        <w:spacing w:after="60"/>
        <w:ind w:left="142" w:hanging="142"/>
        <w:jc w:val="both"/>
        <w:rPr>
          <w:sz w:val="16"/>
          <w:szCs w:val="16"/>
        </w:rPr>
      </w:pPr>
      <w:r w:rsidRPr="00001016">
        <w:rPr>
          <w:sz w:val="16"/>
          <w:szCs w:val="16"/>
        </w:rPr>
        <w:t>* niepotrzebne skreślić.</w:t>
      </w:r>
    </w:p>
    <w:p w14:paraId="36A932CF" w14:textId="77777777" w:rsidR="00114568" w:rsidRPr="00001016" w:rsidRDefault="00114568" w:rsidP="00457E10">
      <w:pPr>
        <w:pStyle w:val="Tekstprzypisudolnego"/>
        <w:spacing w:after="40"/>
        <w:ind w:left="142" w:hanging="142"/>
        <w:jc w:val="both"/>
        <w:rPr>
          <w:sz w:val="16"/>
          <w:szCs w:val="16"/>
        </w:rPr>
      </w:pPr>
      <w:r w:rsidRPr="00001016">
        <w:rPr>
          <w:rStyle w:val="Odwoanieprzypisudolnego"/>
          <w:sz w:val="16"/>
          <w:szCs w:val="16"/>
        </w:rPr>
        <w:footnoteRef/>
      </w:r>
      <w:r w:rsidRPr="00001016">
        <w:rPr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40EF124" w14:textId="77777777" w:rsidR="00114568" w:rsidRPr="00001016" w:rsidRDefault="00114568" w:rsidP="00457E10">
      <w:pPr>
        <w:pStyle w:val="Tekstprzypisudolnego"/>
        <w:spacing w:after="40"/>
        <w:ind w:left="142" w:hanging="142"/>
        <w:jc w:val="both"/>
        <w:rPr>
          <w:sz w:val="16"/>
          <w:szCs w:val="16"/>
        </w:rPr>
      </w:pPr>
      <w:r w:rsidRPr="00001016">
        <w:rPr>
          <w:rStyle w:val="Odwoanieprzypisudolnego"/>
          <w:sz w:val="16"/>
          <w:szCs w:val="16"/>
        </w:rPr>
        <w:footnoteRef/>
      </w:r>
      <w:r w:rsidRPr="00001016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1C459F90" w14:textId="77777777" w:rsidR="00114568" w:rsidRDefault="00114568" w:rsidP="00114568">
      <w:pPr>
        <w:pStyle w:val="Tekstprzypisudolnego"/>
      </w:pPr>
      <w:r w:rsidRPr="00001016">
        <w:rPr>
          <w:rStyle w:val="Odwoanieprzypisudolnego"/>
          <w:sz w:val="16"/>
          <w:szCs w:val="16"/>
        </w:rPr>
        <w:footnoteRef/>
      </w:r>
      <w:r w:rsidRPr="00001016">
        <w:rPr>
          <w:sz w:val="16"/>
          <w:szCs w:val="16"/>
        </w:rPr>
        <w:t xml:space="preserve"> dotyczy Wykonawców, którzy wnoszą wadium </w:t>
      </w:r>
      <w:r w:rsidR="000F2C92" w:rsidRPr="00001016">
        <w:rPr>
          <w:sz w:val="16"/>
          <w:szCs w:val="16"/>
        </w:rPr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3736F0" w14:textId="77777777" w:rsidR="004E5ECF" w:rsidRDefault="004E5E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90DEE" w14:textId="77777777" w:rsidR="0062341F" w:rsidRPr="002B01E1" w:rsidRDefault="0062341F" w:rsidP="0062341F">
    <w:pPr>
      <w:pStyle w:val="Nagwek"/>
    </w:pPr>
  </w:p>
  <w:p w14:paraId="2EE810A5" w14:textId="77777777" w:rsidR="000F2C92" w:rsidRPr="0062341F" w:rsidRDefault="000F2C92" w:rsidP="006234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EF214C" w14:textId="3C71A48A" w:rsidR="0062341F" w:rsidRPr="0062341F" w:rsidRDefault="00045B4A" w:rsidP="00001016">
    <w:pPr>
      <w:widowControl w:val="0"/>
      <w:suppressAutoHyphens/>
      <w:ind w:right="1"/>
      <w:jc w:val="center"/>
      <w:rPr>
        <w:rFonts w:ascii="Tahoma" w:eastAsia="Arial Unicode MS" w:hAnsi="Tahoma" w:cs="Tahoma"/>
        <w:b/>
        <w:color w:val="008000"/>
        <w:kern w:val="2"/>
        <w:szCs w:val="20"/>
      </w:rPr>
    </w:pPr>
    <w:r>
      <w:rPr>
        <w:rFonts w:eastAsia="Arial Unicode MS"/>
        <w:noProof/>
        <w:kern w:val="2"/>
      </w:rPr>
      <w:drawing>
        <wp:inline distT="0" distB="0" distL="0" distR="0" wp14:anchorId="3C9DD2E7" wp14:editId="585127D3">
          <wp:extent cx="1149350" cy="533400"/>
          <wp:effectExtent l="0" t="0" r="0" b="0"/>
          <wp:docPr id="1" name="Obraz 1" descr="Znalezione obrazy dla zapytania logo fundusze europejsk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lezione obrazy dla zapytania logo fundusze europejsk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935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Arial Unicode MS"/>
        <w:noProof/>
        <w:kern w:val="2"/>
      </w:rPr>
      <w:drawing>
        <wp:inline distT="0" distB="0" distL="0" distR="0" wp14:anchorId="0DB0BC4A" wp14:editId="76B93CC6">
          <wp:extent cx="1797050" cy="590550"/>
          <wp:effectExtent l="0" t="0" r="0" b="0"/>
          <wp:docPr id="2" name="Obraz 2" descr="Znalezione obrazy dla zapytania logo rzeczpospolita pol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nalezione obrazy dla zapytania logo rzeczpospolita polsk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70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Arial Unicode MS"/>
        <w:noProof/>
        <w:kern w:val="2"/>
      </w:rPr>
      <w:drawing>
        <wp:inline distT="0" distB="0" distL="0" distR="0" wp14:anchorId="50342A97" wp14:editId="5201EBFA">
          <wp:extent cx="1047750" cy="558800"/>
          <wp:effectExtent l="0" t="0" r="0" b="0"/>
          <wp:docPr id="3" name="Obraz 3" descr="Znalezione obrazy dla zapytania ma&amp;lstrok;opolska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Znalezione obrazy dla zapytania ma&amp;lstrok;opolska 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558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2341F" w:rsidRPr="0062341F">
      <w:rPr>
        <w:rFonts w:eastAsia="Arial Unicode MS"/>
        <w:kern w:val="2"/>
      </w:rPr>
      <w:t xml:space="preserve">    </w:t>
    </w:r>
    <w:r>
      <w:rPr>
        <w:rFonts w:eastAsia="Arial Unicode MS"/>
        <w:noProof/>
        <w:kern w:val="2"/>
      </w:rPr>
      <w:drawing>
        <wp:inline distT="0" distB="0" distL="0" distR="0" wp14:anchorId="7C52B62C" wp14:editId="0086456B">
          <wp:extent cx="1555750" cy="565150"/>
          <wp:effectExtent l="0" t="0" r="0" b="0"/>
          <wp:docPr id="4" name="Obraz 4" descr="Znalezione obrazy dla zapytania unia europejskia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Znalezione obrazy dla zapytania unia europejskia logo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5750" cy="565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DD29A1" w14:textId="77777777" w:rsidR="0062341F" w:rsidRPr="0062341F" w:rsidRDefault="0062341F" w:rsidP="0062341F">
    <w:pPr>
      <w:widowControl w:val="0"/>
      <w:tabs>
        <w:tab w:val="center" w:pos="4536"/>
        <w:tab w:val="right" w:pos="9072"/>
      </w:tabs>
      <w:suppressAutoHyphens/>
      <w:rPr>
        <w:rFonts w:eastAsia="Arial Unicode MS"/>
        <w:kern w:val="2"/>
      </w:rPr>
    </w:pPr>
  </w:p>
  <w:p w14:paraId="4792CC7C" w14:textId="77777777" w:rsidR="004E5ECF" w:rsidRDefault="004E5E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8556B8A"/>
    <w:multiLevelType w:val="hybridMultilevel"/>
    <w:tmpl w:val="1610D4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6"/>
  </w:num>
  <w:num w:numId="6">
    <w:abstractNumId w:val="8"/>
  </w:num>
  <w:num w:numId="7">
    <w:abstractNumId w:val="9"/>
  </w:num>
  <w:num w:numId="8">
    <w:abstractNumId w:val="30"/>
  </w:num>
  <w:num w:numId="9">
    <w:abstractNumId w:val="6"/>
  </w:num>
  <w:num w:numId="10">
    <w:abstractNumId w:val="29"/>
  </w:num>
  <w:num w:numId="11">
    <w:abstractNumId w:val="25"/>
  </w:num>
  <w:num w:numId="12">
    <w:abstractNumId w:val="13"/>
  </w:num>
  <w:num w:numId="13">
    <w:abstractNumId w:val="24"/>
  </w:num>
  <w:num w:numId="14">
    <w:abstractNumId w:val="36"/>
  </w:num>
  <w:num w:numId="15">
    <w:abstractNumId w:val="22"/>
  </w:num>
  <w:num w:numId="16">
    <w:abstractNumId w:val="35"/>
  </w:num>
  <w:num w:numId="17">
    <w:abstractNumId w:val="12"/>
  </w:num>
  <w:num w:numId="18">
    <w:abstractNumId w:val="16"/>
  </w:num>
  <w:num w:numId="19">
    <w:abstractNumId w:val="33"/>
  </w:num>
  <w:num w:numId="20">
    <w:abstractNumId w:val="3"/>
  </w:num>
  <w:num w:numId="21">
    <w:abstractNumId w:val="28"/>
  </w:num>
  <w:num w:numId="22">
    <w:abstractNumId w:val="4"/>
  </w:num>
  <w:num w:numId="23">
    <w:abstractNumId w:val="14"/>
  </w:num>
  <w:num w:numId="24">
    <w:abstractNumId w:val="31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8"/>
  </w:num>
  <w:num w:numId="33">
    <w:abstractNumId w:val="19"/>
  </w:num>
  <w:num w:numId="34">
    <w:abstractNumId w:val="1"/>
  </w:num>
  <w:num w:numId="35">
    <w:abstractNumId w:val="0"/>
  </w:num>
  <w:num w:numId="36">
    <w:abstractNumId w:val="34"/>
  </w:num>
  <w:num w:numId="37">
    <w:abstractNumId w:val="32"/>
  </w:num>
  <w:num w:numId="38">
    <w:abstractNumId w:val="37"/>
  </w:num>
  <w:num w:numId="3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362"/>
    <w:rsid w:val="00001016"/>
    <w:rsid w:val="00045B4A"/>
    <w:rsid w:val="000F18FA"/>
    <w:rsid w:val="000F2C92"/>
    <w:rsid w:val="00114568"/>
    <w:rsid w:val="002B4ACE"/>
    <w:rsid w:val="00306360"/>
    <w:rsid w:val="00354AC4"/>
    <w:rsid w:val="00457E10"/>
    <w:rsid w:val="004E2362"/>
    <w:rsid w:val="004E5ECF"/>
    <w:rsid w:val="0062341F"/>
    <w:rsid w:val="00637863"/>
    <w:rsid w:val="006703E0"/>
    <w:rsid w:val="00703495"/>
    <w:rsid w:val="00733F44"/>
    <w:rsid w:val="00754090"/>
    <w:rsid w:val="008339A1"/>
    <w:rsid w:val="008529ED"/>
    <w:rsid w:val="00866E4F"/>
    <w:rsid w:val="00B11B43"/>
    <w:rsid w:val="00B21345"/>
    <w:rsid w:val="00B70888"/>
    <w:rsid w:val="00C33979"/>
    <w:rsid w:val="00C437AC"/>
    <w:rsid w:val="00C57DDD"/>
    <w:rsid w:val="00CA079D"/>
    <w:rsid w:val="00D274F5"/>
    <w:rsid w:val="00E54E5A"/>
    <w:rsid w:val="00EB3C67"/>
    <w:rsid w:val="00F43C3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7"/>
    <o:shapelayout v:ext="edit">
      <o:idmap v:ext="edit" data="1"/>
    </o:shapelayout>
  </w:shapeDefaults>
  <w:decimalSymbol w:val=","/>
  <w:listSeparator w:val=";"/>
  <w14:docId w14:val="6F09E2CB"/>
  <w15:chartTrackingRefBased/>
  <w15:docId w15:val="{58127D3E-3059-42BB-80DF-9D2B4BCA1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styleId="Tekstdymka">
    <w:name w:val="Balloon Text"/>
    <w:basedOn w:val="Normalny"/>
    <w:link w:val="TekstdymkaZnak"/>
    <w:semiHidden/>
    <w:unhideWhenUsed/>
    <w:rsid w:val="008529E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8529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0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361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**</dc:creator>
  <cp:keywords/>
  <dc:description/>
  <cp:lastModifiedBy>Bogdan Pacek</cp:lastModifiedBy>
  <cp:revision>3</cp:revision>
  <cp:lastPrinted>2001-01-24T13:21:00Z</cp:lastPrinted>
  <dcterms:created xsi:type="dcterms:W3CDTF">2019-05-14T11:05:00Z</dcterms:created>
  <dcterms:modified xsi:type="dcterms:W3CDTF">2019-05-14T11:15:00Z</dcterms:modified>
</cp:coreProperties>
</file>