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02" w:rsidRPr="00A97449" w:rsidRDefault="00D52C02" w:rsidP="00D52C02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Załącznik nr </w:t>
      </w:r>
      <w:r w:rsidRPr="00A97449">
        <w:rPr>
          <w:b/>
          <w:sz w:val="22"/>
          <w:szCs w:val="22"/>
          <w:lang w:eastAsia="x-none"/>
        </w:rPr>
        <w:t>4</w:t>
      </w:r>
    </w:p>
    <w:p w:rsidR="00D52C02" w:rsidRPr="00A97449" w:rsidRDefault="00D52C02" w:rsidP="00D52C0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:rsidR="00D52C02" w:rsidRPr="00A97449" w:rsidRDefault="00D52C02" w:rsidP="00D52C0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WZÓR UMOWY O ŚWIADCZENIE USŁUG</w:t>
      </w:r>
    </w:p>
    <w:p w:rsidR="00D52C02" w:rsidRPr="00A97449" w:rsidRDefault="00D52C02" w:rsidP="00D52C02">
      <w:pPr>
        <w:spacing w:before="48" w:line="240" w:lineRule="atLeast"/>
        <w:jc w:val="center"/>
        <w:rPr>
          <w:b/>
          <w:sz w:val="22"/>
          <w:szCs w:val="22"/>
        </w:rPr>
      </w:pPr>
      <w:r w:rsidRPr="00A97449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</w:p>
    <w:p w:rsidR="00D52C02" w:rsidRPr="00A97449" w:rsidRDefault="00D52C02" w:rsidP="00D52C02">
      <w:pPr>
        <w:jc w:val="both"/>
        <w:rPr>
          <w:sz w:val="22"/>
          <w:szCs w:val="22"/>
        </w:rPr>
      </w:pPr>
    </w:p>
    <w:p w:rsidR="00D52C02" w:rsidRPr="00A97449" w:rsidRDefault="00D52C02" w:rsidP="00D52C02">
      <w:pPr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Zawarta w dniu </w:t>
      </w:r>
      <w:r w:rsidRPr="00A97449">
        <w:rPr>
          <w:b/>
          <w:sz w:val="22"/>
          <w:szCs w:val="22"/>
          <w:lang w:val="x-none" w:eastAsia="x-none"/>
        </w:rPr>
        <w:t xml:space="preserve">……… </w:t>
      </w:r>
      <w:r w:rsidRPr="00A97449">
        <w:rPr>
          <w:sz w:val="22"/>
          <w:szCs w:val="22"/>
          <w:lang w:val="x-none" w:eastAsia="x-none"/>
        </w:rPr>
        <w:t xml:space="preserve">r. w Krakowie w wyniku przeprowadzonego postępowania o zamówienie publiczne w trybie </w:t>
      </w:r>
      <w:r w:rsidRPr="00A97449">
        <w:rPr>
          <w:sz w:val="22"/>
          <w:szCs w:val="22"/>
          <w:lang w:eastAsia="x-none"/>
        </w:rPr>
        <w:t>przetargu nieograniczonego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pomiędzy :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Akademia Górniczo - Hutnicza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im. Stanisława Staszica w Krakowie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Al. Mickiewicza 30 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reprezentowana przez: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2.Kwestora/Z-</w:t>
      </w:r>
      <w:proofErr w:type="spellStart"/>
      <w:r w:rsidRPr="00A97449">
        <w:rPr>
          <w:sz w:val="22"/>
          <w:szCs w:val="22"/>
        </w:rPr>
        <w:t>cę</w:t>
      </w:r>
      <w:proofErr w:type="spellEnd"/>
      <w:r w:rsidRPr="00A97449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zwaną dalej ZLECENIODAWCĄ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a</w:t>
      </w:r>
    </w:p>
    <w:p w:rsidR="00D52C02" w:rsidRPr="00A97449" w:rsidRDefault="00D52C02" w:rsidP="00D52C02">
      <w:pPr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eastAsia="x-none"/>
        </w:rPr>
        <w:t>…………………………………………………………………………………………………..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reprezentowaną przez: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zwanym dalej ZLECENIOBIORCĄ.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</w:p>
    <w:p w:rsidR="00D52C02" w:rsidRPr="00A97449" w:rsidRDefault="00D52C02" w:rsidP="0042248E">
      <w:pPr>
        <w:numPr>
          <w:ilvl w:val="0"/>
          <w:numId w:val="20"/>
        </w:numPr>
        <w:ind w:left="284"/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 Zleceniodawca powierza, a Zleceniobiorca przyjmuje do wykonania </w:t>
      </w:r>
      <w:r w:rsidR="0042248E" w:rsidRPr="0042248E">
        <w:rPr>
          <w:b/>
          <w:sz w:val="22"/>
          <w:szCs w:val="22"/>
        </w:rPr>
        <w:t>usługa transportowa - wynajem autobusu wraz z kierowcą na zajęcia terenow</w:t>
      </w:r>
      <w:r w:rsidR="009A3795">
        <w:rPr>
          <w:b/>
          <w:sz w:val="22"/>
          <w:szCs w:val="22"/>
        </w:rPr>
        <w:t xml:space="preserve">e 14.06.2019 studentów </w:t>
      </w:r>
      <w:proofErr w:type="spellStart"/>
      <w:r w:rsidR="009A3795">
        <w:rPr>
          <w:b/>
          <w:sz w:val="22"/>
          <w:szCs w:val="22"/>
        </w:rPr>
        <w:t>WIMiC</w:t>
      </w:r>
      <w:proofErr w:type="spellEnd"/>
      <w:r w:rsidRPr="00A97449">
        <w:rPr>
          <w:b/>
          <w:sz w:val="22"/>
          <w:szCs w:val="22"/>
        </w:rPr>
        <w:t>.</w:t>
      </w:r>
    </w:p>
    <w:p w:rsidR="00D52C02" w:rsidRPr="00A97449" w:rsidRDefault="00D52C02" w:rsidP="00D52C02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eastAsia="x-none"/>
        </w:rPr>
        <w:t xml:space="preserve"> Szczegółowy zakres zamówienia zawiera opis przedmiotu zamówienia zawarty w SIWZ -załącznik nr 1, który stanowi integralną cześć niniejszej umowy.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  <w:lang w:val="x-none"/>
        </w:rPr>
        <w:t xml:space="preserve"> </w:t>
      </w:r>
      <w:r w:rsidRPr="00A97449">
        <w:rPr>
          <w:sz w:val="22"/>
          <w:szCs w:val="22"/>
        </w:rPr>
        <w:t>§ 2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1. Zleceniobiorca zobowiązuje się do realizacji usług transportowych z należytą starannością.</w:t>
      </w:r>
      <w:r w:rsidRPr="00A97449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3. Zleceniobiorca zobowiązuje się do realizacji usług transportowych wykorzystując środ</w:t>
      </w:r>
      <w:r w:rsidR="0042248E">
        <w:rPr>
          <w:sz w:val="22"/>
          <w:szCs w:val="22"/>
        </w:rPr>
        <w:t>ek</w:t>
      </w:r>
      <w:r w:rsidRPr="00A97449">
        <w:rPr>
          <w:sz w:val="22"/>
          <w:szCs w:val="22"/>
        </w:rPr>
        <w:t xml:space="preserve"> transportu spełniając</w:t>
      </w:r>
      <w:r w:rsidR="0042248E">
        <w:rPr>
          <w:sz w:val="22"/>
          <w:szCs w:val="22"/>
        </w:rPr>
        <w:t>y</w:t>
      </w:r>
      <w:r w:rsidRPr="00A97449">
        <w:rPr>
          <w:sz w:val="22"/>
          <w:szCs w:val="22"/>
        </w:rPr>
        <w:t xml:space="preserve"> cechy techniczne i jakościowe określone w Polskich Normach przenoszących europejskie normy zharmonizowane.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4. Zleceniobiorca zobowiązuje się do posiadania świadectwa homologacji lub wyciąg ze świadectwa homologacji samochod</w:t>
      </w:r>
      <w:r w:rsidR="0042248E">
        <w:rPr>
          <w:sz w:val="22"/>
          <w:szCs w:val="22"/>
        </w:rPr>
        <w:t>u.</w:t>
      </w:r>
      <w:r w:rsidRPr="00A97449">
        <w:rPr>
          <w:sz w:val="22"/>
          <w:szCs w:val="22"/>
        </w:rPr>
        <w:t xml:space="preserve">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5. W ramach niniejszej umowy Zleceniobiorca zobowiązuje się do: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a) zapewnienia </w:t>
      </w:r>
      <w:r>
        <w:rPr>
          <w:rFonts w:ascii="Times New Roman" w:hAnsi="Times New Roman"/>
        </w:rPr>
        <w:t>autobus</w:t>
      </w:r>
      <w:r w:rsidR="0042248E">
        <w:rPr>
          <w:rFonts w:ascii="Times New Roman" w:hAnsi="Times New Roman"/>
        </w:rPr>
        <w:t>u</w:t>
      </w:r>
      <w:r w:rsidRPr="00A97449">
        <w:rPr>
          <w:rFonts w:ascii="Times New Roman" w:hAnsi="Times New Roman"/>
        </w:rPr>
        <w:t xml:space="preserve"> posiadając</w:t>
      </w:r>
      <w:r w:rsidR="0042248E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co najmniej </w:t>
      </w:r>
      <w:r w:rsidR="0042248E">
        <w:rPr>
          <w:rFonts w:ascii="Times New Roman" w:hAnsi="Times New Roman"/>
        </w:rPr>
        <w:t>35</w:t>
      </w:r>
      <w:r w:rsidRPr="00A97449">
        <w:rPr>
          <w:rFonts w:ascii="Times New Roman" w:hAnsi="Times New Roman"/>
        </w:rPr>
        <w:t xml:space="preserve"> miejsc siedzących</w:t>
      </w:r>
      <w:r w:rsidR="0042248E">
        <w:rPr>
          <w:rFonts w:ascii="Times New Roman" w:hAnsi="Times New Roman"/>
        </w:rPr>
        <w:t xml:space="preserve"> + bagażnik</w:t>
      </w:r>
      <w:r w:rsidRPr="00A97449">
        <w:rPr>
          <w:rFonts w:ascii="Times New Roman" w:hAnsi="Times New Roman"/>
        </w:rPr>
        <w:t>, sprawn</w:t>
      </w:r>
      <w:r w:rsidR="00681393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technicznie i dopuszczonych do ruchu zgodnie z odrębnymi przepisami. Rok produkcji pojazd</w:t>
      </w:r>
      <w:r w:rsidR="0042248E">
        <w:rPr>
          <w:rFonts w:ascii="Times New Roman" w:hAnsi="Times New Roman"/>
        </w:rPr>
        <w:t>u</w:t>
      </w:r>
      <w:r w:rsidRPr="00A97449">
        <w:rPr>
          <w:rFonts w:ascii="Times New Roman" w:hAnsi="Times New Roman"/>
        </w:rPr>
        <w:t xml:space="preserve"> przeznaczon</w:t>
      </w:r>
      <w:r w:rsidR="0042248E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do realizacji umowy: 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1) ……………….., nr rejestracyjny: …………………, </w:t>
      </w:r>
    </w:p>
    <w:p w:rsidR="00D52C02" w:rsidRPr="00A97449" w:rsidRDefault="00D52C02" w:rsidP="00D52C02">
      <w:pPr>
        <w:tabs>
          <w:tab w:val="left" w:pos="2340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b) zapewnienia odpowiedniego komfortu </w:t>
      </w:r>
      <w:r>
        <w:rPr>
          <w:sz w:val="22"/>
          <w:szCs w:val="22"/>
        </w:rPr>
        <w:t>autobus</w:t>
      </w:r>
      <w:r w:rsidR="0042248E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tj. odległość między siedzeniami nie może krępować ruchów pasażera, fotele rozkładane.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c) zapewnienie czystego i estetycznego wnętrza pojazd</w:t>
      </w:r>
      <w:r w:rsidR="0042248E">
        <w:rPr>
          <w:rFonts w:ascii="Times New Roman" w:hAnsi="Times New Roman"/>
        </w:rPr>
        <w:t>u</w:t>
      </w:r>
      <w:r w:rsidRPr="00A97449">
        <w:rPr>
          <w:rFonts w:ascii="Times New Roman" w:hAnsi="Times New Roman"/>
        </w:rPr>
        <w:t xml:space="preserve"> oraz sprawnie działających w ni</w:t>
      </w:r>
      <w:r w:rsidR="0042248E">
        <w:rPr>
          <w:rFonts w:ascii="Times New Roman" w:hAnsi="Times New Roman"/>
        </w:rPr>
        <w:t>m</w:t>
      </w:r>
      <w:r w:rsidRPr="00A97449">
        <w:rPr>
          <w:rFonts w:ascii="Times New Roman" w:hAnsi="Times New Roman"/>
        </w:rPr>
        <w:t xml:space="preserve"> urządzeń.</w:t>
      </w:r>
    </w:p>
    <w:p w:rsidR="00D52C02" w:rsidRPr="00D52C02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D52C02">
        <w:rPr>
          <w:rFonts w:ascii="Times New Roman" w:hAnsi="Times New Roman"/>
        </w:rPr>
        <w:t>d) sprawn</w:t>
      </w:r>
      <w:r w:rsidR="0042248E">
        <w:rPr>
          <w:rFonts w:ascii="Times New Roman" w:hAnsi="Times New Roman"/>
        </w:rPr>
        <w:t>a klimatyzacja</w:t>
      </w:r>
    </w:p>
    <w:p w:rsidR="00D52C02" w:rsidRPr="00D52C02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D52C02">
        <w:rPr>
          <w:rFonts w:ascii="Times New Roman" w:hAnsi="Times New Roman"/>
        </w:rPr>
        <w:t>e) sprawne nagłośnienie audio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6. Jeżeli z przyczyn niezależnych od Zleceniobiorcy (np. awaria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)  </w:t>
      </w:r>
      <w:r w:rsidR="0042248E">
        <w:rPr>
          <w:sz w:val="22"/>
          <w:szCs w:val="22"/>
        </w:rPr>
        <w:t>nie jest możliwe podstawienie w </w:t>
      </w:r>
      <w:r w:rsidRPr="00A97449">
        <w:rPr>
          <w:sz w:val="22"/>
          <w:szCs w:val="22"/>
        </w:rPr>
        <w:t xml:space="preserve">terminie wyjazdu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o nr rejestracyjnym określonym w ust. 5 pkt a), Zleceniobiorca zobowiązany jest do podstawienia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o innych numerach rejestracyjnych, spełniającego wszystkie wymagania określone w  § 2 ust. 5 niniejszej umowy oraz w SIWZ.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7. Powyższe obowiązki Zleceniobiorca zobowiązuje się realizować w ramach wyjazd</w:t>
      </w:r>
      <w:r w:rsidR="0042248E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objęt</w:t>
      </w:r>
      <w:r w:rsidR="0042248E">
        <w:rPr>
          <w:sz w:val="22"/>
          <w:szCs w:val="22"/>
        </w:rPr>
        <w:t>ego</w:t>
      </w:r>
      <w:r w:rsidRPr="00A97449">
        <w:rPr>
          <w:sz w:val="22"/>
          <w:szCs w:val="22"/>
        </w:rPr>
        <w:t xml:space="preserve"> niniejszą umową.</w:t>
      </w:r>
    </w:p>
    <w:p w:rsidR="00D52C02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8.  </w:t>
      </w:r>
      <w:r w:rsidRPr="00A97449">
        <w:rPr>
          <w:sz w:val="22"/>
          <w:szCs w:val="22"/>
        </w:rPr>
        <w:tab/>
        <w:t xml:space="preserve">Zleceniobiorca będzie informowany o godzinie wyjazdu i miejscu podstawienia </w:t>
      </w:r>
      <w:r>
        <w:rPr>
          <w:sz w:val="22"/>
          <w:szCs w:val="22"/>
        </w:rPr>
        <w:t>autobusów</w:t>
      </w:r>
      <w:r w:rsidRPr="00A97449">
        <w:rPr>
          <w:sz w:val="22"/>
          <w:szCs w:val="22"/>
        </w:rPr>
        <w:t xml:space="preserve">  najpóźniej na  </w:t>
      </w:r>
      <w:r>
        <w:rPr>
          <w:sz w:val="22"/>
          <w:szCs w:val="22"/>
        </w:rPr>
        <w:t xml:space="preserve">2 dni </w:t>
      </w:r>
      <w:r w:rsidRPr="00A97449">
        <w:rPr>
          <w:sz w:val="22"/>
          <w:szCs w:val="22"/>
        </w:rPr>
        <w:t xml:space="preserve"> przed planowanym wyjazdem drogą telefoniczną lub e-mailową.</w:t>
      </w:r>
      <w:r>
        <w:rPr>
          <w:sz w:val="22"/>
          <w:szCs w:val="22"/>
        </w:rPr>
        <w:t xml:space="preserve"> </w:t>
      </w:r>
    </w:p>
    <w:p w:rsidR="00D52C02" w:rsidRPr="00A97449" w:rsidRDefault="00681393" w:rsidP="00D52C02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="00D52C02" w:rsidRPr="00A97449">
        <w:rPr>
          <w:sz w:val="22"/>
          <w:szCs w:val="22"/>
        </w:rPr>
        <w:t xml:space="preserve">. </w:t>
      </w:r>
      <w:r w:rsidR="00D52C02" w:rsidRPr="00A97449">
        <w:rPr>
          <w:sz w:val="22"/>
          <w:szCs w:val="22"/>
        </w:rPr>
        <w:tab/>
        <w:t xml:space="preserve"> </w:t>
      </w:r>
      <w:r w:rsidR="0042248E">
        <w:rPr>
          <w:sz w:val="22"/>
          <w:szCs w:val="22"/>
        </w:rPr>
        <w:t>Autobus</w:t>
      </w:r>
      <w:r w:rsidR="00D52C02" w:rsidRPr="00A97449">
        <w:rPr>
          <w:sz w:val="22"/>
          <w:szCs w:val="22"/>
        </w:rPr>
        <w:t xml:space="preserve"> należy podstawić w miejscu uzgodnionym ze Zleceniodawcą nie później niż </w:t>
      </w:r>
      <w:r w:rsidR="0042248E">
        <w:rPr>
          <w:sz w:val="22"/>
          <w:szCs w:val="22"/>
        </w:rPr>
        <w:t>15</w:t>
      </w:r>
      <w:r w:rsidR="00D52C02" w:rsidRPr="00A97449">
        <w:rPr>
          <w:sz w:val="22"/>
          <w:szCs w:val="22"/>
        </w:rPr>
        <w:t xml:space="preserve"> min. przed planowanym terminem odjazdu.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681393">
        <w:rPr>
          <w:sz w:val="22"/>
          <w:szCs w:val="22"/>
        </w:rPr>
        <w:t>0</w:t>
      </w:r>
      <w:r w:rsidRPr="00A97449">
        <w:rPr>
          <w:sz w:val="22"/>
          <w:szCs w:val="22"/>
        </w:rPr>
        <w:t>. Zleceniodawca zobowiązuje się do potwierdzenia godziny przybycia i powrotu w karcie dr</w:t>
      </w:r>
      <w:r w:rsidR="0042248E">
        <w:rPr>
          <w:sz w:val="22"/>
          <w:szCs w:val="22"/>
        </w:rPr>
        <w:t>ogowej pojazdów Zleceniobiorcy.</w:t>
      </w:r>
      <w:r w:rsidRPr="00A97449">
        <w:rPr>
          <w:sz w:val="22"/>
          <w:szCs w:val="22"/>
        </w:rPr>
        <w:t xml:space="preserve"> Potwierdzenie powrotu dokonywane przez Zleceniodawcę jest jednocześnie potwierdzeniem odbioru usługi wykonanej przez Zleceniobiorcę.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681393">
        <w:rPr>
          <w:sz w:val="22"/>
          <w:szCs w:val="22"/>
        </w:rPr>
        <w:t>1</w:t>
      </w:r>
      <w:r w:rsidRPr="00A97449">
        <w:rPr>
          <w:sz w:val="22"/>
          <w:szCs w:val="22"/>
        </w:rPr>
        <w:t xml:space="preserve">. </w:t>
      </w:r>
      <w:r w:rsidRPr="00A97449">
        <w:rPr>
          <w:sz w:val="22"/>
          <w:szCs w:val="22"/>
        </w:rPr>
        <w:tab/>
        <w:t>Zleceniodawca  zastrzega sobie prawo kontroli Zleceniobiorcy pod względem prawidłowości wykonania umowy oraz prawo do kontroli stanu technicznego pojazd</w:t>
      </w:r>
      <w:r w:rsidR="0042248E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i dokumentów potwierdzających rok produkcji </w:t>
      </w:r>
      <w:r>
        <w:rPr>
          <w:sz w:val="22"/>
          <w:szCs w:val="22"/>
        </w:rPr>
        <w:t>autobus</w:t>
      </w:r>
      <w:r w:rsidR="0042248E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681393"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. W razie opóźnienia w podstawieniu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Zleceniodawca będzie oczekiwał na jego podstawienie maksymalnie do 1 godz. licząc od terminu określonego w ust. </w:t>
      </w:r>
      <w:r w:rsidR="00681393">
        <w:rPr>
          <w:sz w:val="22"/>
          <w:szCs w:val="22"/>
        </w:rPr>
        <w:t>9</w:t>
      </w:r>
      <w:r w:rsidR="0042248E">
        <w:rPr>
          <w:sz w:val="22"/>
          <w:szCs w:val="22"/>
        </w:rPr>
        <w:t>. Jeżeli opóźnienie przekroczy</w:t>
      </w:r>
      <w:r w:rsidRPr="00A97449">
        <w:rPr>
          <w:sz w:val="22"/>
          <w:szCs w:val="22"/>
        </w:rPr>
        <w:t xml:space="preserve"> 1 godz. zostanie to uznane jako niewykonanie przez Zleceniobiorcę zleconej usługi przewozu.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  <w:lang w:eastAsia="x-none"/>
        </w:rPr>
        <w:t>1</w:t>
      </w:r>
      <w:r w:rsidR="00681393">
        <w:rPr>
          <w:sz w:val="22"/>
          <w:szCs w:val="22"/>
          <w:lang w:eastAsia="x-none"/>
        </w:rPr>
        <w:t>3</w:t>
      </w:r>
      <w:r w:rsidRPr="00A97449">
        <w:rPr>
          <w:sz w:val="22"/>
          <w:szCs w:val="22"/>
          <w:lang w:eastAsia="x-none"/>
        </w:rPr>
        <w:t xml:space="preserve">. </w:t>
      </w:r>
      <w:r w:rsidRPr="00A97449">
        <w:rPr>
          <w:sz w:val="22"/>
          <w:szCs w:val="22"/>
          <w:lang w:val="x-none" w:eastAsia="x-none"/>
        </w:rPr>
        <w:t>Zleceniodawca</w:t>
      </w:r>
      <w:r w:rsidRPr="00A97449">
        <w:rPr>
          <w:sz w:val="22"/>
          <w:szCs w:val="22"/>
        </w:rPr>
        <w:t xml:space="preserve"> nie ponosi odpowiedzialności za ewentualne szkody, które mogą wyniknąć </w:t>
      </w:r>
      <w:r w:rsidRPr="00A97449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3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Niniejsza umowa obowiązuje od dnia jej zawarcia do  </w:t>
      </w:r>
      <w:r w:rsidR="0042248E">
        <w:rPr>
          <w:sz w:val="22"/>
          <w:szCs w:val="22"/>
        </w:rPr>
        <w:t>14.06.2019</w:t>
      </w:r>
      <w:r w:rsidRPr="00A97449">
        <w:rPr>
          <w:sz w:val="22"/>
          <w:szCs w:val="22"/>
        </w:rPr>
        <w:t xml:space="preserve"> r.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4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 w:rsidRPr="00A97449">
          <w:rPr>
            <w:sz w:val="22"/>
            <w:szCs w:val="22"/>
          </w:rPr>
          <w:t>1 kilometr</w:t>
        </w:r>
      </w:smartTag>
      <w:r w:rsidRPr="00A97449">
        <w:rPr>
          <w:sz w:val="22"/>
          <w:szCs w:val="22"/>
        </w:rPr>
        <w:t xml:space="preserve"> przejazdu w wysokości  ................   zł (słownie:....................).</w:t>
      </w:r>
    </w:p>
    <w:p w:rsidR="00D52C02" w:rsidRPr="00A97449" w:rsidRDefault="00681393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D52C02" w:rsidRPr="00A97449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r w:rsidRPr="00A97449">
          <w:rPr>
            <w:sz w:val="22"/>
            <w:szCs w:val="22"/>
          </w:rPr>
          <w:t>1 km</w:t>
        </w:r>
      </w:smartTag>
      <w:r w:rsidRPr="00A97449">
        <w:rPr>
          <w:sz w:val="22"/>
          <w:szCs w:val="22"/>
        </w:rPr>
        <w:t xml:space="preserve"> trasy pozostanie niezmienna w okresie obowiązywania umowy.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>Całkowite wynagrodzenie za przedmiot umowy nie przekroczy …………... zł brutto (słownie: …………………….).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Wynagrodzenie obejmuje wszystkie koszty i opłaty związane z w</w:t>
      </w:r>
      <w:r w:rsidR="00FE630A">
        <w:rPr>
          <w:sz w:val="22"/>
          <w:szCs w:val="22"/>
        </w:rPr>
        <w:t>ykonaniem przedmiotu umowy, a w </w:t>
      </w:r>
      <w:r w:rsidRPr="00A97449">
        <w:rPr>
          <w:sz w:val="22"/>
          <w:szCs w:val="22"/>
        </w:rPr>
        <w:t>szczególności koszt transportu uczestników wyjazdów, podatki i opłaty drogowe, opłaty parkingowe,  koszty postoju, koszty autostrad, tuneli i ewentualnego wyżywienia kierowcy.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Ilość kilometrów przewozu będzie liczona od i do miejsca podstawienia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wskazanego przez Zleceniodawcę.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5</w:t>
      </w:r>
    </w:p>
    <w:p w:rsidR="00D52C02" w:rsidRPr="00A97449" w:rsidRDefault="00D52C02" w:rsidP="00D52C02">
      <w:pPr>
        <w:numPr>
          <w:ilvl w:val="0"/>
          <w:numId w:val="22"/>
        </w:numPr>
        <w:tabs>
          <w:tab w:val="left" w:pos="215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Należność,  o której mowa w § 4 ust. </w:t>
      </w:r>
      <w:r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 będzie uregulowana przez Zleceniodawcę w terminie 21 dni od dnia otrzymania faktury wystawionej przez Zleceniobiorcę za przewóz po potwierdzeniu wykonania przedmiotu umowy przez …………………. 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uzgodniły, że zapłata należności będzie dokonana w formie przelewu na konto Zleceniobiorcy </w:t>
      </w:r>
      <w:r w:rsidRPr="00A97449">
        <w:rPr>
          <w:b/>
          <w:sz w:val="22"/>
          <w:szCs w:val="22"/>
        </w:rPr>
        <w:t>……..</w:t>
      </w:r>
      <w:r w:rsidRPr="00A97449">
        <w:rPr>
          <w:sz w:val="22"/>
          <w:szCs w:val="22"/>
        </w:rPr>
        <w:t xml:space="preserve">nr konta </w:t>
      </w:r>
      <w:r w:rsidRPr="00A97449">
        <w:rPr>
          <w:b/>
          <w:sz w:val="22"/>
          <w:szCs w:val="22"/>
        </w:rPr>
        <w:t>…………….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6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Strony ustanawiają odpowiedzialność za niewykonanie lub nienależyte wykonanie umowy w formie kar umownych.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zapłaci Zleceniodawcy  kary umowne:</w:t>
      </w:r>
    </w:p>
    <w:p w:rsidR="00D52C02" w:rsidRPr="00A97449" w:rsidRDefault="00D52C02" w:rsidP="00D52C02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bookmarkStart w:id="0" w:name="_GoBack"/>
      <w:bookmarkEnd w:id="0"/>
      <w:r w:rsidRPr="00A97449">
        <w:rPr>
          <w:sz w:val="22"/>
          <w:szCs w:val="22"/>
        </w:rPr>
        <w:t xml:space="preserve">za zwłokę w podstawieniu autobusu na miejsce wyjazdu nie przekraczającą 1/2 godz. w wysokości 100,00  zł; </w:t>
      </w:r>
    </w:p>
    <w:p w:rsidR="00D52C02" w:rsidRPr="00A97449" w:rsidRDefault="00D52C02" w:rsidP="00D52C02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w przypadku podstawienia autobusu niespełniającego warunków określonych w SIWZ i § 2 ust. 5 umowy Zleceniodawca naliczy karę umowną w wysokości 40% wynagrodzenia za dany przewóz.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kern w:val="28"/>
          <w:sz w:val="22"/>
          <w:szCs w:val="22"/>
        </w:rPr>
        <w:t>Zleceniobiorca nie może dokonywać cesji wierzytelności wynikających z niniejszej umowy.</w:t>
      </w:r>
    </w:p>
    <w:p w:rsidR="00D52C02" w:rsidRPr="00A97449" w:rsidRDefault="00D52C02" w:rsidP="00D52C02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sz w:val="22"/>
          <w:szCs w:val="22"/>
        </w:rPr>
        <w:t>Zleceniodawca zastrzega sobie możliwość potrącenia kar umownych z wynagrodzenia Zleceniobiorcy.</w:t>
      </w:r>
    </w:p>
    <w:p w:rsidR="00D52C02" w:rsidRPr="00A97449" w:rsidRDefault="00D52C02" w:rsidP="00D52C02">
      <w:pPr>
        <w:jc w:val="center"/>
        <w:rPr>
          <w:rStyle w:val="colour"/>
          <w:sz w:val="22"/>
          <w:szCs w:val="22"/>
        </w:rPr>
      </w:pPr>
      <w:r w:rsidRPr="00A97449">
        <w:rPr>
          <w:sz w:val="22"/>
          <w:szCs w:val="22"/>
        </w:rPr>
        <w:t>§ 7</w:t>
      </w:r>
    </w:p>
    <w:p w:rsidR="00D52C02" w:rsidRPr="00A97449" w:rsidRDefault="00D52C02" w:rsidP="00D52C0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54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A97449">
        <w:rPr>
          <w:sz w:val="22"/>
          <w:szCs w:val="22"/>
        </w:rPr>
        <w:br/>
      </w:r>
      <w:r w:rsidRPr="00A9744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ind w:hanging="39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zostanie wydany nakaz zajęcia majątku Zleceniobiorcy w zakresie, który uniemożliwia wykonanie przez Zleceniobiorców przedmiotu Umowy,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w przypadku rozwiązania umowy konsorcjum przez co najmniej jednego z członków konsorcjum.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§8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9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10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W sprawach nie uregulowanych w niniejszej umowie stosuje się przepisy kodeksu cywilnego i ustawy – Prawo Zamówień Publicznych.   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11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>Wszelkie załączniki stanowią integralną część niniejszej umowy.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12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Umowę sporządzono w 2 jednobrzmiących egzemplarzach po 1 dla każdej ze stron.   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7007FD" w:rsidRPr="00D52C02" w:rsidRDefault="007007FD" w:rsidP="00D52C02"/>
    <w:sectPr w:rsidR="007007FD" w:rsidRPr="00D52C02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F73" w:rsidRDefault="00C87F73">
      <w:r>
        <w:separator/>
      </w:r>
    </w:p>
  </w:endnote>
  <w:endnote w:type="continuationSeparator" w:id="0">
    <w:p w:rsidR="00C87F73" w:rsidRDefault="00C8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F73" w:rsidRDefault="00C87F73">
      <w:r>
        <w:separator/>
      </w:r>
    </w:p>
  </w:footnote>
  <w:footnote w:type="continuationSeparator" w:id="0">
    <w:p w:rsidR="00C87F73" w:rsidRDefault="00C87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3"/>
  </w:num>
  <w:num w:numId="4">
    <w:abstractNumId w:val="13"/>
  </w:num>
  <w:num w:numId="5">
    <w:abstractNumId w:val="19"/>
  </w:num>
  <w:num w:numId="6">
    <w:abstractNumId w:val="12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4AD"/>
    <w:rsid w:val="000E6EAF"/>
    <w:rsid w:val="001836C1"/>
    <w:rsid w:val="002064AD"/>
    <w:rsid w:val="002D5E0A"/>
    <w:rsid w:val="0042248E"/>
    <w:rsid w:val="00446B8D"/>
    <w:rsid w:val="004973AF"/>
    <w:rsid w:val="004A0F0D"/>
    <w:rsid w:val="004C1054"/>
    <w:rsid w:val="0050385D"/>
    <w:rsid w:val="005D69AA"/>
    <w:rsid w:val="00681393"/>
    <w:rsid w:val="00691104"/>
    <w:rsid w:val="006D0F7E"/>
    <w:rsid w:val="007007FD"/>
    <w:rsid w:val="00774622"/>
    <w:rsid w:val="007858A8"/>
    <w:rsid w:val="00892E0C"/>
    <w:rsid w:val="008C634A"/>
    <w:rsid w:val="00976B68"/>
    <w:rsid w:val="009A3795"/>
    <w:rsid w:val="009C0254"/>
    <w:rsid w:val="009D554D"/>
    <w:rsid w:val="00A82F98"/>
    <w:rsid w:val="00AE506E"/>
    <w:rsid w:val="00AF42D3"/>
    <w:rsid w:val="00B46AF2"/>
    <w:rsid w:val="00B75500"/>
    <w:rsid w:val="00B8264E"/>
    <w:rsid w:val="00C87F73"/>
    <w:rsid w:val="00D15551"/>
    <w:rsid w:val="00D52C02"/>
    <w:rsid w:val="00D679EB"/>
    <w:rsid w:val="00D67DB9"/>
    <w:rsid w:val="00DA1BE1"/>
    <w:rsid w:val="00DB133F"/>
    <w:rsid w:val="00E32983"/>
    <w:rsid w:val="00E73A2C"/>
    <w:rsid w:val="00ED2BA1"/>
    <w:rsid w:val="00ED5F30"/>
    <w:rsid w:val="00F16EC6"/>
    <w:rsid w:val="00F20D4C"/>
    <w:rsid w:val="00F54208"/>
    <w:rsid w:val="00FE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C0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52C02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D52C02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D52C02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52C0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D52C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C0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52C02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D52C02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D52C02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52C0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D52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99FC3-C668-456F-9B34-3DF5BAC5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996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Sylwia Lempart</cp:lastModifiedBy>
  <cp:revision>2</cp:revision>
  <cp:lastPrinted>2019-05-13T07:38:00Z</cp:lastPrinted>
  <dcterms:created xsi:type="dcterms:W3CDTF">2019-05-13T07:38:00Z</dcterms:created>
  <dcterms:modified xsi:type="dcterms:W3CDTF">2019-05-13T07:38:00Z</dcterms:modified>
</cp:coreProperties>
</file>