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1360E4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711A84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711A84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1360E4" w:rsidRDefault="008D2AB8" w:rsidP="008D2AB8">
      <w:pPr>
        <w:tabs>
          <w:tab w:val="right" w:pos="9000"/>
        </w:tabs>
        <w:spacing w:line="360" w:lineRule="auto"/>
        <w:rPr>
          <w:sz w:val="22"/>
          <w:lang w:val="en-US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1360E4">
        <w:rPr>
          <w:sz w:val="22"/>
          <w:lang w:val="en-US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3656A4" w:rsidRPr="003656A4" w:rsidRDefault="003656A4" w:rsidP="008D2AB8">
      <w:pPr>
        <w:ind w:right="-110"/>
        <w:rPr>
          <w:b/>
        </w:rPr>
      </w:pPr>
      <w:r w:rsidRPr="003656A4">
        <w:rPr>
          <w:b/>
        </w:rPr>
        <w:t>Akademia Górniczo - Hutnicza</w:t>
      </w:r>
    </w:p>
    <w:p w:rsidR="003656A4" w:rsidRPr="003656A4" w:rsidRDefault="003656A4" w:rsidP="008D2AB8">
      <w:pPr>
        <w:ind w:right="-110"/>
        <w:rPr>
          <w:b/>
        </w:rPr>
      </w:pPr>
      <w:r w:rsidRPr="003656A4">
        <w:rPr>
          <w:b/>
        </w:rPr>
        <w:t>im. Stanisława Staszica w Krakowie</w:t>
      </w:r>
    </w:p>
    <w:p w:rsidR="008D2AB8" w:rsidRDefault="003656A4" w:rsidP="008D2AB8">
      <w:pPr>
        <w:ind w:right="-110"/>
        <w:rPr>
          <w:b/>
        </w:rPr>
      </w:pPr>
      <w:r w:rsidRPr="003656A4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3656A4" w:rsidP="008D2AB8">
      <w:pPr>
        <w:ind w:right="-110"/>
        <w:rPr>
          <w:b/>
        </w:rPr>
      </w:pPr>
      <w:r w:rsidRPr="003656A4">
        <w:rPr>
          <w:b/>
        </w:rPr>
        <w:t>Al. Mickiewicza</w:t>
      </w:r>
      <w:r w:rsidR="008D2AB8">
        <w:rPr>
          <w:b/>
        </w:rPr>
        <w:t xml:space="preserve"> </w:t>
      </w:r>
      <w:r w:rsidRPr="003656A4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3656A4" w:rsidP="008D2AB8">
      <w:pPr>
        <w:rPr>
          <w:b/>
        </w:rPr>
      </w:pPr>
      <w:r w:rsidRPr="003656A4">
        <w:rPr>
          <w:b/>
        </w:rPr>
        <w:t>30-059</w:t>
      </w:r>
      <w:r w:rsidR="008D2AB8">
        <w:rPr>
          <w:b/>
        </w:rPr>
        <w:t xml:space="preserve"> </w:t>
      </w:r>
      <w:r w:rsidRPr="003656A4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656A4" w:rsidRPr="003656A4">
        <w:rPr>
          <w:b/>
        </w:rPr>
        <w:t xml:space="preserve">usługa transportowa - wynajem autobusu wraz z kierowcą na zajęcia terenowe 14.06.2019 studentów </w:t>
      </w:r>
      <w:proofErr w:type="spellStart"/>
      <w:r w:rsidR="003656A4" w:rsidRPr="003656A4">
        <w:rPr>
          <w:b/>
        </w:rPr>
        <w:t>WIMiC</w:t>
      </w:r>
      <w:proofErr w:type="spellEnd"/>
      <w:r w:rsidR="003656A4" w:rsidRPr="003656A4">
        <w:rPr>
          <w:b/>
        </w:rPr>
        <w:t xml:space="preserve"> -  KC-zp.272-314/19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711A84" w:rsidRDefault="00711A84" w:rsidP="00711A84">
      <w:pPr>
        <w:widowControl w:val="0"/>
        <w:rPr>
          <w:b/>
        </w:rPr>
      </w:pPr>
      <w:r>
        <w:rPr>
          <w:b/>
        </w:rPr>
        <w:t xml:space="preserve">Cena brutto za maks. ilość km tj. </w:t>
      </w:r>
      <w:r w:rsidR="001360E4">
        <w:rPr>
          <w:b/>
        </w:rPr>
        <w:t>270</w:t>
      </w:r>
      <w:r>
        <w:rPr>
          <w:b/>
        </w:rPr>
        <w:t xml:space="preserve"> km:  </w:t>
      </w:r>
      <w:r>
        <w:t xml:space="preserve"> .............................................</w:t>
      </w:r>
      <w:r>
        <w:rPr>
          <w:b/>
        </w:rPr>
        <w:t xml:space="preserve"> PLN</w:t>
      </w:r>
    </w:p>
    <w:p w:rsidR="00711A84" w:rsidRDefault="00711A84" w:rsidP="00711A84">
      <w:pPr>
        <w:widowControl w:val="0"/>
        <w:jc w:val="both"/>
        <w:rPr>
          <w:b/>
        </w:rPr>
      </w:pPr>
      <w:r>
        <w:t>Słownie brutto</w:t>
      </w:r>
      <w:r>
        <w:rPr>
          <w:b/>
        </w:rPr>
        <w:t xml:space="preserve">: </w:t>
      </w:r>
      <w:r>
        <w:t>............................................................................................................................</w:t>
      </w:r>
    </w:p>
    <w:p w:rsidR="00711A84" w:rsidRDefault="00711A84" w:rsidP="00711A84">
      <w:pPr>
        <w:pStyle w:val="Tekstpodstawowy"/>
      </w:pPr>
      <w:r>
        <w:t xml:space="preserve">Powyższa cena zawiera właściwą stawkę podatku VAT </w:t>
      </w:r>
    </w:p>
    <w:p w:rsidR="00711A84" w:rsidRDefault="00711A84" w:rsidP="00711A84">
      <w:pPr>
        <w:pStyle w:val="Tekstpodstawowy"/>
        <w:spacing w:line="240" w:lineRule="auto"/>
        <w:rPr>
          <w:b w:val="0"/>
        </w:rPr>
      </w:pPr>
      <w:r>
        <w:rPr>
          <w:b w:val="0"/>
        </w:rPr>
        <w:t>Cena netto za 1 km trasy wynosi:   ………………………………….PLN</w:t>
      </w:r>
    </w:p>
    <w:p w:rsidR="00711A84" w:rsidRDefault="00711A84" w:rsidP="00711A84">
      <w:pPr>
        <w:jc w:val="both"/>
        <w:rPr>
          <w:b/>
          <w:u w:val="single"/>
        </w:rPr>
      </w:pPr>
      <w:r>
        <w:rPr>
          <w:b/>
          <w:u w:val="single"/>
        </w:rPr>
        <w:t>Kryterium oceny ofert:</w:t>
      </w:r>
    </w:p>
    <w:p w:rsidR="00711A84" w:rsidRDefault="00711A84" w:rsidP="00711A84">
      <w:pPr>
        <w:jc w:val="both"/>
      </w:pPr>
      <w:r>
        <w:rPr>
          <w:b/>
        </w:rPr>
        <w:t>Rok produkcji autobusu</w:t>
      </w:r>
      <w:r>
        <w:t xml:space="preserve"> </w:t>
      </w:r>
      <w:bookmarkStart w:id="0" w:name="_GoBack"/>
      <w:bookmarkEnd w:id="0"/>
      <w:r>
        <w:t>- ……………, nr rejestracyjny  …………………….</w:t>
      </w:r>
    </w:p>
    <w:p w:rsidR="00711A84" w:rsidRDefault="00711A84" w:rsidP="00711A84">
      <w:pPr>
        <w:widowControl w:val="0"/>
        <w:ind w:right="1"/>
        <w:jc w:val="both"/>
        <w:rPr>
          <w:i/>
        </w:rPr>
      </w:pPr>
      <w:r>
        <w:rPr>
          <w:i/>
        </w:rPr>
        <w:t>(brak wskazania nr rejestracyjnego pojazdu będzie skutkował odrzuceniem oferty)</w:t>
      </w:r>
    </w:p>
    <w:p w:rsidR="00711A84" w:rsidRDefault="00711A84" w:rsidP="00711A84">
      <w:pPr>
        <w:widowControl w:val="0"/>
        <w:ind w:right="1"/>
        <w:jc w:val="both"/>
        <w:rPr>
          <w:i/>
        </w:rPr>
      </w:pPr>
      <w:r>
        <w:rPr>
          <w:i/>
        </w:rPr>
        <w:t>Rok produkcji autobusów jest kryterium oceny ofert.</w:t>
      </w:r>
    </w:p>
    <w:p w:rsidR="00711A84" w:rsidRDefault="00711A84" w:rsidP="00711A84">
      <w:pPr>
        <w:widowControl w:val="0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>zgodnie z SIWZ</w:t>
      </w:r>
    </w:p>
    <w:p w:rsidR="00711A84" w:rsidRDefault="00711A84" w:rsidP="00711A84">
      <w:r>
        <w:rPr>
          <w:b/>
        </w:rPr>
        <w:t xml:space="preserve">Termin płatności: </w:t>
      </w:r>
      <w:r>
        <w:t>przelewem w ciągu 21 dni od d</w:t>
      </w:r>
      <w:smartTag w:uri="urn:schemas-microsoft-com:office:smarttags" w:element="PersonName">
        <w:r>
          <w:t>at</w:t>
        </w:r>
      </w:smartTag>
      <w:r>
        <w:t>y otrzymania faktury przez  Zamawiającego.</w:t>
      </w:r>
    </w:p>
    <w:p w:rsidR="00711A84" w:rsidRDefault="00711A84" w:rsidP="00711A84">
      <w:pPr>
        <w:rPr>
          <w:b/>
        </w:rPr>
      </w:pPr>
      <w:r>
        <w:rPr>
          <w:b/>
        </w:rPr>
        <w:t>Oświadczamy</w:t>
      </w:r>
      <w:r>
        <w:t>, że zgodnie z ustawą z dnia 2 lipca 2004r. o swobodzie działalności gospodarczej należymy do małych lub średnich przedsiębiorców:</w:t>
      </w:r>
      <w:r>
        <w:rPr>
          <w:b/>
        </w:rPr>
        <w:t xml:space="preserve"> TAK/NIE*</w:t>
      </w:r>
    </w:p>
    <w:p w:rsidR="00711A84" w:rsidRDefault="00711A84" w:rsidP="00711A84">
      <w:pPr>
        <w:jc w:val="both"/>
        <w:rPr>
          <w:sz w:val="18"/>
          <w:szCs w:val="18"/>
        </w:rPr>
      </w:pPr>
    </w:p>
    <w:p w:rsidR="00711A84" w:rsidRDefault="00711A84" w:rsidP="00711A84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 r.</w:t>
      </w:r>
    </w:p>
    <w:p w:rsidR="00711A84" w:rsidRDefault="00711A84" w:rsidP="00711A84">
      <w:pPr>
        <w:spacing w:line="360" w:lineRule="auto"/>
        <w:jc w:val="both"/>
        <w:rPr>
          <w:sz w:val="18"/>
          <w:szCs w:val="18"/>
        </w:rPr>
      </w:pPr>
    </w:p>
    <w:p w:rsidR="00711A84" w:rsidRDefault="00711A84" w:rsidP="00711A84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711A84" w:rsidRDefault="00711A84" w:rsidP="00711A84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711A84" w:rsidRDefault="00711A84" w:rsidP="00711A84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0"/>
          <w:szCs w:val="20"/>
        </w:rPr>
        <w:tab/>
        <w:t>do reprezentowania Wykonawcy</w:t>
      </w:r>
    </w:p>
    <w:p w:rsidR="00711A84" w:rsidRDefault="00711A84" w:rsidP="00711A84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711A84" w:rsidRDefault="00711A84" w:rsidP="00711A8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711A84" w:rsidRDefault="00711A84" w:rsidP="00711A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711A84" w:rsidRDefault="00711A84" w:rsidP="00711A8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11A84" w:rsidRDefault="00711A84" w:rsidP="00711A8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11A84" w:rsidRDefault="00711A84" w:rsidP="00711A8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11A84" w:rsidRDefault="00711A84" w:rsidP="00711A8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11A84" w:rsidTr="0006425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1A84" w:rsidRDefault="00711A84" w:rsidP="0006425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1A84" w:rsidRDefault="00711A84" w:rsidP="0006425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711A84" w:rsidRDefault="00711A84" w:rsidP="0006425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11A84" w:rsidRDefault="00711A84" w:rsidP="0006425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711A84" w:rsidTr="0006425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1A84" w:rsidRDefault="00711A84" w:rsidP="0006425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1A84" w:rsidRDefault="00711A84" w:rsidP="0006425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1A84" w:rsidRDefault="00711A84" w:rsidP="0006425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11A84" w:rsidTr="0006425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1A84" w:rsidRDefault="00711A84" w:rsidP="0006425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1A84" w:rsidRDefault="00711A84" w:rsidP="0006425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1A84" w:rsidRDefault="00711A84" w:rsidP="0006425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711A84" w:rsidRDefault="00711A84" w:rsidP="00711A8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711A84" w:rsidRDefault="00711A84" w:rsidP="00711A84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:rsidR="00711A84" w:rsidRDefault="00711A84" w:rsidP="00711A8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711A84" w:rsidRDefault="00711A84" w:rsidP="00711A8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711A84" w:rsidRDefault="00711A84" w:rsidP="00711A8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11A84" w:rsidRDefault="00711A84" w:rsidP="00711A8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711A84" w:rsidRDefault="00711A84" w:rsidP="00711A8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11A84" w:rsidRDefault="00711A84" w:rsidP="00711A8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711A84" w:rsidRDefault="00711A84" w:rsidP="00711A8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11A84" w:rsidRDefault="00711A84" w:rsidP="00711A8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711A84" w:rsidRDefault="00711A84" w:rsidP="00711A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11A84" w:rsidRDefault="00711A84" w:rsidP="00711A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11A84" w:rsidRDefault="00711A84" w:rsidP="00711A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11A84" w:rsidRDefault="00711A84" w:rsidP="00711A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11A84" w:rsidRDefault="00711A84" w:rsidP="00711A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11A84" w:rsidRDefault="00711A84" w:rsidP="00711A8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711A84" w:rsidRDefault="00711A84" w:rsidP="00711A84">
      <w:pPr>
        <w:jc w:val="both"/>
        <w:rPr>
          <w:sz w:val="22"/>
          <w:szCs w:val="22"/>
        </w:rPr>
      </w:pPr>
    </w:p>
    <w:p w:rsidR="00711A84" w:rsidRDefault="00711A84" w:rsidP="00711A84">
      <w:pPr>
        <w:jc w:val="both"/>
        <w:rPr>
          <w:sz w:val="22"/>
          <w:szCs w:val="22"/>
        </w:rPr>
      </w:pPr>
    </w:p>
    <w:p w:rsidR="00711A84" w:rsidRDefault="00711A84" w:rsidP="00711A84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711A84" w:rsidRDefault="00711A84" w:rsidP="00711A84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711A84" w:rsidRDefault="00711A84" w:rsidP="00711A84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711A84" w:rsidRDefault="00711A84" w:rsidP="00711A84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711A84" w:rsidRDefault="00711A84" w:rsidP="00711A84">
      <w:pPr>
        <w:jc w:val="right"/>
        <w:rPr>
          <w:sz w:val="20"/>
          <w:szCs w:val="20"/>
        </w:rPr>
      </w:pPr>
    </w:p>
    <w:p w:rsidR="00711A84" w:rsidRPr="0081617D" w:rsidRDefault="00711A84" w:rsidP="00711A84"/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E53" w:rsidRDefault="00FF0E53">
      <w:r>
        <w:separator/>
      </w:r>
    </w:p>
  </w:endnote>
  <w:endnote w:type="continuationSeparator" w:id="0">
    <w:p w:rsidR="00FF0E53" w:rsidRDefault="00FF0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6A4" w:rsidRDefault="003656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6A4" w:rsidRDefault="003656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E53" w:rsidRDefault="00FF0E53">
      <w:r>
        <w:separator/>
      </w:r>
    </w:p>
  </w:footnote>
  <w:footnote w:type="continuationSeparator" w:id="0">
    <w:p w:rsidR="00FF0E53" w:rsidRDefault="00FF0E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6A4" w:rsidRDefault="003656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6A4" w:rsidRDefault="003656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0E53"/>
    <w:rsid w:val="00012286"/>
    <w:rsid w:val="00071CCC"/>
    <w:rsid w:val="000B731D"/>
    <w:rsid w:val="000D6134"/>
    <w:rsid w:val="000E09C7"/>
    <w:rsid w:val="000F6589"/>
    <w:rsid w:val="00106636"/>
    <w:rsid w:val="00116EC6"/>
    <w:rsid w:val="001360E4"/>
    <w:rsid w:val="001801DD"/>
    <w:rsid w:val="001D4612"/>
    <w:rsid w:val="00207E98"/>
    <w:rsid w:val="002723B0"/>
    <w:rsid w:val="00315A4A"/>
    <w:rsid w:val="003656A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11A84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  <w:rsid w:val="00FF0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1F8D3-7950-42BF-A4D3-87FFBD264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492</Words>
  <Characters>4277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1900-12-31T22:00:00Z</cp:lastPrinted>
  <dcterms:created xsi:type="dcterms:W3CDTF">2019-05-13T06:47:00Z</dcterms:created>
  <dcterms:modified xsi:type="dcterms:W3CDTF">2019-05-13T06:47:00Z</dcterms:modified>
</cp:coreProperties>
</file>