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5F" w:rsidRPr="00240E71" w:rsidRDefault="00D4225F" w:rsidP="00D4225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 xml:space="preserve">                            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D4225F" w:rsidRDefault="00D4225F" w:rsidP="00D422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4225F" w:rsidRPr="0022732C" w:rsidRDefault="00D4225F" w:rsidP="00D422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4225F" w:rsidRDefault="00D4225F" w:rsidP="00D422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A0EA0">
        <w:rPr>
          <w:sz w:val="22"/>
          <w:lang w:val="en-US"/>
        </w:rPr>
        <w:t>……………………………………………………………………………………………..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A0EA0">
        <w:rPr>
          <w:sz w:val="22"/>
          <w:lang w:val="en-US"/>
        </w:rPr>
        <w:t>…………………………………………………………………………………………….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4225F" w:rsidRPr="004F40D6" w:rsidRDefault="00D4225F" w:rsidP="00D4225F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4F40D6">
        <w:rPr>
          <w:sz w:val="22"/>
          <w:lang w:val="en-US"/>
        </w:rPr>
        <w:t>REGON:………………………………………………...</w:t>
      </w:r>
    </w:p>
    <w:p w:rsidR="00D4225F" w:rsidRPr="0022732C" w:rsidRDefault="00D4225F" w:rsidP="00D422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4225F" w:rsidRDefault="00D4225F" w:rsidP="00D4225F">
      <w:pPr>
        <w:spacing w:line="360" w:lineRule="auto"/>
      </w:pPr>
      <w:r>
        <w:t>Do: Nazwa i siedziba Zamawiającego:</w:t>
      </w:r>
    </w:p>
    <w:p w:rsidR="00D4225F" w:rsidRPr="00E45A7B" w:rsidRDefault="00D4225F" w:rsidP="00D4225F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D4225F" w:rsidRPr="00E45A7B" w:rsidRDefault="00D4225F" w:rsidP="00D4225F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D4225F" w:rsidRDefault="00D4225F" w:rsidP="00D4225F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D4225F" w:rsidRDefault="00D4225F" w:rsidP="00D4225F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D4225F" w:rsidRDefault="00D4225F" w:rsidP="00D4225F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D4225F" w:rsidRDefault="00D4225F" w:rsidP="00D4225F">
      <w:pPr>
        <w:ind w:firstLine="3969"/>
        <w:rPr>
          <w:b/>
        </w:rPr>
      </w:pPr>
    </w:p>
    <w:p w:rsidR="00D4225F" w:rsidRDefault="00D4225F" w:rsidP="00D4225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</w:t>
      </w:r>
      <w:bookmarkStart w:id="0" w:name="_GoBack"/>
      <w:r>
        <w:rPr>
          <w:b/>
          <w:sz w:val="22"/>
          <w:szCs w:val="22"/>
        </w:rPr>
        <w:t xml:space="preserve">przenośnego zestawu mikrofonów do ręki wraz z odbiornikiem zabudowanym w dedykowanej </w:t>
      </w:r>
      <w:r w:rsidR="004F40D6">
        <w:rPr>
          <w:b/>
          <w:sz w:val="22"/>
          <w:szCs w:val="22"/>
        </w:rPr>
        <w:t>walizce</w:t>
      </w:r>
      <w:r>
        <w:rPr>
          <w:b/>
          <w:sz w:val="22"/>
          <w:szCs w:val="22"/>
        </w:rPr>
        <w:t xml:space="preserve"> transportowej dla auli głównej AGH w pawilonie A-0  </w:t>
      </w:r>
      <w:bookmarkEnd w:id="0"/>
      <w:r>
        <w:rPr>
          <w:b/>
          <w:sz w:val="22"/>
          <w:szCs w:val="22"/>
        </w:rPr>
        <w:t xml:space="preserve">– KC-zp.272-290/19,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D4225F" w:rsidRDefault="00D4225F" w:rsidP="00D4225F">
      <w:pPr>
        <w:tabs>
          <w:tab w:val="right" w:pos="9000"/>
        </w:tabs>
        <w:rPr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D4225F" w:rsidRDefault="00D4225F" w:rsidP="00D4225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4225F" w:rsidRDefault="00D4225F" w:rsidP="00D4225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4225F" w:rsidRDefault="00D4225F" w:rsidP="00D4225F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D4225F" w:rsidRDefault="00485885" w:rsidP="00D422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="00D4225F">
        <w:rPr>
          <w:b/>
          <w:sz w:val="22"/>
          <w:szCs w:val="22"/>
        </w:rPr>
        <w:t xml:space="preserve">: </w:t>
      </w:r>
      <w:r w:rsidR="00D4225F" w:rsidRPr="00485885">
        <w:rPr>
          <w:sz w:val="22"/>
          <w:szCs w:val="22"/>
        </w:rPr>
        <w:t xml:space="preserve">do </w:t>
      </w:r>
      <w:r w:rsidRPr="00485885">
        <w:rPr>
          <w:sz w:val="22"/>
          <w:szCs w:val="22"/>
        </w:rPr>
        <w:t>14</w:t>
      </w:r>
      <w:r w:rsidR="00D4225F">
        <w:rPr>
          <w:b/>
          <w:sz w:val="22"/>
          <w:szCs w:val="22"/>
        </w:rPr>
        <w:t xml:space="preserve"> </w:t>
      </w:r>
      <w:r w:rsidR="00D4225F">
        <w:rPr>
          <w:sz w:val="22"/>
          <w:szCs w:val="22"/>
        </w:rPr>
        <w:t>dni od daty podpisania umowy</w:t>
      </w:r>
    </w:p>
    <w:p w:rsidR="00D4225F" w:rsidRDefault="00D4225F" w:rsidP="00D422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D4225F" w:rsidRDefault="00D4225F" w:rsidP="00D4225F">
      <w:pPr>
        <w:tabs>
          <w:tab w:val="left" w:pos="426"/>
        </w:tabs>
        <w:jc w:val="both"/>
        <w:rPr>
          <w:sz w:val="22"/>
          <w:szCs w:val="22"/>
        </w:rPr>
      </w:pPr>
    </w:p>
    <w:p w:rsidR="00D4225F" w:rsidRPr="00F863FD" w:rsidRDefault="00D4225F" w:rsidP="00D4225F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D4225F" w:rsidRDefault="00D4225F" w:rsidP="00D4225F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4225F" w:rsidRDefault="00D4225F" w:rsidP="00D4225F">
      <w:pPr>
        <w:jc w:val="both"/>
        <w:rPr>
          <w:sz w:val="18"/>
          <w:szCs w:val="18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</w:p>
    <w:p w:rsidR="00D4225F" w:rsidRDefault="00D4225F" w:rsidP="00D422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D4225F" w:rsidRDefault="00D4225F" w:rsidP="00D4225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D4225F" w:rsidRPr="00DC5D29" w:rsidRDefault="00D4225F" w:rsidP="00D422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4225F" w:rsidRDefault="00D4225F" w:rsidP="00D422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25F" w:rsidRDefault="00D4225F" w:rsidP="00D422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25F" w:rsidRDefault="00D4225F" w:rsidP="00D422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4225F" w:rsidTr="000166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225F" w:rsidRDefault="00D4225F" w:rsidP="000166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4225F" w:rsidTr="000166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25F" w:rsidRDefault="00D4225F" w:rsidP="000166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4225F" w:rsidRDefault="00D4225F" w:rsidP="00D422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D4225F" w:rsidRDefault="00D4225F" w:rsidP="00D4225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D4225F" w:rsidRDefault="00D4225F" w:rsidP="00D4225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4225F" w:rsidRDefault="00D4225F" w:rsidP="00D422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225F" w:rsidRDefault="00D4225F" w:rsidP="00D422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4225F" w:rsidRDefault="00D4225F" w:rsidP="00D4225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4225F" w:rsidRDefault="00D4225F" w:rsidP="00D422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4225F" w:rsidRDefault="00D4225F" w:rsidP="00D422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225F" w:rsidRDefault="00D4225F" w:rsidP="00D4225F">
      <w:pPr>
        <w:jc w:val="both"/>
        <w:rPr>
          <w:sz w:val="22"/>
          <w:szCs w:val="22"/>
        </w:rPr>
      </w:pPr>
    </w:p>
    <w:p w:rsidR="00D4225F" w:rsidRPr="00680A16" w:rsidRDefault="00D4225F" w:rsidP="00D4225F">
      <w:pPr>
        <w:jc w:val="both"/>
        <w:rPr>
          <w:b/>
          <w:color w:val="FF0000"/>
        </w:rPr>
      </w:pPr>
      <w:r w:rsidRPr="00680A16">
        <w:rPr>
          <w:b/>
          <w:color w:val="FF0000"/>
        </w:rPr>
        <w:t>Dokument należy wypełnić elektronicznie i podpisać kwalifikowanym podpisem elektronicznym.</w:t>
      </w:r>
    </w:p>
    <w:p w:rsidR="00D4225F" w:rsidRDefault="00D4225F" w:rsidP="00D4225F">
      <w:pPr>
        <w:jc w:val="both"/>
        <w:rPr>
          <w:sz w:val="18"/>
          <w:szCs w:val="18"/>
        </w:rPr>
      </w:pPr>
    </w:p>
    <w:p w:rsidR="00D4225F" w:rsidRPr="00910B19" w:rsidRDefault="00D4225F" w:rsidP="00D4225F"/>
    <w:p w:rsidR="00FE545C" w:rsidRPr="000C5121" w:rsidRDefault="00FE545C" w:rsidP="000C5121"/>
    <w:sectPr w:rsidR="00FE545C" w:rsidRPr="000C51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875" w:rsidRDefault="00C13875">
      <w:r>
        <w:separator/>
      </w:r>
    </w:p>
  </w:endnote>
  <w:endnote w:type="continuationSeparator" w:id="0">
    <w:p w:rsidR="00C13875" w:rsidRDefault="00C1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875" w:rsidRDefault="00C13875">
      <w:r>
        <w:separator/>
      </w:r>
    </w:p>
  </w:footnote>
  <w:footnote w:type="continuationSeparator" w:id="0">
    <w:p w:rsidR="00C13875" w:rsidRDefault="00C13875">
      <w:r>
        <w:continuationSeparator/>
      </w:r>
    </w:p>
  </w:footnote>
  <w:footnote w:id="1">
    <w:p w:rsidR="00D4225F" w:rsidRDefault="00D4225F" w:rsidP="00D4225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4225F" w:rsidRDefault="00D4225F" w:rsidP="00D4225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A5" w:rsidRDefault="00945C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875"/>
    <w:rsid w:val="00012286"/>
    <w:rsid w:val="00071CCC"/>
    <w:rsid w:val="000B731D"/>
    <w:rsid w:val="000C512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85885"/>
    <w:rsid w:val="004B7300"/>
    <w:rsid w:val="004C6753"/>
    <w:rsid w:val="004F40D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5CA5"/>
    <w:rsid w:val="00970FE4"/>
    <w:rsid w:val="00A0022B"/>
    <w:rsid w:val="00A346FE"/>
    <w:rsid w:val="00A47B4D"/>
    <w:rsid w:val="00A83018"/>
    <w:rsid w:val="00B774DC"/>
    <w:rsid w:val="00C13875"/>
    <w:rsid w:val="00C969A6"/>
    <w:rsid w:val="00CA7D36"/>
    <w:rsid w:val="00D24208"/>
    <w:rsid w:val="00D4225F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2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0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0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63D15-E1E8-4891-801D-574AD076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484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2019-04-30T09:29:00Z</cp:lastPrinted>
  <dcterms:created xsi:type="dcterms:W3CDTF">2019-04-30T09:29:00Z</dcterms:created>
  <dcterms:modified xsi:type="dcterms:W3CDTF">2019-04-30T09:29:00Z</dcterms:modified>
</cp:coreProperties>
</file>