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9F7D5B" w:rsidRDefault="006676AE" w:rsidP="009F7D5B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F7D5B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A3F68" w:rsidRPr="009A3F68">
        <w:rPr>
          <w:rFonts w:ascii="Times New Roman" w:hAnsi="Times New Roman"/>
          <w:b/>
        </w:rPr>
        <w:t>NA/P/153/2019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A3F68" w:rsidRPr="009A3F6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A3F68" w:rsidRPr="009A3F6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A3F68" w:rsidRPr="009A3F6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A3F68" w:rsidRPr="009A3F6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A3F68" w:rsidRPr="009A3F6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A3F68" w:rsidRPr="009A3F68">
        <w:rPr>
          <w:rFonts w:ascii="Times New Roman" w:hAnsi="Times New Roman"/>
        </w:rPr>
        <w:t>(</w:t>
      </w:r>
      <w:proofErr w:type="spellStart"/>
      <w:r w:rsidR="009A3F68" w:rsidRPr="009A3F68">
        <w:rPr>
          <w:rFonts w:ascii="Times New Roman" w:hAnsi="Times New Roman"/>
        </w:rPr>
        <w:t>t.j</w:t>
      </w:r>
      <w:proofErr w:type="spellEnd"/>
      <w:r w:rsidR="009A3F68" w:rsidRPr="009A3F68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A3F68" w:rsidRPr="009A3F68">
        <w:rPr>
          <w:rFonts w:ascii="Times New Roman" w:hAnsi="Times New Roman"/>
          <w:b/>
        </w:rPr>
        <w:t>Wykonanie wielobranżowej dokumentacji projektowo - kosztorysowej: Laboratoria chemiczne w budynku "ARCUS"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A3F68" w:rsidRPr="009A3F6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A3F68" w:rsidRPr="00997D0F" w:rsidRDefault="009A3F68" w:rsidP="009A3F6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A3F68" w:rsidRPr="00023477" w:rsidRDefault="009A3F68" w:rsidP="009A3F6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A3F68" w:rsidRPr="00997D0F" w:rsidRDefault="009A3F68" w:rsidP="009A3F6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A3F68" w:rsidRPr="000247FF" w:rsidRDefault="009A3F68" w:rsidP="009A3F6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9A3F68" w:rsidP="009F7D5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9F7D5B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  <w:bookmarkStart w:id="0" w:name="_GoBack"/>
      <w:bookmarkEnd w:id="0"/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9F7D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872" w:rsidRDefault="00635872" w:rsidP="0038231F">
      <w:pPr>
        <w:spacing w:after="0" w:line="240" w:lineRule="auto"/>
      </w:pPr>
      <w:r>
        <w:separator/>
      </w:r>
    </w:p>
  </w:endnote>
  <w:endnote w:type="continuationSeparator" w:id="0">
    <w:p w:rsidR="00635872" w:rsidRDefault="006358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F68" w:rsidRDefault="009A3F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D5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D5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F68" w:rsidRDefault="009A3F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872" w:rsidRDefault="00635872" w:rsidP="0038231F">
      <w:pPr>
        <w:spacing w:after="0" w:line="240" w:lineRule="auto"/>
      </w:pPr>
      <w:r>
        <w:separator/>
      </w:r>
    </w:p>
  </w:footnote>
  <w:footnote w:type="continuationSeparator" w:id="0">
    <w:p w:rsidR="00635872" w:rsidRDefault="006358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F68" w:rsidRDefault="009A3F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F68" w:rsidRDefault="009A3F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F68" w:rsidRDefault="009A3F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87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5872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3F68"/>
    <w:rsid w:val="009C7756"/>
    <w:rsid w:val="009F7D5B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B60C6C6-1992-4877-8D3B-269BE4392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6B810-9C13-47BB-9647-1491F3045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2019-05-13T11:39:00Z</cp:lastPrinted>
  <dcterms:created xsi:type="dcterms:W3CDTF">2019-05-13T11:39:00Z</dcterms:created>
  <dcterms:modified xsi:type="dcterms:W3CDTF">2019-05-13T11:39:00Z</dcterms:modified>
</cp:coreProperties>
</file>