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AF62D8" w:rsidRPr="00AF62D8" w:rsidRDefault="00AF62D8" w:rsidP="008D2AB8">
      <w:pPr>
        <w:ind w:right="-110"/>
        <w:rPr>
          <w:b/>
        </w:rPr>
      </w:pPr>
      <w:r w:rsidRPr="00AF62D8">
        <w:rPr>
          <w:b/>
        </w:rPr>
        <w:t>Akademia Górniczo - Hutnicza</w:t>
      </w:r>
    </w:p>
    <w:p w:rsidR="00AF62D8" w:rsidRPr="00AF62D8" w:rsidRDefault="00AF62D8" w:rsidP="008D2AB8">
      <w:pPr>
        <w:ind w:right="-110"/>
        <w:rPr>
          <w:b/>
        </w:rPr>
      </w:pPr>
      <w:r w:rsidRPr="00AF62D8">
        <w:rPr>
          <w:b/>
        </w:rPr>
        <w:t>im. Stanisława Staszica w Krakowie</w:t>
      </w:r>
    </w:p>
    <w:p w:rsidR="008D2AB8" w:rsidRDefault="00AF62D8" w:rsidP="008D2AB8">
      <w:pPr>
        <w:ind w:right="-110"/>
        <w:rPr>
          <w:b/>
        </w:rPr>
      </w:pPr>
      <w:r w:rsidRPr="00AF62D8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AF62D8" w:rsidP="008D2AB8">
      <w:pPr>
        <w:ind w:right="-110"/>
        <w:rPr>
          <w:b/>
        </w:rPr>
      </w:pPr>
      <w:r w:rsidRPr="00AF62D8">
        <w:rPr>
          <w:b/>
        </w:rPr>
        <w:t>Al. Mickiewicza</w:t>
      </w:r>
      <w:r w:rsidR="008D2AB8">
        <w:rPr>
          <w:b/>
        </w:rPr>
        <w:t xml:space="preserve"> </w:t>
      </w:r>
      <w:r w:rsidRPr="00AF62D8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AF62D8" w:rsidP="008D2AB8">
      <w:pPr>
        <w:rPr>
          <w:b/>
        </w:rPr>
      </w:pPr>
      <w:r w:rsidRPr="00AF62D8">
        <w:rPr>
          <w:b/>
        </w:rPr>
        <w:t>30-059</w:t>
      </w:r>
      <w:r w:rsidR="008D2AB8">
        <w:rPr>
          <w:b/>
        </w:rPr>
        <w:t xml:space="preserve"> </w:t>
      </w:r>
      <w:r w:rsidRPr="00AF62D8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D23B5">
        <w:rPr>
          <w:b/>
        </w:rPr>
        <w:t>d</w:t>
      </w:r>
      <w:r w:rsidR="00AF62D8" w:rsidRPr="00AF62D8">
        <w:rPr>
          <w:b/>
        </w:rPr>
        <w:t>ostawa krzeseł i mebli dla Miasteczka Studenckiego AGH - KC-zp.272-271/19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3D23B5" w:rsidRDefault="003D23B5" w:rsidP="008D2AB8">
      <w:pPr>
        <w:widowControl w:val="0"/>
        <w:spacing w:line="264" w:lineRule="auto"/>
        <w:ind w:right="1"/>
        <w:rPr>
          <w:b/>
        </w:rPr>
      </w:pPr>
      <w:r w:rsidRPr="002E4842">
        <w:rPr>
          <w:b/>
          <w:highlight w:val="lightGray"/>
        </w:rPr>
        <w:t>Zadanie częściowe nr 1</w:t>
      </w:r>
    </w:p>
    <w:tbl>
      <w:tblPr>
        <w:tblStyle w:val="Tabela-Siatka"/>
        <w:tblW w:w="0" w:type="auto"/>
        <w:tblInd w:w="-459" w:type="dxa"/>
        <w:tblLook w:val="04A0" w:firstRow="1" w:lastRow="0" w:firstColumn="1" w:lastColumn="0" w:noHBand="0" w:noVBand="1"/>
      </w:tblPr>
      <w:tblGrid>
        <w:gridCol w:w="667"/>
        <w:gridCol w:w="1887"/>
        <w:gridCol w:w="1500"/>
        <w:gridCol w:w="1111"/>
        <w:gridCol w:w="1403"/>
        <w:gridCol w:w="1065"/>
        <w:gridCol w:w="1047"/>
        <w:gridCol w:w="1065"/>
      </w:tblGrid>
      <w:tr w:rsidR="003D23B5" w:rsidTr="007C27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bookmarkStart w:id="0" w:name="_Hlk7007131"/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produktu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Producent</w:t>
            </w:r>
            <w:r w:rsidR="00DF1C71">
              <w:rPr>
                <w:b/>
                <w:sz w:val="22"/>
                <w:szCs w:val="22"/>
              </w:rPr>
              <w:t>, model</w:t>
            </w:r>
            <w:r>
              <w:rPr>
                <w:b/>
                <w:sz w:val="22"/>
                <w:szCs w:val="22"/>
              </w:rPr>
              <w:t>/ Wyrób własny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</w:t>
            </w:r>
          </w:p>
        </w:tc>
      </w:tr>
      <w:tr w:rsidR="003D23B5" w:rsidTr="00DF1C71">
        <w:trPr>
          <w:trHeight w:val="4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Krzesła typu ISO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1 490 szt.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D23B5" w:rsidTr="007C27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Krzesło tapicerowane z oparciem i podłokietnikami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szt.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D23B5" w:rsidTr="007C27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5E759A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Krzesło tapicerowane do biurko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5E759A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3D23B5">
              <w:rPr>
                <w:sz w:val="22"/>
                <w:szCs w:val="22"/>
              </w:rPr>
              <w:t>1 szt.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D23B5" w:rsidTr="003D23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5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     RAZEM</w:t>
            </w:r>
          </w:p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bookmarkEnd w:id="0"/>
    </w:tbl>
    <w:p w:rsidR="003D23B5" w:rsidRDefault="003D23B5" w:rsidP="008D2AB8">
      <w:pPr>
        <w:widowControl w:val="0"/>
        <w:spacing w:line="264" w:lineRule="auto"/>
        <w:ind w:right="1"/>
        <w:rPr>
          <w:b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bookmarkStart w:id="1" w:name="_Hlk6998823"/>
      <w:r>
        <w:rPr>
          <w:b/>
        </w:rPr>
        <w:t xml:space="preserve">Termin realizacji umowy: </w:t>
      </w:r>
      <w:r w:rsidRPr="00FB1B4F">
        <w:t>………</w:t>
      </w:r>
      <w:r w:rsidR="00DF1C71">
        <w:t xml:space="preserve"> dni od daty wyboru koloru przez Zamawiającego.</w:t>
      </w:r>
    </w:p>
    <w:p w:rsidR="008D2AB8" w:rsidRPr="00F10DB9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lastRenderedPageBreak/>
        <w:t>Okres udzielonej gwarancji wynosi:</w:t>
      </w:r>
      <w:r w:rsidRPr="00FB1B4F">
        <w:t xml:space="preserve"> ……</w:t>
      </w:r>
      <w:r w:rsidR="00DF1C71">
        <w:t xml:space="preserve"> </w:t>
      </w:r>
      <w:r w:rsidR="00DF1C71" w:rsidRPr="00F10DB9">
        <w:t xml:space="preserve">miesięcy </w:t>
      </w:r>
      <w:r w:rsidRPr="00F10DB9">
        <w:t>(</w:t>
      </w:r>
      <w:r w:rsidRPr="00F10DB9">
        <w:rPr>
          <w:i/>
        </w:rPr>
        <w:t>kryterium oceny ofert)</w:t>
      </w:r>
    </w:p>
    <w:bookmarkEnd w:id="1"/>
    <w:p w:rsidR="00DF1C71" w:rsidRDefault="00DF1C71" w:rsidP="00DF1C71">
      <w:pPr>
        <w:widowControl w:val="0"/>
        <w:spacing w:line="264" w:lineRule="auto"/>
        <w:ind w:right="1"/>
        <w:rPr>
          <w:b/>
        </w:rPr>
      </w:pPr>
    </w:p>
    <w:p w:rsidR="00DF1C71" w:rsidRPr="00925BAF" w:rsidRDefault="00DF1C71" w:rsidP="00DF1C71">
      <w:pPr>
        <w:widowControl w:val="0"/>
        <w:spacing w:line="264" w:lineRule="auto"/>
        <w:ind w:right="1"/>
        <w:rPr>
          <w:b/>
          <w:u w:val="single"/>
        </w:rPr>
      </w:pPr>
      <w:bookmarkStart w:id="2" w:name="_Hlk6998941"/>
      <w:r w:rsidRPr="002E4842">
        <w:rPr>
          <w:b/>
          <w:highlight w:val="lightGray"/>
          <w:u w:val="single"/>
        </w:rPr>
        <w:t>Zadanie częściowe nr 2</w:t>
      </w:r>
    </w:p>
    <w:p w:rsidR="00925BAF" w:rsidRDefault="00925BAF" w:rsidP="00925BAF">
      <w:pPr>
        <w:tabs>
          <w:tab w:val="right" w:pos="9000"/>
        </w:tabs>
        <w:rPr>
          <w:b/>
        </w:rPr>
      </w:pPr>
    </w:p>
    <w:tbl>
      <w:tblPr>
        <w:tblStyle w:val="Tabela-Siatka"/>
        <w:tblW w:w="0" w:type="auto"/>
        <w:tblInd w:w="-459" w:type="dxa"/>
        <w:tblLook w:val="04A0" w:firstRow="1" w:lastRow="0" w:firstColumn="1" w:lastColumn="0" w:noHBand="0" w:noVBand="1"/>
      </w:tblPr>
      <w:tblGrid>
        <w:gridCol w:w="667"/>
        <w:gridCol w:w="1887"/>
        <w:gridCol w:w="1500"/>
        <w:gridCol w:w="1111"/>
        <w:gridCol w:w="1403"/>
        <w:gridCol w:w="1065"/>
        <w:gridCol w:w="1047"/>
        <w:gridCol w:w="1065"/>
      </w:tblGrid>
      <w:tr w:rsidR="002E4842" w:rsidTr="002E4842"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bookmarkStart w:id="3" w:name="_Hlk7007258"/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produktu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Producent, model/ Wyrób własny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</w:t>
            </w:r>
          </w:p>
        </w:tc>
      </w:tr>
      <w:tr w:rsidR="002E4842" w:rsidTr="002E4842">
        <w:trPr>
          <w:trHeight w:val="470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Fotel ergonomiczny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  <w:r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2E4842" w:rsidTr="002E4842"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59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     RAZEM</w:t>
            </w:r>
          </w:p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bookmarkEnd w:id="3"/>
    </w:tbl>
    <w:p w:rsidR="002E4842" w:rsidRDefault="002E4842" w:rsidP="00925BAF">
      <w:pPr>
        <w:widowControl w:val="0"/>
        <w:spacing w:line="264" w:lineRule="auto"/>
        <w:ind w:right="1"/>
        <w:jc w:val="both"/>
      </w:pPr>
    </w:p>
    <w:p w:rsidR="00925BAF" w:rsidRPr="00925BAF" w:rsidRDefault="00925BAF" w:rsidP="00925BAF">
      <w:pPr>
        <w:widowControl w:val="0"/>
        <w:spacing w:line="264" w:lineRule="auto"/>
        <w:ind w:right="1"/>
        <w:jc w:val="both"/>
      </w:pPr>
      <w:r w:rsidRPr="00925BAF">
        <w:t>Słownie brutto :.......................................................................................................................</w:t>
      </w:r>
    </w:p>
    <w:p w:rsidR="00925BAF" w:rsidRPr="00925BAF" w:rsidRDefault="00925BAF" w:rsidP="00925BAF">
      <w:pPr>
        <w:widowControl w:val="0"/>
        <w:spacing w:line="264" w:lineRule="auto"/>
        <w:ind w:right="1"/>
        <w:jc w:val="both"/>
        <w:rPr>
          <w:b/>
        </w:rPr>
      </w:pPr>
    </w:p>
    <w:p w:rsidR="00925BAF" w:rsidRPr="00925BAF" w:rsidRDefault="00925BAF" w:rsidP="00925BAF">
      <w:pPr>
        <w:pStyle w:val="Tekstpodstawowy"/>
      </w:pPr>
      <w:bookmarkStart w:id="4" w:name="_Hlk4050655"/>
      <w:r w:rsidRPr="00925BAF">
        <w:t>Producent, model zaoferowanego fotela ergonomicznego lub wyrób własny: …………………</w:t>
      </w:r>
    </w:p>
    <w:bookmarkEnd w:id="4"/>
    <w:p w:rsidR="00925BAF" w:rsidRPr="00F10DB9" w:rsidRDefault="00925BAF" w:rsidP="00925BAF">
      <w:pPr>
        <w:widowControl w:val="0"/>
        <w:spacing w:line="360" w:lineRule="auto"/>
        <w:ind w:right="1"/>
        <w:jc w:val="both"/>
        <w:rPr>
          <w:b/>
        </w:rPr>
      </w:pPr>
      <w:r w:rsidRPr="00925BAF">
        <w:rPr>
          <w:b/>
        </w:rPr>
        <w:t xml:space="preserve">Termin realizacji umowy: </w:t>
      </w:r>
      <w:r w:rsidRPr="00F10DB9">
        <w:t>……… dni od daty wyboru koloru przez Zamawiającego.</w:t>
      </w:r>
    </w:p>
    <w:p w:rsidR="00925BAF" w:rsidRPr="00F10DB9" w:rsidRDefault="00925BAF" w:rsidP="00925BAF">
      <w:pPr>
        <w:widowControl w:val="0"/>
        <w:spacing w:line="360" w:lineRule="auto"/>
        <w:ind w:right="1"/>
        <w:jc w:val="both"/>
        <w:rPr>
          <w:i/>
        </w:rPr>
      </w:pPr>
      <w:r w:rsidRPr="00F10DB9">
        <w:rPr>
          <w:b/>
        </w:rPr>
        <w:t>Okres udzielonej gwarancji wynosi:</w:t>
      </w:r>
      <w:r w:rsidRPr="00F10DB9">
        <w:t xml:space="preserve"> …… miesięcy (</w:t>
      </w:r>
      <w:r w:rsidRPr="00F10DB9">
        <w:rPr>
          <w:i/>
        </w:rPr>
        <w:t>kryterium oceny ofert)</w:t>
      </w:r>
    </w:p>
    <w:bookmarkEnd w:id="2"/>
    <w:p w:rsidR="00925BAF" w:rsidRPr="00F10DB9" w:rsidRDefault="00925BAF" w:rsidP="00925BAF">
      <w:pPr>
        <w:widowControl w:val="0"/>
        <w:spacing w:line="264" w:lineRule="auto"/>
        <w:ind w:right="1"/>
        <w:rPr>
          <w:b/>
          <w:u w:val="single"/>
        </w:rPr>
      </w:pPr>
      <w:r w:rsidRPr="002E4842">
        <w:rPr>
          <w:b/>
          <w:highlight w:val="lightGray"/>
          <w:u w:val="single"/>
        </w:rPr>
        <w:t>Zadanie częściowe nr 3</w:t>
      </w:r>
    </w:p>
    <w:p w:rsidR="00925BAF" w:rsidRPr="00F10DB9" w:rsidRDefault="00925BAF" w:rsidP="00925BAF">
      <w:pPr>
        <w:tabs>
          <w:tab w:val="right" w:pos="9000"/>
        </w:tabs>
        <w:rPr>
          <w:b/>
        </w:rPr>
      </w:pPr>
    </w:p>
    <w:tbl>
      <w:tblPr>
        <w:tblStyle w:val="Tabela-Siatka"/>
        <w:tblW w:w="0" w:type="auto"/>
        <w:tblInd w:w="-459" w:type="dxa"/>
        <w:tblLook w:val="04A0" w:firstRow="1" w:lastRow="0" w:firstColumn="1" w:lastColumn="0" w:noHBand="0" w:noVBand="1"/>
      </w:tblPr>
      <w:tblGrid>
        <w:gridCol w:w="659"/>
        <w:gridCol w:w="1839"/>
        <w:gridCol w:w="1272"/>
        <w:gridCol w:w="836"/>
        <w:gridCol w:w="1403"/>
        <w:gridCol w:w="1221"/>
        <w:gridCol w:w="1454"/>
        <w:gridCol w:w="1061"/>
      </w:tblGrid>
      <w:tr w:rsidR="002E4842" w:rsidTr="002E4842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produktu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Producent, model/ Wyrób własny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</w:t>
            </w:r>
          </w:p>
        </w:tc>
      </w:tr>
      <w:tr w:rsidR="002E4842" w:rsidTr="002E4842">
        <w:trPr>
          <w:trHeight w:val="470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Fotel </w:t>
            </w:r>
            <w:r>
              <w:rPr>
                <w:sz w:val="22"/>
                <w:szCs w:val="22"/>
              </w:rPr>
              <w:t>kubełkowy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2E4842" w:rsidTr="002E4842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5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     RAZEM</w:t>
            </w:r>
          </w:p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</w:tbl>
    <w:p w:rsidR="00925BAF" w:rsidRPr="00F10DB9" w:rsidRDefault="00925BAF" w:rsidP="00925BAF">
      <w:pPr>
        <w:widowControl w:val="0"/>
        <w:spacing w:line="264" w:lineRule="auto"/>
        <w:ind w:right="1"/>
        <w:jc w:val="both"/>
      </w:pPr>
      <w:r w:rsidRPr="00F10DB9">
        <w:t>Słownie brutto :.......................................................................................................................</w:t>
      </w:r>
    </w:p>
    <w:p w:rsidR="00925BAF" w:rsidRPr="00F10DB9" w:rsidRDefault="00925BAF" w:rsidP="00925BAF">
      <w:pPr>
        <w:widowControl w:val="0"/>
        <w:spacing w:line="264" w:lineRule="auto"/>
        <w:ind w:right="1"/>
        <w:jc w:val="both"/>
        <w:rPr>
          <w:b/>
        </w:rPr>
      </w:pPr>
    </w:p>
    <w:p w:rsidR="00925BAF" w:rsidRPr="00F10DB9" w:rsidRDefault="00925BAF" w:rsidP="00925BAF">
      <w:pPr>
        <w:pStyle w:val="Tekstpodstawowy"/>
      </w:pPr>
      <w:r w:rsidRPr="00F10DB9">
        <w:t>Producent, model zaoferowanego fotela kubełkowego lub wyrób własny: …………………</w:t>
      </w:r>
    </w:p>
    <w:p w:rsidR="00925BAF" w:rsidRPr="00F10DB9" w:rsidRDefault="00925BAF" w:rsidP="00925BAF">
      <w:pPr>
        <w:widowControl w:val="0"/>
        <w:spacing w:line="360" w:lineRule="auto"/>
        <w:ind w:right="1"/>
        <w:jc w:val="both"/>
        <w:rPr>
          <w:b/>
        </w:rPr>
      </w:pPr>
      <w:r w:rsidRPr="00F10DB9">
        <w:rPr>
          <w:b/>
        </w:rPr>
        <w:t xml:space="preserve">Termin realizacji umowy: </w:t>
      </w:r>
      <w:r w:rsidRPr="00F10DB9">
        <w:t>……… dni od daty wyboru koloru przez Zamawiającego.</w:t>
      </w:r>
    </w:p>
    <w:p w:rsidR="00925BAF" w:rsidRPr="00F10DB9" w:rsidRDefault="00925BAF" w:rsidP="00925BAF">
      <w:pPr>
        <w:widowControl w:val="0"/>
        <w:spacing w:line="360" w:lineRule="auto"/>
        <w:ind w:right="1"/>
        <w:jc w:val="both"/>
        <w:rPr>
          <w:i/>
        </w:rPr>
      </w:pPr>
      <w:r w:rsidRPr="00F10DB9">
        <w:rPr>
          <w:b/>
        </w:rPr>
        <w:t>Okres udzielonej gwarancji wynosi:</w:t>
      </w:r>
      <w:r w:rsidRPr="00F10DB9">
        <w:t xml:space="preserve"> …… miesięcy (</w:t>
      </w:r>
      <w:r w:rsidRPr="00F10DB9">
        <w:rPr>
          <w:i/>
        </w:rPr>
        <w:t>kryterium oceny ofert)</w:t>
      </w:r>
    </w:p>
    <w:p w:rsidR="00925BAF" w:rsidRPr="00925BAF" w:rsidRDefault="00925BAF" w:rsidP="00925BAF">
      <w:pPr>
        <w:widowControl w:val="0"/>
        <w:spacing w:line="264" w:lineRule="auto"/>
        <w:ind w:right="1"/>
        <w:rPr>
          <w:b/>
          <w:u w:val="single"/>
        </w:rPr>
      </w:pPr>
      <w:r w:rsidRPr="002E4842">
        <w:rPr>
          <w:b/>
          <w:highlight w:val="lightGray"/>
          <w:u w:val="single"/>
        </w:rPr>
        <w:t>Zadanie częściowe nr 4</w:t>
      </w:r>
    </w:p>
    <w:p w:rsidR="00925BAF" w:rsidRDefault="00925BAF" w:rsidP="00925BAF">
      <w:pPr>
        <w:tabs>
          <w:tab w:val="right" w:pos="9000"/>
        </w:tabs>
        <w:rPr>
          <w:b/>
        </w:rPr>
      </w:pPr>
    </w:p>
    <w:tbl>
      <w:tblPr>
        <w:tblStyle w:val="Tabela-Siatka"/>
        <w:tblW w:w="0" w:type="auto"/>
        <w:tblInd w:w="-459" w:type="dxa"/>
        <w:tblLook w:val="04A0" w:firstRow="1" w:lastRow="0" w:firstColumn="1" w:lastColumn="0" w:noHBand="0" w:noVBand="1"/>
      </w:tblPr>
      <w:tblGrid>
        <w:gridCol w:w="667"/>
        <w:gridCol w:w="1887"/>
        <w:gridCol w:w="1500"/>
        <w:gridCol w:w="1111"/>
        <w:gridCol w:w="1403"/>
        <w:gridCol w:w="1065"/>
        <w:gridCol w:w="1047"/>
        <w:gridCol w:w="1065"/>
      </w:tblGrid>
      <w:tr w:rsidR="002E4842" w:rsidTr="00A75103"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produktu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Producent, model/ Wyrób własny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</w:t>
            </w:r>
          </w:p>
        </w:tc>
      </w:tr>
      <w:tr w:rsidR="002E4842" w:rsidTr="00A75103">
        <w:trPr>
          <w:trHeight w:val="470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Fotel </w:t>
            </w:r>
            <w:r>
              <w:rPr>
                <w:sz w:val="22"/>
                <w:szCs w:val="22"/>
              </w:rPr>
              <w:t>do Sali TV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2E4842" w:rsidTr="00A75103"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59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     RAZEM</w:t>
            </w:r>
          </w:p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</w:tbl>
    <w:p w:rsidR="00925BAF" w:rsidRPr="00925BAF" w:rsidRDefault="00925BAF" w:rsidP="00925BAF">
      <w:pPr>
        <w:widowControl w:val="0"/>
        <w:spacing w:line="264" w:lineRule="auto"/>
        <w:ind w:right="1"/>
        <w:jc w:val="both"/>
      </w:pPr>
      <w:r w:rsidRPr="00925BAF">
        <w:lastRenderedPageBreak/>
        <w:t>Słownie brutto :.......................................................................................................................</w:t>
      </w:r>
    </w:p>
    <w:p w:rsidR="00925BAF" w:rsidRPr="00925BAF" w:rsidRDefault="00925BAF" w:rsidP="00925BAF">
      <w:pPr>
        <w:widowControl w:val="0"/>
        <w:spacing w:line="264" w:lineRule="auto"/>
        <w:ind w:right="1"/>
        <w:jc w:val="both"/>
        <w:rPr>
          <w:b/>
        </w:rPr>
      </w:pPr>
    </w:p>
    <w:p w:rsidR="00925BAF" w:rsidRPr="00F10DB9" w:rsidRDefault="00925BAF" w:rsidP="00925BAF">
      <w:pPr>
        <w:widowControl w:val="0"/>
        <w:spacing w:line="360" w:lineRule="auto"/>
        <w:ind w:right="1"/>
        <w:jc w:val="both"/>
        <w:rPr>
          <w:b/>
        </w:rPr>
      </w:pPr>
      <w:r w:rsidRPr="00F10DB9">
        <w:rPr>
          <w:b/>
        </w:rPr>
        <w:t xml:space="preserve">Termin realizacji umowy: </w:t>
      </w:r>
      <w:r w:rsidRPr="00F10DB9">
        <w:t>……… dni od daty wyboru koloru przez Zamawiającego.</w:t>
      </w:r>
    </w:p>
    <w:p w:rsidR="00925BAF" w:rsidRPr="00F10DB9" w:rsidRDefault="00925BAF" w:rsidP="00925BAF">
      <w:pPr>
        <w:widowControl w:val="0"/>
        <w:spacing w:line="360" w:lineRule="auto"/>
        <w:ind w:right="1"/>
        <w:jc w:val="both"/>
        <w:rPr>
          <w:i/>
        </w:rPr>
      </w:pPr>
      <w:r w:rsidRPr="00F10DB9">
        <w:rPr>
          <w:b/>
        </w:rPr>
        <w:t>Okres udzielonej gwarancji wynosi:</w:t>
      </w:r>
      <w:r w:rsidRPr="00F10DB9">
        <w:t xml:space="preserve"> …… miesięcy (</w:t>
      </w:r>
      <w:r w:rsidRPr="00F10DB9">
        <w:rPr>
          <w:i/>
        </w:rPr>
        <w:t>kryterium oceny ofert)</w:t>
      </w:r>
    </w:p>
    <w:p w:rsidR="00925BAF" w:rsidRDefault="00925BAF" w:rsidP="00925BAF">
      <w:pPr>
        <w:widowControl w:val="0"/>
        <w:spacing w:line="264" w:lineRule="auto"/>
        <w:ind w:right="1"/>
        <w:rPr>
          <w:b/>
        </w:rPr>
      </w:pPr>
    </w:p>
    <w:p w:rsidR="00925BAF" w:rsidRPr="00925BAF" w:rsidRDefault="00925BAF" w:rsidP="00925BAF">
      <w:pPr>
        <w:widowControl w:val="0"/>
        <w:spacing w:line="264" w:lineRule="auto"/>
        <w:ind w:right="1"/>
        <w:rPr>
          <w:b/>
          <w:u w:val="single"/>
        </w:rPr>
      </w:pPr>
      <w:r w:rsidRPr="00925BAF">
        <w:rPr>
          <w:b/>
          <w:u w:val="single"/>
        </w:rPr>
        <w:t xml:space="preserve">Zadanie częściowe nr </w:t>
      </w:r>
      <w:r>
        <w:rPr>
          <w:b/>
          <w:u w:val="single"/>
        </w:rPr>
        <w:t>5</w:t>
      </w:r>
    </w:p>
    <w:p w:rsidR="00925BAF" w:rsidRDefault="00925BAF" w:rsidP="00925BAF">
      <w:pPr>
        <w:tabs>
          <w:tab w:val="right" w:pos="9000"/>
        </w:tabs>
        <w:rPr>
          <w:b/>
        </w:rPr>
      </w:pPr>
    </w:p>
    <w:tbl>
      <w:tblPr>
        <w:tblStyle w:val="Tabela-Siatka"/>
        <w:tblW w:w="0" w:type="auto"/>
        <w:tblInd w:w="-459" w:type="dxa"/>
        <w:tblLook w:val="04A0" w:firstRow="1" w:lastRow="0" w:firstColumn="1" w:lastColumn="0" w:noHBand="0" w:noVBand="1"/>
      </w:tblPr>
      <w:tblGrid>
        <w:gridCol w:w="667"/>
        <w:gridCol w:w="1887"/>
        <w:gridCol w:w="1500"/>
        <w:gridCol w:w="1111"/>
        <w:gridCol w:w="1403"/>
        <w:gridCol w:w="1065"/>
        <w:gridCol w:w="1047"/>
        <w:gridCol w:w="1065"/>
      </w:tblGrid>
      <w:tr w:rsidR="002E4842" w:rsidTr="00A75103"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bookmarkStart w:id="5" w:name="_Hlk7007558"/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produktu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Producent, model/ Wyrób własny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</w:t>
            </w:r>
          </w:p>
        </w:tc>
      </w:tr>
      <w:tr w:rsidR="002E4842" w:rsidTr="00A75103">
        <w:trPr>
          <w:trHeight w:val="470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Stolik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2E4842" w:rsidTr="00A75103"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59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     RAZEM</w:t>
            </w:r>
          </w:p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</w:tbl>
    <w:bookmarkEnd w:id="5"/>
    <w:p w:rsidR="00925BAF" w:rsidRPr="00925BAF" w:rsidRDefault="00925BAF" w:rsidP="00925BAF">
      <w:pPr>
        <w:widowControl w:val="0"/>
        <w:spacing w:line="264" w:lineRule="auto"/>
        <w:ind w:right="1"/>
        <w:jc w:val="both"/>
      </w:pPr>
      <w:r w:rsidRPr="00925BAF">
        <w:t>Słownie brutto :.......................................................................................................................</w:t>
      </w:r>
    </w:p>
    <w:p w:rsidR="00925BAF" w:rsidRPr="00925BAF" w:rsidRDefault="00925BAF" w:rsidP="00925BAF">
      <w:pPr>
        <w:widowControl w:val="0"/>
        <w:spacing w:line="264" w:lineRule="auto"/>
        <w:ind w:right="1"/>
        <w:jc w:val="both"/>
        <w:rPr>
          <w:b/>
        </w:rPr>
      </w:pPr>
    </w:p>
    <w:p w:rsidR="00925BAF" w:rsidRPr="00925BAF" w:rsidRDefault="00925BAF" w:rsidP="00925BAF">
      <w:pPr>
        <w:pStyle w:val="Tekstpodstawowy"/>
      </w:pPr>
      <w:r w:rsidRPr="00925BAF">
        <w:t>Powyższa cena zawiera podatek VAT w wysokości .......... % tj.…………………….PLN</w:t>
      </w:r>
    </w:p>
    <w:p w:rsidR="00925BAF" w:rsidRPr="00925BAF" w:rsidRDefault="00925BAF" w:rsidP="00925BAF">
      <w:pPr>
        <w:pStyle w:val="Tekstpodstawowy"/>
      </w:pPr>
      <w:r w:rsidRPr="00925BAF">
        <w:t xml:space="preserve">Producent, model zaoferowanego </w:t>
      </w:r>
      <w:r>
        <w:t>stolika</w:t>
      </w:r>
      <w:r w:rsidRPr="00925BAF">
        <w:t xml:space="preserve"> lub wyrób własny: …………………</w:t>
      </w:r>
    </w:p>
    <w:p w:rsidR="00925BAF" w:rsidRPr="00F10DB9" w:rsidRDefault="00925BAF" w:rsidP="00925BAF">
      <w:pPr>
        <w:widowControl w:val="0"/>
        <w:spacing w:line="360" w:lineRule="auto"/>
        <w:ind w:right="1"/>
        <w:jc w:val="both"/>
        <w:rPr>
          <w:b/>
        </w:rPr>
      </w:pPr>
      <w:r w:rsidRPr="00925BAF">
        <w:rPr>
          <w:b/>
        </w:rPr>
        <w:t xml:space="preserve">Termin realizacji umowy: </w:t>
      </w:r>
      <w:r w:rsidRPr="00925BAF">
        <w:t xml:space="preserve">……… dni od </w:t>
      </w:r>
      <w:r w:rsidRPr="00F10DB9">
        <w:t xml:space="preserve">daty </w:t>
      </w:r>
      <w:r w:rsidR="002E4842">
        <w:t>podpisania umowy</w:t>
      </w:r>
      <w:r w:rsidRPr="00F10DB9">
        <w:t>.</w:t>
      </w:r>
    </w:p>
    <w:p w:rsidR="00925BAF" w:rsidRPr="00F10DB9" w:rsidRDefault="00925BAF" w:rsidP="00925BAF">
      <w:pPr>
        <w:widowControl w:val="0"/>
        <w:spacing w:line="360" w:lineRule="auto"/>
        <w:ind w:right="1"/>
        <w:jc w:val="both"/>
        <w:rPr>
          <w:i/>
        </w:rPr>
      </w:pPr>
      <w:r w:rsidRPr="00F10DB9">
        <w:rPr>
          <w:b/>
        </w:rPr>
        <w:t>Okres udzielonej gwarancji wynosi:</w:t>
      </w:r>
      <w:r w:rsidRPr="00F10DB9">
        <w:t xml:space="preserve"> …… miesięcy (</w:t>
      </w:r>
      <w:r w:rsidRPr="00F10DB9">
        <w:rPr>
          <w:i/>
        </w:rPr>
        <w:t>kryterium oceny ofert)</w:t>
      </w:r>
    </w:p>
    <w:p w:rsidR="00925BAF" w:rsidRDefault="00925BAF" w:rsidP="00925BAF">
      <w:pPr>
        <w:widowControl w:val="0"/>
        <w:spacing w:line="264" w:lineRule="auto"/>
        <w:ind w:right="1"/>
        <w:rPr>
          <w:b/>
        </w:rPr>
      </w:pPr>
    </w:p>
    <w:p w:rsidR="00925BAF" w:rsidRPr="00925BAF" w:rsidRDefault="00925BAF" w:rsidP="00925BAF">
      <w:pPr>
        <w:widowControl w:val="0"/>
        <w:spacing w:line="264" w:lineRule="auto"/>
        <w:ind w:right="1"/>
        <w:rPr>
          <w:b/>
          <w:u w:val="single"/>
        </w:rPr>
      </w:pPr>
      <w:r w:rsidRPr="00925BAF">
        <w:rPr>
          <w:b/>
          <w:u w:val="single"/>
        </w:rPr>
        <w:t xml:space="preserve">Zadanie częściowe nr </w:t>
      </w:r>
      <w:r>
        <w:rPr>
          <w:b/>
          <w:u w:val="single"/>
        </w:rPr>
        <w:t>6</w:t>
      </w:r>
    </w:p>
    <w:tbl>
      <w:tblPr>
        <w:tblStyle w:val="Tabela-Siatka"/>
        <w:tblW w:w="0" w:type="auto"/>
        <w:tblInd w:w="-459" w:type="dxa"/>
        <w:tblLook w:val="04A0" w:firstRow="1" w:lastRow="0" w:firstColumn="1" w:lastColumn="0" w:noHBand="0" w:noVBand="1"/>
      </w:tblPr>
      <w:tblGrid>
        <w:gridCol w:w="634"/>
        <w:gridCol w:w="1763"/>
        <w:gridCol w:w="1829"/>
        <w:gridCol w:w="986"/>
        <w:gridCol w:w="1403"/>
        <w:gridCol w:w="1050"/>
        <w:gridCol w:w="1030"/>
        <w:gridCol w:w="1050"/>
      </w:tblGrid>
      <w:tr w:rsidR="002E4842" w:rsidTr="00A75103"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produktu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Producent, model/ Wyrób własny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</w:t>
            </w:r>
          </w:p>
        </w:tc>
      </w:tr>
      <w:tr w:rsidR="002E4842" w:rsidTr="00725003">
        <w:trPr>
          <w:trHeight w:val="714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Wkłady do łóżek pojedynczych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2E4842" w:rsidTr="00A75103">
        <w:trPr>
          <w:trHeight w:val="470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Wkłady do łóżek małżeńskich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2E4842" w:rsidTr="00A75103">
        <w:trPr>
          <w:trHeight w:val="470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725003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Montaż wkładów do łóżek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725003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----------------------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725003" w:rsidTr="00A75103">
        <w:trPr>
          <w:trHeight w:val="470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003" w:rsidRDefault="00725003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003" w:rsidRDefault="00725003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Demontaż i utylizacja starych wkładów z łóżek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003" w:rsidRDefault="00725003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-----------------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003" w:rsidRDefault="00725003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003" w:rsidRDefault="00725003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003" w:rsidRDefault="00725003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003" w:rsidRDefault="00725003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003" w:rsidRDefault="00725003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2E4842" w:rsidTr="00A75103"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59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     RAZEM</w:t>
            </w:r>
          </w:p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</w:tbl>
    <w:p w:rsidR="00925BAF" w:rsidRDefault="00925BAF" w:rsidP="00925BAF">
      <w:pPr>
        <w:tabs>
          <w:tab w:val="right" w:pos="9000"/>
        </w:tabs>
        <w:rPr>
          <w:b/>
        </w:rPr>
      </w:pPr>
    </w:p>
    <w:p w:rsidR="00925BAF" w:rsidRPr="00925BAF" w:rsidRDefault="00925BAF" w:rsidP="00925BAF">
      <w:pPr>
        <w:widowControl w:val="0"/>
        <w:spacing w:line="264" w:lineRule="auto"/>
        <w:ind w:right="1"/>
        <w:rPr>
          <w:b/>
        </w:rPr>
      </w:pPr>
      <w:r w:rsidRPr="00925BAF">
        <w:rPr>
          <w:b/>
        </w:rPr>
        <w:t>Cena netto za całość zamówienia:   .........................................................................PLN</w:t>
      </w:r>
    </w:p>
    <w:p w:rsidR="00925BAF" w:rsidRPr="00925BAF" w:rsidRDefault="00925BAF" w:rsidP="00925BAF">
      <w:pPr>
        <w:widowControl w:val="0"/>
        <w:spacing w:line="264" w:lineRule="auto"/>
        <w:ind w:right="1"/>
        <w:rPr>
          <w:b/>
        </w:rPr>
      </w:pPr>
      <w:r w:rsidRPr="00925BAF">
        <w:rPr>
          <w:b/>
        </w:rPr>
        <w:t>Cena brutto za całość zamówienia: .........................................................................PLN</w:t>
      </w:r>
    </w:p>
    <w:p w:rsidR="00925BAF" w:rsidRPr="00925BAF" w:rsidRDefault="00925BAF" w:rsidP="00925BAF">
      <w:pPr>
        <w:widowControl w:val="0"/>
        <w:spacing w:line="264" w:lineRule="auto"/>
        <w:ind w:right="1"/>
        <w:jc w:val="both"/>
      </w:pPr>
      <w:r w:rsidRPr="00925BAF">
        <w:t>Słownie brutto :.......................................................................................................................</w:t>
      </w:r>
    </w:p>
    <w:p w:rsidR="00925BAF" w:rsidRPr="00925BAF" w:rsidRDefault="00925BAF" w:rsidP="00925BAF">
      <w:pPr>
        <w:widowControl w:val="0"/>
        <w:spacing w:line="264" w:lineRule="auto"/>
        <w:ind w:right="1"/>
        <w:jc w:val="both"/>
        <w:rPr>
          <w:b/>
        </w:rPr>
      </w:pPr>
    </w:p>
    <w:p w:rsidR="00925BAF" w:rsidRPr="00925BAF" w:rsidRDefault="00925BAF" w:rsidP="00925BAF">
      <w:pPr>
        <w:pStyle w:val="Tekstpodstawowy"/>
      </w:pPr>
      <w:r w:rsidRPr="00925BAF">
        <w:t>Powyższa cena zawiera podatek VAT w wysokości .......... % tj.…………………….PLN</w:t>
      </w:r>
    </w:p>
    <w:p w:rsidR="00925BAF" w:rsidRPr="00925BAF" w:rsidRDefault="00925BAF" w:rsidP="00925BAF">
      <w:pPr>
        <w:pStyle w:val="Tekstpodstawowy"/>
      </w:pPr>
      <w:r w:rsidRPr="00925BAF">
        <w:t>Producent, model zaoferowan</w:t>
      </w:r>
      <w:r w:rsidR="00F10DB9">
        <w:t xml:space="preserve">ych wkładów do łóżek </w:t>
      </w:r>
      <w:r w:rsidRPr="00925BAF">
        <w:t>lub wyrób własny: …………………</w:t>
      </w:r>
    </w:p>
    <w:p w:rsidR="00925BAF" w:rsidRPr="00F10DB9" w:rsidRDefault="00925BAF" w:rsidP="00925BAF">
      <w:pPr>
        <w:widowControl w:val="0"/>
        <w:spacing w:line="360" w:lineRule="auto"/>
        <w:ind w:right="1"/>
        <w:jc w:val="both"/>
        <w:rPr>
          <w:b/>
        </w:rPr>
      </w:pPr>
      <w:r w:rsidRPr="00925BAF">
        <w:rPr>
          <w:b/>
        </w:rPr>
        <w:lastRenderedPageBreak/>
        <w:t xml:space="preserve">Termin realizacji umowy: </w:t>
      </w:r>
      <w:r w:rsidRPr="00925BAF">
        <w:t xml:space="preserve">……… </w:t>
      </w:r>
      <w:r w:rsidR="00725003" w:rsidRPr="00725003">
        <w:t>do 3 tygodni od daty pisemnego wezwania Wykonawcy przez Zamawiającego do realizacji zamówienia. Realizacja będzie możliwa w lipcu 2019 roku, po opuszczeniu domu studenckiego przez mieszkańców na czas przerwy wakacyjnej.</w:t>
      </w:r>
      <w:bookmarkStart w:id="6" w:name="_GoBack"/>
      <w:bookmarkEnd w:id="6"/>
    </w:p>
    <w:p w:rsidR="00925BAF" w:rsidRPr="00F10DB9" w:rsidRDefault="00925BAF" w:rsidP="00925BAF">
      <w:pPr>
        <w:widowControl w:val="0"/>
        <w:spacing w:line="360" w:lineRule="auto"/>
        <w:ind w:right="1"/>
        <w:jc w:val="both"/>
        <w:rPr>
          <w:i/>
        </w:rPr>
      </w:pPr>
      <w:r w:rsidRPr="00F10DB9">
        <w:rPr>
          <w:b/>
        </w:rPr>
        <w:t>Okres udzielonej gwarancji wynosi:</w:t>
      </w:r>
      <w:r w:rsidRPr="00F10DB9">
        <w:t xml:space="preserve"> …… miesięcy (</w:t>
      </w:r>
      <w:r w:rsidRPr="00F10DB9">
        <w:rPr>
          <w:i/>
        </w:rPr>
        <w:t>kryterium oceny ofert)</w:t>
      </w:r>
    </w:p>
    <w:p w:rsidR="00925BAF" w:rsidRPr="00F10DB9" w:rsidRDefault="00925BAF" w:rsidP="00925BAF">
      <w:pPr>
        <w:widowControl w:val="0"/>
        <w:spacing w:line="264" w:lineRule="auto"/>
        <w:ind w:right="1"/>
        <w:rPr>
          <w:b/>
        </w:rPr>
      </w:pPr>
    </w:p>
    <w:p w:rsidR="008D2AB8" w:rsidRPr="00F10DB9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10DB9">
        <w:rPr>
          <w:sz w:val="22"/>
        </w:rPr>
        <w:t xml:space="preserve">Oświadczamy, że zgodnie z ustawą z dnia </w:t>
      </w:r>
      <w:r w:rsidR="00A0022B" w:rsidRPr="00F10DB9">
        <w:rPr>
          <w:sz w:val="22"/>
        </w:rPr>
        <w:t>6 marca 2018 r</w:t>
      </w:r>
      <w:r w:rsidRPr="00F10DB9">
        <w:rPr>
          <w:sz w:val="22"/>
        </w:rPr>
        <w:t>.</w:t>
      </w:r>
      <w:r w:rsidR="00A0022B" w:rsidRPr="00F10DB9">
        <w:rPr>
          <w:sz w:val="22"/>
        </w:rPr>
        <w:t xml:space="preserve"> Prawo przedsiębiorców, </w:t>
      </w:r>
      <w:r w:rsidRPr="00F10DB9">
        <w:rPr>
          <w:sz w:val="22"/>
        </w:rPr>
        <w:t>należymy do małych lub średnich przedsiębiorców:</w:t>
      </w:r>
      <w:r w:rsidRPr="00F10DB9">
        <w:rPr>
          <w:b/>
          <w:sz w:val="22"/>
        </w:rPr>
        <w:t xml:space="preserve"> TAK/NIE</w:t>
      </w:r>
    </w:p>
    <w:p w:rsidR="008D2AB8" w:rsidRPr="00F10DB9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10DB9">
        <w:rPr>
          <w:b/>
          <w:sz w:val="22"/>
        </w:rPr>
        <w:t xml:space="preserve">Termin płatności: </w:t>
      </w:r>
      <w:r w:rsidRPr="00F10DB9">
        <w:rPr>
          <w:sz w:val="22"/>
        </w:rPr>
        <w:t>przelewem w terminie do 21 dni od daty otrzymania faktury przez Zamawiającego.</w:t>
      </w:r>
    </w:p>
    <w:p w:rsidR="008D2AB8" w:rsidRPr="00F10DB9" w:rsidRDefault="008D2AB8" w:rsidP="008D2AB8">
      <w:pPr>
        <w:jc w:val="both"/>
        <w:rPr>
          <w:sz w:val="18"/>
          <w:szCs w:val="18"/>
        </w:rPr>
      </w:pPr>
    </w:p>
    <w:p w:rsidR="00FE545C" w:rsidRPr="00F10DB9" w:rsidRDefault="00FE545C" w:rsidP="00FE545C">
      <w:pPr>
        <w:rPr>
          <w:b/>
          <w:sz w:val="22"/>
          <w:szCs w:val="22"/>
          <w:u w:val="single"/>
        </w:rPr>
      </w:pPr>
      <w:r w:rsidRPr="00F10DB9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F10DB9">
        <w:rPr>
          <w:color w:val="000000"/>
          <w:sz w:val="22"/>
          <w:szCs w:val="22"/>
          <w:lang w:eastAsia="ar-SA"/>
        </w:rPr>
        <w:t>Oświadczamy, że jesteśmy związani niniejszą ofertą 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F10DB9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</w:t>
      </w:r>
      <w:r w:rsidRPr="00F10DB9">
        <w:rPr>
          <w:i/>
          <w:sz w:val="22"/>
          <w:szCs w:val="22"/>
        </w:rPr>
        <w:t>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F10DB9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F10DB9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F10DB9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F10DB9">
        <w:rPr>
          <w:sz w:val="20"/>
          <w:szCs w:val="22"/>
        </w:rPr>
        <w:t>po zakończeniu postępowania wadium należy zwrócić.</w:t>
      </w:r>
      <w:r w:rsidRPr="00F10DB9">
        <w:rPr>
          <w:rStyle w:val="Odwoanieprzypisudolnego"/>
          <w:sz w:val="20"/>
          <w:szCs w:val="22"/>
        </w:rPr>
        <w:footnoteReference w:id="1"/>
      </w:r>
    </w:p>
    <w:p w:rsidR="00FE545C" w:rsidRPr="00F10DB9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10DB9">
        <w:rPr>
          <w:sz w:val="20"/>
          <w:szCs w:val="22"/>
        </w:rPr>
        <w:t>Bank: ........................................................................</w:t>
      </w:r>
    </w:p>
    <w:p w:rsidR="00FE545C" w:rsidRPr="00F10DB9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10DB9">
        <w:rPr>
          <w:sz w:val="20"/>
          <w:szCs w:val="22"/>
        </w:rPr>
        <w:t>Nr konta ....................................................................</w:t>
      </w:r>
    </w:p>
    <w:p w:rsidR="00FE545C" w:rsidRPr="00F10DB9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10DB9">
        <w:rPr>
          <w:sz w:val="20"/>
          <w:szCs w:val="22"/>
        </w:rPr>
        <w:t>Inne ...........................................................................</w:t>
      </w:r>
    </w:p>
    <w:p w:rsidR="00FE545C" w:rsidRPr="00F10DB9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F10DB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10DB9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10DB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10DB9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10DB9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10DB9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10DB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10DB9">
              <w:rPr>
                <w:sz w:val="18"/>
                <w:szCs w:val="22"/>
              </w:rPr>
              <w:t>Nazwa podwykonawcy</w:t>
            </w:r>
            <w:r w:rsidRPr="00F10DB9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lastRenderedPageBreak/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10DB9" w:rsidRPr="002F276A" w:rsidRDefault="00F10DB9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6972" w:rsidRDefault="00D26972">
      <w:r>
        <w:separator/>
      </w:r>
    </w:p>
  </w:endnote>
  <w:endnote w:type="continuationSeparator" w:id="0">
    <w:p w:rsidR="00D26972" w:rsidRDefault="00D26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62D8" w:rsidRDefault="00AF62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62D8" w:rsidRDefault="00AF62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6972" w:rsidRDefault="00D26972">
      <w:r>
        <w:separator/>
      </w:r>
    </w:p>
  </w:footnote>
  <w:footnote w:type="continuationSeparator" w:id="0">
    <w:p w:rsidR="00D26972" w:rsidRDefault="00D26972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62D8" w:rsidRDefault="00AF62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62D8" w:rsidRDefault="00AF62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6972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E4842"/>
    <w:rsid w:val="00315A4A"/>
    <w:rsid w:val="003D23B5"/>
    <w:rsid w:val="004B7300"/>
    <w:rsid w:val="004C6753"/>
    <w:rsid w:val="00595C87"/>
    <w:rsid w:val="005D2C65"/>
    <w:rsid w:val="005E6D94"/>
    <w:rsid w:val="005E759A"/>
    <w:rsid w:val="0063384F"/>
    <w:rsid w:val="00643C6F"/>
    <w:rsid w:val="00646202"/>
    <w:rsid w:val="0065290F"/>
    <w:rsid w:val="006815F6"/>
    <w:rsid w:val="00725003"/>
    <w:rsid w:val="007748F0"/>
    <w:rsid w:val="007A4321"/>
    <w:rsid w:val="007C2778"/>
    <w:rsid w:val="00833933"/>
    <w:rsid w:val="00853083"/>
    <w:rsid w:val="008B2F0C"/>
    <w:rsid w:val="008B4928"/>
    <w:rsid w:val="008D2AB8"/>
    <w:rsid w:val="008F1C66"/>
    <w:rsid w:val="00925BAF"/>
    <w:rsid w:val="00970FE4"/>
    <w:rsid w:val="00A0022B"/>
    <w:rsid w:val="00A346FE"/>
    <w:rsid w:val="00A47B4D"/>
    <w:rsid w:val="00A83018"/>
    <w:rsid w:val="00AF62D8"/>
    <w:rsid w:val="00B774DC"/>
    <w:rsid w:val="00C969A6"/>
    <w:rsid w:val="00CA7D36"/>
    <w:rsid w:val="00D24208"/>
    <w:rsid w:val="00D26972"/>
    <w:rsid w:val="00D60C38"/>
    <w:rsid w:val="00D66893"/>
    <w:rsid w:val="00D90ACB"/>
    <w:rsid w:val="00DC1500"/>
    <w:rsid w:val="00DF1C71"/>
    <w:rsid w:val="00E44371"/>
    <w:rsid w:val="00E949B0"/>
    <w:rsid w:val="00F00591"/>
    <w:rsid w:val="00F10DB9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B638A6"/>
  <w15:chartTrackingRefBased/>
  <w15:docId w15:val="{001B9F97-A174-4BDB-9268-E321D424A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3D23B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4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E0C0F-4435-4359-AA14-409505589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72</TotalTime>
  <Pages>5</Pages>
  <Words>842</Words>
  <Characters>7728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Administrator</dc:creator>
  <cp:keywords/>
  <dc:description/>
  <cp:lastModifiedBy>Administrator@dzp.local</cp:lastModifiedBy>
  <cp:revision>5</cp:revision>
  <cp:lastPrinted>1899-12-31T23:00:00Z</cp:lastPrinted>
  <dcterms:created xsi:type="dcterms:W3CDTF">2019-04-23T11:36:00Z</dcterms:created>
  <dcterms:modified xsi:type="dcterms:W3CDTF">2019-04-24T12:17:00Z</dcterms:modified>
</cp:coreProperties>
</file>