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11209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1209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112095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1209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1209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11209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1209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11209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112095" w:rsidRPr="0011209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112095" w:rsidRPr="00112095">
        <w:rPr>
          <w:rFonts w:ascii="Tahoma" w:hAnsi="Tahoma" w:cs="Tahoma"/>
          <w:b/>
          <w:sz w:val="16"/>
          <w:szCs w:val="16"/>
        </w:rPr>
        <w:t>Dostawa jednostki obliczeniowej z monitorem dla Instytutu Inteligentnych Systemów Informatycznych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112095" w:rsidRPr="00112095">
        <w:rPr>
          <w:rFonts w:ascii="Tahoma" w:hAnsi="Tahoma" w:cs="Tahoma"/>
          <w:b/>
          <w:sz w:val="16"/>
          <w:szCs w:val="16"/>
        </w:rPr>
        <w:t>ZP/DK-16/19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Default="00E54E5A" w:rsidP="00991641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710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p w:rsidR="00991641" w:rsidRPr="00AF2CA7" w:rsidRDefault="00991641" w:rsidP="00991641">
      <w:pPr>
        <w:tabs>
          <w:tab w:val="num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b/>
          <w:sz w:val="16"/>
          <w:szCs w:val="16"/>
        </w:rPr>
        <w:t xml:space="preserve">Oferowany produkt/y </w:t>
      </w:r>
      <w:r w:rsidRPr="00AF2CA7">
        <w:rPr>
          <w:rFonts w:ascii="Tahoma" w:hAnsi="Tahoma" w:cs="Tahoma"/>
          <w:sz w:val="16"/>
          <w:szCs w:val="16"/>
        </w:rPr>
        <w:t xml:space="preserve">(typ, model, marka lub inna informacja pozwalająca na jednoznaczne zidentyfikowanie oferowanego/ych produktu/ów): </w:t>
      </w:r>
      <w:r w:rsidRPr="00AF2CA7">
        <w:rPr>
          <w:rFonts w:ascii="Tahoma" w:hAnsi="Tahoma" w:cs="Tahoma"/>
          <w:b/>
          <w:sz w:val="16"/>
          <w:szCs w:val="16"/>
        </w:rPr>
        <w:t>……………………………………………………………..</w:t>
      </w:r>
    </w:p>
    <w:p w:rsidR="00991641" w:rsidRPr="00AF2CA7" w:rsidRDefault="00991641" w:rsidP="0099164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cena (C) za wykonanie zdania nr </w:t>
      </w:r>
      <w:r w:rsidRPr="00112095">
        <w:rPr>
          <w:rFonts w:ascii="Tahoma" w:hAnsi="Tahoma" w:cs="Tahoma"/>
          <w:sz w:val="16"/>
          <w:szCs w:val="16"/>
        </w:rPr>
        <w:t>1</w:t>
      </w:r>
      <w:r w:rsidRPr="00AF2CA7">
        <w:rPr>
          <w:rFonts w:ascii="Tahoma" w:hAnsi="Tahoma" w:cs="Tahoma"/>
          <w:sz w:val="16"/>
          <w:szCs w:val="16"/>
        </w:rPr>
        <w:t xml:space="preserve"> wynosi kwotę netto</w:t>
      </w:r>
    </w:p>
    <w:p w:rsidR="00991641" w:rsidRPr="00AF2CA7" w:rsidRDefault="00991641" w:rsidP="0099164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 zł (słownie: ............................................................................. zł),</w:t>
      </w:r>
    </w:p>
    <w:p w:rsidR="00991641" w:rsidRPr="00AF2CA7" w:rsidRDefault="00991641" w:rsidP="0099164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natomiast wraz z należnym podatkiem VAT w wysokości ......%,</w:t>
      </w:r>
    </w:p>
    <w:p w:rsidR="00991641" w:rsidRPr="00AF2CA7" w:rsidRDefault="00991641" w:rsidP="0099164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wynosi kwotę brutto</w:t>
      </w:r>
    </w:p>
    <w:p w:rsidR="00991641" w:rsidRPr="00AF2CA7" w:rsidRDefault="00991641" w:rsidP="00991641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 zł (słownie: ............................................................................. zł).</w:t>
      </w:r>
    </w:p>
    <w:p w:rsidR="00991641" w:rsidRPr="00AF2CA7" w:rsidRDefault="00991641" w:rsidP="00991641">
      <w:pPr>
        <w:pStyle w:val="Tekstpodstawowy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t>Gwarancja: …………………..</w:t>
      </w:r>
    </w:p>
    <w:p w:rsidR="00991641" w:rsidRPr="00AF2CA7" w:rsidRDefault="00991641" w:rsidP="00991641">
      <w:pPr>
        <w:pStyle w:val="Tekstpodstawowy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t>Termin realizacji:</w:t>
      </w:r>
      <w:r w:rsidRPr="00AF2CA7">
        <w:rPr>
          <w:rFonts w:ascii="Tahoma" w:hAnsi="Tahoma" w:cs="Tahoma"/>
          <w:sz w:val="16"/>
          <w:szCs w:val="16"/>
        </w:rPr>
        <w:t xml:space="preserve"> zgodnie ze SIWZ</w:t>
      </w:r>
    </w:p>
    <w:p w:rsidR="00991641" w:rsidRPr="00AF2CA7" w:rsidRDefault="00991641" w:rsidP="0099164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AF2CA7">
        <w:rPr>
          <w:rFonts w:ascii="Tahoma" w:hAnsi="Tahoma" w:cs="Tahoma"/>
          <w:sz w:val="16"/>
          <w:szCs w:val="16"/>
        </w:rPr>
        <w:t>zgodnie ze SIWZ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385" w:rsidRDefault="00C54385">
      <w:r>
        <w:separator/>
      </w:r>
    </w:p>
  </w:endnote>
  <w:endnote w:type="continuationSeparator" w:id="0">
    <w:p w:rsidR="00C54385" w:rsidRDefault="00C5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95" w:rsidRDefault="001120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9164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95" w:rsidRDefault="001120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385" w:rsidRDefault="00C54385">
      <w:r>
        <w:separator/>
      </w:r>
    </w:p>
  </w:footnote>
  <w:footnote w:type="continuationSeparator" w:id="0">
    <w:p w:rsidR="00C54385" w:rsidRDefault="00C54385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95" w:rsidRDefault="001120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95" w:rsidRDefault="001120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95" w:rsidRDefault="001120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385"/>
    <w:rsid w:val="00036A09"/>
    <w:rsid w:val="00095649"/>
    <w:rsid w:val="000F18FA"/>
    <w:rsid w:val="00112095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9739A3"/>
    <w:rsid w:val="00974624"/>
    <w:rsid w:val="00991641"/>
    <w:rsid w:val="00AB288E"/>
    <w:rsid w:val="00AF2CA7"/>
    <w:rsid w:val="00B21345"/>
    <w:rsid w:val="00B80988"/>
    <w:rsid w:val="00B87BB6"/>
    <w:rsid w:val="00C32A65"/>
    <w:rsid w:val="00C33979"/>
    <w:rsid w:val="00C54385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FD39C2A-98EA-49E9-AE04-0C768EEE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352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2019-05-09T07:05:00Z</cp:lastPrinted>
  <dcterms:created xsi:type="dcterms:W3CDTF">2019-05-09T07:05:00Z</dcterms:created>
  <dcterms:modified xsi:type="dcterms:W3CDTF">2019-05-09T07:05:00Z</dcterms:modified>
</cp:coreProperties>
</file>