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D130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D130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D1305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D1305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D1305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D130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D1305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D130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D1305" w:rsidRPr="00ED1305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D1305" w:rsidRPr="00ED1305">
        <w:rPr>
          <w:rFonts w:ascii="Tahoma" w:hAnsi="Tahoma" w:cs="Tahoma"/>
          <w:b/>
          <w:sz w:val="16"/>
          <w:szCs w:val="16"/>
        </w:rPr>
        <w:t>Dostawa ruterów bezprzewodowych (3 szt.) dla Instytutu Inteligentnych Systemów Informatycznych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ED1305" w:rsidRPr="00ED1305">
        <w:rPr>
          <w:rFonts w:ascii="Tahoma" w:hAnsi="Tahoma" w:cs="Tahoma"/>
          <w:b/>
          <w:sz w:val="16"/>
          <w:szCs w:val="16"/>
        </w:rPr>
        <w:t>ZP/DK-18/19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E369D6" w:rsidRPr="00AF2CA7" w:rsidTr="00036A09">
        <w:trPr>
          <w:trHeight w:val="704"/>
        </w:trPr>
        <w:tc>
          <w:tcPr>
            <w:tcW w:w="8044" w:type="dxa"/>
            <w:vAlign w:val="center"/>
          </w:tcPr>
          <w:p w:rsidR="00E369D6" w:rsidRPr="00AF2CA7" w:rsidRDefault="00E369D6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369D6" w:rsidRPr="00AF2CA7" w:rsidTr="0041084A">
        <w:tc>
          <w:tcPr>
            <w:tcW w:w="8044" w:type="dxa"/>
          </w:tcPr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D1305">
              <w:rPr>
                <w:rFonts w:ascii="Tahoma" w:hAnsi="Tahoma" w:cs="Tahoma"/>
                <w:sz w:val="16"/>
                <w:szCs w:val="16"/>
              </w:rPr>
              <w:t>Dostawa ruterów bezprzewodowych (3 szt.) dla Instytutu Inteligentnych Systemów Informatycznych Politechniki Częstochowskiej</w:t>
            </w:r>
          </w:p>
          <w:p w:rsidR="00E369D6" w:rsidRPr="00AF2CA7" w:rsidRDefault="00E369D6" w:rsidP="0041084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D1305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369D6" w:rsidRPr="00AF2CA7" w:rsidRDefault="00E369D6" w:rsidP="00410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369D6" w:rsidRPr="00AF2CA7" w:rsidRDefault="00E369D6" w:rsidP="0041084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369D6" w:rsidRPr="00AF2CA7" w:rsidRDefault="00E369D6" w:rsidP="0041084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369D6" w:rsidRPr="00AF2CA7" w:rsidRDefault="00E369D6" w:rsidP="0041084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369D6" w:rsidRPr="00AF2CA7" w:rsidRDefault="00E369D6" w:rsidP="0041084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172" w:rsidRDefault="00666172">
      <w:r>
        <w:separator/>
      </w:r>
    </w:p>
  </w:endnote>
  <w:endnote w:type="continuationSeparator" w:id="0">
    <w:p w:rsidR="00666172" w:rsidRDefault="0066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05" w:rsidRDefault="00ED13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369D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05" w:rsidRDefault="00ED13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172" w:rsidRDefault="00666172">
      <w:r>
        <w:separator/>
      </w:r>
    </w:p>
  </w:footnote>
  <w:footnote w:type="continuationSeparator" w:id="0">
    <w:p w:rsidR="00666172" w:rsidRDefault="00666172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05" w:rsidRDefault="00ED13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05" w:rsidRDefault="00ED13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05" w:rsidRDefault="00ED13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172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66172"/>
    <w:rsid w:val="006703E0"/>
    <w:rsid w:val="00683C38"/>
    <w:rsid w:val="00703495"/>
    <w:rsid w:val="00733F44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369D6"/>
    <w:rsid w:val="00E47945"/>
    <w:rsid w:val="00E54E5A"/>
    <w:rsid w:val="00EA2840"/>
    <w:rsid w:val="00EB3C67"/>
    <w:rsid w:val="00ED1305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760C99A-1DCD-431D-9C3B-EA9075FF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2957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2019-05-10T11:53:00Z</cp:lastPrinted>
  <dcterms:created xsi:type="dcterms:W3CDTF">2019-05-10T11:53:00Z</dcterms:created>
  <dcterms:modified xsi:type="dcterms:W3CDTF">2019-05-10T11:53:00Z</dcterms:modified>
</cp:coreProperties>
</file>