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2353C" w:rsidRPr="0062353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2353C" w:rsidRPr="0062353C">
        <w:rPr>
          <w:rFonts w:ascii="Times New Roman" w:hAnsi="Times New Roman"/>
          <w:b/>
        </w:rPr>
        <w:t>ZP/DK-18/19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353C" w:rsidRPr="0062353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353C" w:rsidRPr="0062353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2353C" w:rsidRPr="0062353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353C" w:rsidRPr="0062353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2353C" w:rsidRPr="0062353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2353C" w:rsidRPr="0062353C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2353C" w:rsidRPr="0062353C">
        <w:rPr>
          <w:rFonts w:ascii="Times New Roman" w:hAnsi="Times New Roman"/>
          <w:b/>
        </w:rPr>
        <w:t>Dostawa ruterów bezprzewodowych (3 szt.) dla Instytutu Inteligentnych Systemów Informatycznych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2353C" w:rsidRPr="0062353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1A7" w:rsidRDefault="004231A7" w:rsidP="0038231F">
      <w:pPr>
        <w:spacing w:after="0" w:line="240" w:lineRule="auto"/>
      </w:pPr>
      <w:r>
        <w:separator/>
      </w:r>
    </w:p>
  </w:endnote>
  <w:endnote w:type="continuationSeparator" w:id="0">
    <w:p w:rsidR="004231A7" w:rsidRDefault="004231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3C" w:rsidRDefault="006235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3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3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3C" w:rsidRDefault="006235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1A7" w:rsidRDefault="004231A7" w:rsidP="0038231F">
      <w:pPr>
        <w:spacing w:after="0" w:line="240" w:lineRule="auto"/>
      </w:pPr>
      <w:r>
        <w:separator/>
      </w:r>
    </w:p>
  </w:footnote>
  <w:footnote w:type="continuationSeparator" w:id="0">
    <w:p w:rsidR="004231A7" w:rsidRDefault="004231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3C" w:rsidRDefault="006235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3C" w:rsidRDefault="006235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3C" w:rsidRDefault="006235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1A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31A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353C"/>
    <w:rsid w:val="00634311"/>
    <w:rsid w:val="00641874"/>
    <w:rsid w:val="0065036E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97FF8-8FFD-4768-B30B-70DE930D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2019-05-10T09:44:00Z</dcterms:created>
  <dcterms:modified xsi:type="dcterms:W3CDTF">2019-05-10T09:44:00Z</dcterms:modified>
</cp:coreProperties>
</file>