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E7392" w:rsidRPr="004E7392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E7392" w:rsidRPr="004E7392">
        <w:rPr>
          <w:b/>
          <w:sz w:val="24"/>
        </w:rPr>
        <w:t>ZP/D-14/19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E7392" w:rsidRPr="004E7392">
        <w:rPr>
          <w:b/>
        </w:rPr>
        <w:t>przetarg nieograniczony</w:t>
      </w:r>
      <w:r w:rsidR="00753DC1">
        <w:t xml:space="preserve"> na:</w:t>
      </w:r>
    </w:p>
    <w:p w:rsidR="0000184A" w:rsidRDefault="004E739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E7392">
        <w:rPr>
          <w:b/>
          <w:sz w:val="24"/>
          <w:szCs w:val="24"/>
        </w:rPr>
        <w:t>Dostawa nowego samochodu  osobowego do celów służbowych wyprodukowanego w roku 2019 -1 szt. dla Politechniki Częstochowskiej,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E7392" w:rsidRPr="004E7392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E7392" w:rsidRPr="004E7392">
        <w:rPr>
          <w:sz w:val="24"/>
          <w:szCs w:val="24"/>
        </w:rPr>
        <w:t>(t.j.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E7392" w:rsidRPr="004E7392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137" w:rsidRDefault="00D53137">
      <w:r>
        <w:separator/>
      </w:r>
    </w:p>
  </w:endnote>
  <w:endnote w:type="continuationSeparator" w:id="0">
    <w:p w:rsidR="00D53137" w:rsidRDefault="00D53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739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739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392" w:rsidRDefault="004E73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137" w:rsidRDefault="00D53137">
      <w:r>
        <w:separator/>
      </w:r>
    </w:p>
  </w:footnote>
  <w:footnote w:type="continuationSeparator" w:id="0">
    <w:p w:rsidR="00D53137" w:rsidRDefault="00D5313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392" w:rsidRDefault="004E73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392" w:rsidRDefault="004E73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392" w:rsidRDefault="004E73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313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E7392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53137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D55A2D2-867E-4A67-9391-76C3CA18B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68800F-D3E5-4AA5-9008-9D315141D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2019-05-06T06:35:00Z</dcterms:created>
  <dcterms:modified xsi:type="dcterms:W3CDTF">2019-05-06T06:35:00Z</dcterms:modified>
</cp:coreProperties>
</file>