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57A3C" w14:textId="77777777" w:rsidR="00114568" w:rsidRPr="0062341F" w:rsidRDefault="00157F79" w:rsidP="00114568">
      <w:pPr>
        <w:keepNext/>
        <w:spacing w:after="60"/>
        <w:jc w:val="right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noProof/>
          <w:sz w:val="22"/>
          <w:szCs w:val="22"/>
        </w:rPr>
        <w:pict w14:anchorId="66F5863C">
          <v:roundrect id="Prostokąt: zaokrąglone rogi 1" o:spid="_x0000_s1027" style="position:absolute;left:0;text-align:left;margin-left:-10.3pt;margin-top:-9.7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style="mso-next-textbox:#Prostokąt: zaokrąglone rogi 1" inset="1pt,1pt,1pt,1pt">
              <w:txbxContent>
                <w:p w14:paraId="3C432AA0" w14:textId="77777777" w:rsidR="00114568" w:rsidRDefault="00114568" w:rsidP="00114568"/>
                <w:p w14:paraId="77C70613" w14:textId="77777777" w:rsidR="00114568" w:rsidRDefault="00114568" w:rsidP="00114568">
                  <w:pPr>
                    <w:rPr>
                      <w:sz w:val="12"/>
                    </w:rPr>
                  </w:pPr>
                </w:p>
                <w:p w14:paraId="294111D2" w14:textId="77777777" w:rsidR="00114568" w:rsidRDefault="00114568" w:rsidP="00114568">
                  <w:pPr>
                    <w:rPr>
                      <w:sz w:val="12"/>
                    </w:rPr>
                  </w:pPr>
                </w:p>
                <w:p w14:paraId="40557623" w14:textId="77777777" w:rsidR="00114568" w:rsidRDefault="00114568" w:rsidP="00114568">
                  <w:pPr>
                    <w:rPr>
                      <w:sz w:val="12"/>
                    </w:rPr>
                  </w:pPr>
                </w:p>
                <w:p w14:paraId="29A1F62E" w14:textId="77777777" w:rsidR="00114568" w:rsidRDefault="00114568" w:rsidP="00114568">
                  <w:pPr>
                    <w:rPr>
                      <w:sz w:val="12"/>
                    </w:rPr>
                  </w:pPr>
                </w:p>
                <w:p w14:paraId="456E17E8" w14:textId="77777777"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B97E6EA" w14:textId="77777777"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D826B5B" w14:textId="77777777" w:rsidR="00114568" w:rsidRDefault="00114568" w:rsidP="00114568"/>
              </w:txbxContent>
            </v:textbox>
          </v:roundrect>
        </w:pict>
      </w:r>
      <w:r w:rsidR="00114568" w:rsidRPr="0062341F">
        <w:rPr>
          <w:rFonts w:asciiTheme="minorHAnsi" w:hAnsiTheme="minorHAnsi" w:cstheme="minorHAnsi"/>
          <w:bCs/>
          <w:sz w:val="22"/>
          <w:szCs w:val="22"/>
        </w:rPr>
        <w:t xml:space="preserve">Załącznik nr </w:t>
      </w:r>
      <w:r w:rsidR="004E5ECF" w:rsidRPr="0062341F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114568" w:rsidRPr="0062341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14568" w:rsidRPr="0062341F">
        <w:rPr>
          <w:rFonts w:asciiTheme="minorHAnsi" w:hAnsiTheme="minorHAnsi" w:cstheme="minorHAnsi"/>
          <w:bCs/>
          <w:sz w:val="22"/>
          <w:szCs w:val="22"/>
        </w:rPr>
        <w:t>do SIWZ</w:t>
      </w:r>
    </w:p>
    <w:p w14:paraId="7E8EF6D5" w14:textId="77777777" w:rsidR="00114568" w:rsidRPr="0062341F" w:rsidRDefault="00114568" w:rsidP="00114568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DA03B92" w14:textId="77777777" w:rsidR="00114568" w:rsidRPr="0062341F" w:rsidRDefault="00114568" w:rsidP="0011456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71A2E87" w14:textId="77777777" w:rsidR="00114568" w:rsidRPr="0062341F" w:rsidRDefault="00114568" w:rsidP="0011456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7A664" w14:textId="77777777" w:rsidR="00114568" w:rsidRPr="0062341F" w:rsidRDefault="0062341F" w:rsidP="00114568">
      <w:pPr>
        <w:spacing w:after="40"/>
        <w:ind w:left="467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Gmina Myślenice</w:t>
      </w:r>
    </w:p>
    <w:p w14:paraId="233730C2" w14:textId="77777777" w:rsidR="00114568" w:rsidRPr="0062341F" w:rsidRDefault="004E5ECF" w:rsidP="00114568">
      <w:pPr>
        <w:ind w:left="4678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Rynek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8/9</w:t>
      </w:r>
    </w:p>
    <w:p w14:paraId="17564192" w14:textId="77777777" w:rsidR="00114568" w:rsidRPr="0062341F" w:rsidRDefault="004E5ECF" w:rsidP="00114568">
      <w:pPr>
        <w:ind w:left="4678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32-400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Myślenice</w:t>
      </w:r>
    </w:p>
    <w:p w14:paraId="631E2F44" w14:textId="77777777" w:rsidR="00114568" w:rsidRPr="0062341F" w:rsidRDefault="00114568" w:rsidP="00114568">
      <w:pPr>
        <w:ind w:left="3686"/>
        <w:jc w:val="center"/>
        <w:rPr>
          <w:rFonts w:asciiTheme="minorHAnsi" w:hAnsiTheme="minorHAnsi" w:cstheme="minorHAnsi"/>
          <w:sz w:val="22"/>
          <w:szCs w:val="22"/>
        </w:rPr>
      </w:pPr>
    </w:p>
    <w:p w14:paraId="18082A82" w14:textId="2CA96442" w:rsidR="00114568" w:rsidRPr="0062341F" w:rsidRDefault="00C437AC" w:rsidP="00157F7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Przystępując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do toczącego się postępowania o udzielenie zamówienia publicznego prowadzonego </w:t>
      </w:r>
      <w:r w:rsidR="000F2C92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w trybie 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przetarg nieograniczony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na: </w:t>
      </w:r>
      <w:r w:rsidR="00157F79">
        <w:rPr>
          <w:sz w:val="22"/>
          <w:szCs w:val="22"/>
        </w:rPr>
        <w:t xml:space="preserve">Odbudowa nawierzchni boiska szkolnego do piłki nożnej ze sztucznej trawy na dz.616/1 obr.3 w Myślenicach </w:t>
      </w:r>
      <w:bookmarkStart w:id="0" w:name="_GoBack"/>
      <w:bookmarkEnd w:id="0"/>
      <w:r w:rsidR="00114568" w:rsidRPr="0062341F">
        <w:rPr>
          <w:rFonts w:asciiTheme="minorHAnsi" w:hAnsiTheme="minorHAnsi" w:cstheme="minorHAnsi"/>
          <w:sz w:val="22"/>
          <w:szCs w:val="22"/>
        </w:rPr>
        <w:t xml:space="preserve"> – znak sprawy: 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BZP/271/</w:t>
      </w:r>
      <w:r w:rsidR="00E774C1">
        <w:rPr>
          <w:rFonts w:asciiTheme="minorHAnsi" w:hAnsiTheme="minorHAnsi" w:cstheme="minorHAnsi"/>
          <w:b/>
          <w:sz w:val="22"/>
          <w:szCs w:val="22"/>
        </w:rPr>
        <w:t>18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/2019</w:t>
      </w:r>
    </w:p>
    <w:p w14:paraId="0C5378CC" w14:textId="77777777" w:rsidR="00114568" w:rsidRPr="0062341F" w:rsidRDefault="00114568" w:rsidP="00114568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794DED18" w14:textId="77777777" w:rsidR="000F2C92" w:rsidRPr="0062341F" w:rsidRDefault="000F2C92" w:rsidP="000F2C92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62341F">
        <w:rPr>
          <w:rFonts w:asciiTheme="minorHAnsi" w:hAnsiTheme="minorHAnsi" w:cstheme="minorHAnsi"/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7371"/>
      </w:tblGrid>
      <w:tr w:rsidR="000F2C92" w:rsidRPr="0062341F" w14:paraId="5F29795F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D8D9A65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C68E516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7BCDC33B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5221F6E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91CAAB6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0A709A41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FC7BAB4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62341F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4C524011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0B9269D9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CDA6D6E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62341F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02A4E92F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2F82C2B3" w14:textId="77777777" w:rsidTr="0062341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AF35F0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7371" w:type="dxa"/>
            <w:shd w:val="clear" w:color="auto" w:fill="auto"/>
          </w:tcPr>
          <w:p w14:paraId="3591A564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Tak / Nie *</w:t>
            </w:r>
          </w:p>
        </w:tc>
      </w:tr>
    </w:tbl>
    <w:p w14:paraId="46742A03" w14:textId="77777777" w:rsidR="00114568" w:rsidRPr="0062341F" w:rsidRDefault="00114568" w:rsidP="0011456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17C9EE3" w14:textId="77777777" w:rsidR="00E54E5A" w:rsidRPr="0062341F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na wykonanie poszczególnych części przedmiotu zamówienia zgodnie, ze Specyfikacją Istotnych Warunków Zamówienia: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E774C1" w:rsidRPr="0062341F" w14:paraId="11F19150" w14:textId="77777777" w:rsidTr="00E774C1">
        <w:trPr>
          <w:trHeight w:val="704"/>
        </w:trPr>
        <w:tc>
          <w:tcPr>
            <w:tcW w:w="10065" w:type="dxa"/>
            <w:shd w:val="clear" w:color="auto" w:fill="auto"/>
            <w:vAlign w:val="center"/>
          </w:tcPr>
          <w:p w14:paraId="704E9686" w14:textId="77777777" w:rsidR="00E774C1" w:rsidRPr="0062341F" w:rsidRDefault="00E774C1" w:rsidP="00D274F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b/>
                <w:sz w:val="22"/>
                <w:szCs w:val="22"/>
              </w:rPr>
              <w:t>Cena oferty</w:t>
            </w:r>
          </w:p>
        </w:tc>
      </w:tr>
      <w:tr w:rsidR="00E774C1" w:rsidRPr="0062341F" w14:paraId="4AC99D44" w14:textId="77777777" w:rsidTr="00E774C1">
        <w:tc>
          <w:tcPr>
            <w:tcW w:w="10065" w:type="dxa"/>
            <w:shd w:val="clear" w:color="auto" w:fill="auto"/>
          </w:tcPr>
          <w:p w14:paraId="2A35E9B0" w14:textId="40478E15" w:rsidR="00E774C1" w:rsidRDefault="00E774C1" w:rsidP="00001016">
            <w:pPr>
              <w:numPr>
                <w:ilvl w:val="0"/>
                <w:numId w:val="3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cena  za wykonanie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przedmiotu zamówienia</w:t>
            </w: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 wynosi netto ....................... zł (słownie: ................................................................. zł), natomiast wraz z należnym podatkiem VAT w wysokości ......%,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wynosi kwotę brutto ……….......... zł (słownie: ............................... zł).</w:t>
            </w:r>
          </w:p>
          <w:p w14:paraId="4222C418" w14:textId="276DCEA4" w:rsidR="00E774C1" w:rsidRPr="0062341F" w:rsidRDefault="00E774C1" w:rsidP="00E774C1">
            <w:pPr>
              <w:numPr>
                <w:ilvl w:val="0"/>
                <w:numId w:val="3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Okres gwarancji i rękojmi wynosi ……………..miesięcy od dnia odbioru końcowego.</w:t>
            </w:r>
          </w:p>
        </w:tc>
      </w:tr>
    </w:tbl>
    <w:p w14:paraId="2F16690F" w14:textId="77777777" w:rsidR="00457E10" w:rsidRPr="0062341F" w:rsidRDefault="00457E10" w:rsidP="00457E10">
      <w:pPr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09C935AD" w14:textId="77777777" w:rsidR="00114568" w:rsidRPr="0062341F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62341F">
        <w:rPr>
          <w:rFonts w:asciiTheme="minorHAnsi" w:hAnsiTheme="minorHAnsi" w:cstheme="minorHAnsi"/>
          <w:sz w:val="22"/>
          <w:szCs w:val="22"/>
        </w:rPr>
        <w:t>, że:</w:t>
      </w:r>
    </w:p>
    <w:p w14:paraId="071CDD6E" w14:textId="77777777" w:rsidR="00114568" w:rsidRPr="0062341F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zapoznaliśmy się ze Specyfikacją Istotnych Warunków Zamówienia i uznajemy się za związanych określonymi w niej zasadami postępowania;</w:t>
      </w:r>
    </w:p>
    <w:p w14:paraId="7967858C" w14:textId="77777777" w:rsidR="00114568" w:rsidRPr="0062341F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uważamy się za związanych niniejszą ofertą na czas wskazany w Specyfikacji Istotnych Warunków Zamówienia;</w:t>
      </w:r>
    </w:p>
    <w:p w14:paraId="137B3BBB" w14:textId="77777777" w:rsidR="00457E10" w:rsidRPr="0062341F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zamierzamy / nie zamierzamy powierzyć realizację następujących części zamówienia podwykonawcom*:</w:t>
      </w:r>
    </w:p>
    <w:tbl>
      <w:tblPr>
        <w:tblW w:w="9214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402"/>
      </w:tblGrid>
      <w:tr w:rsidR="00457E10" w:rsidRPr="0062341F" w14:paraId="14C8FD96" w14:textId="77777777" w:rsidTr="000010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F2FC0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7C924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B7C559A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CC187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Nazwa Podwykonawcy</w:t>
            </w:r>
            <w:r w:rsidR="00001016">
              <w:rPr>
                <w:rFonts w:asciiTheme="minorHAnsi" w:hAnsiTheme="minorHAnsi" w:cstheme="minorHAnsi"/>
                <w:sz w:val="22"/>
                <w:szCs w:val="22"/>
              </w:rPr>
              <w:t xml:space="preserve"> (jeśli znana)</w:t>
            </w:r>
          </w:p>
        </w:tc>
      </w:tr>
      <w:tr w:rsidR="00457E10" w:rsidRPr="0062341F" w14:paraId="565F9E84" w14:textId="77777777" w:rsidTr="0000101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170A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1D9A3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7178F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D51186D" w14:textId="77777777" w:rsidR="00114568" w:rsidRPr="0062341F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1B22EBB6" w14:textId="77777777" w:rsidR="00114568" w:rsidRPr="0062341F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lastRenderedPageBreak/>
        <w:t>wypełniliśmy obowiązki informacyjne przewidziane w art. 13 lub art. 14 RODO</w:t>
      </w:r>
      <w:r w:rsidRPr="0062341F">
        <w:rPr>
          <w:rFonts w:asciiTheme="minorHAnsi" w:hAnsiTheme="minorHAnsi" w:cstheme="minorHAnsi"/>
          <w:sz w:val="22"/>
          <w:szCs w:val="22"/>
          <w:vertAlign w:val="superscript"/>
        </w:rPr>
        <w:footnoteReference w:id="2"/>
      </w:r>
      <w:r w:rsidRPr="0062341F">
        <w:rPr>
          <w:rFonts w:asciiTheme="minorHAnsi" w:hAnsiTheme="minorHAnsi" w:cstheme="minorHAnsi"/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62341F">
        <w:rPr>
          <w:rFonts w:asciiTheme="minorHAnsi" w:hAnsiTheme="minorHAnsi" w:cstheme="minorHAnsi"/>
          <w:sz w:val="22"/>
          <w:szCs w:val="22"/>
          <w:vertAlign w:val="superscript"/>
        </w:rPr>
        <w:footnoteReference w:id="3"/>
      </w:r>
      <w:r w:rsidRPr="0062341F">
        <w:rPr>
          <w:rFonts w:asciiTheme="minorHAnsi" w:hAnsiTheme="minorHAnsi" w:cstheme="minorHAnsi"/>
          <w:sz w:val="22"/>
          <w:szCs w:val="22"/>
        </w:rPr>
        <w:t>.</w:t>
      </w:r>
    </w:p>
    <w:p w14:paraId="25B95DFD" w14:textId="77777777" w:rsidR="00114568" w:rsidRPr="0062341F" w:rsidRDefault="00114568" w:rsidP="00114568">
      <w:pPr>
        <w:spacing w:before="120" w:after="120" w:line="276" w:lineRule="auto"/>
        <w:ind w:left="641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53578794" w14:textId="77777777" w:rsidR="00114568" w:rsidRPr="0062341F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PROSIMY</w:t>
      </w:r>
      <w:r w:rsidRPr="0062341F">
        <w:rPr>
          <w:rFonts w:asciiTheme="minorHAnsi" w:hAnsiTheme="minorHAnsi" w:cstheme="minorHAnsi"/>
          <w:sz w:val="22"/>
          <w:szCs w:val="22"/>
        </w:rPr>
        <w:t xml:space="preserve"> o zwrot pieniędzy wniesionych tytułem wadium na rachunek bankowy o numerze:</w:t>
      </w:r>
      <w:r w:rsidR="00001016">
        <w:rPr>
          <w:rFonts w:asciiTheme="minorHAnsi" w:hAnsiTheme="minorHAnsi" w:cstheme="minorHAnsi"/>
          <w:b/>
          <w:sz w:val="22"/>
          <w:szCs w:val="22"/>
        </w:rPr>
        <w:t>………………………………..</w:t>
      </w:r>
      <w:r w:rsidRPr="006234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prowadzony przez bank</w:t>
      </w:r>
      <w:r w:rsidRPr="006234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1016">
        <w:rPr>
          <w:rFonts w:asciiTheme="minorHAnsi" w:hAnsiTheme="minorHAnsi" w:cstheme="minorHAnsi"/>
          <w:b/>
          <w:sz w:val="22"/>
          <w:szCs w:val="22"/>
        </w:rPr>
        <w:t>…………………………………</w:t>
      </w:r>
      <w:r w:rsidRPr="0062341F">
        <w:rPr>
          <w:rFonts w:asciiTheme="minorHAnsi" w:hAnsiTheme="minorHAnsi" w:cstheme="minorHAnsi"/>
          <w:b/>
          <w:sz w:val="22"/>
          <w:szCs w:val="22"/>
          <w:vertAlign w:val="superscript"/>
        </w:rPr>
        <w:footnoteReference w:id="4"/>
      </w:r>
      <w:r w:rsidRPr="0062341F">
        <w:rPr>
          <w:rFonts w:asciiTheme="minorHAnsi" w:hAnsiTheme="minorHAnsi" w:cstheme="minorHAnsi"/>
          <w:b/>
          <w:sz w:val="22"/>
          <w:szCs w:val="22"/>
        </w:rPr>
        <w:t>.</w:t>
      </w:r>
    </w:p>
    <w:p w14:paraId="5FF91C58" w14:textId="77777777" w:rsidR="00114568" w:rsidRPr="0062341F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7371"/>
      </w:tblGrid>
      <w:tr w:rsidR="000F2C92" w:rsidRPr="0062341F" w14:paraId="13156B11" w14:textId="77777777" w:rsidTr="00001016">
        <w:tc>
          <w:tcPr>
            <w:tcW w:w="2551" w:type="dxa"/>
            <w:shd w:val="clear" w:color="auto" w:fill="auto"/>
            <w:vAlign w:val="center"/>
          </w:tcPr>
          <w:p w14:paraId="72C1452A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7371" w:type="dxa"/>
            <w:shd w:val="clear" w:color="auto" w:fill="auto"/>
          </w:tcPr>
          <w:p w14:paraId="7B875D5B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0AE7178F" w14:textId="77777777" w:rsidTr="00001016">
        <w:tc>
          <w:tcPr>
            <w:tcW w:w="2551" w:type="dxa"/>
            <w:shd w:val="clear" w:color="auto" w:fill="auto"/>
            <w:vAlign w:val="center"/>
          </w:tcPr>
          <w:p w14:paraId="37B91A28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7371" w:type="dxa"/>
            <w:shd w:val="clear" w:color="auto" w:fill="auto"/>
          </w:tcPr>
          <w:p w14:paraId="532D461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2ACA4B3A" w14:textId="77777777" w:rsidTr="00001016">
        <w:tc>
          <w:tcPr>
            <w:tcW w:w="2551" w:type="dxa"/>
            <w:shd w:val="clear" w:color="auto" w:fill="auto"/>
            <w:vAlign w:val="center"/>
          </w:tcPr>
          <w:p w14:paraId="5E7F80B2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7371" w:type="dxa"/>
            <w:shd w:val="clear" w:color="auto" w:fill="auto"/>
          </w:tcPr>
          <w:p w14:paraId="5C790BE6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569D1795" w14:textId="77777777" w:rsidTr="00001016">
        <w:tc>
          <w:tcPr>
            <w:tcW w:w="2551" w:type="dxa"/>
            <w:shd w:val="clear" w:color="auto" w:fill="auto"/>
            <w:vAlign w:val="center"/>
          </w:tcPr>
          <w:p w14:paraId="2DB4AD4A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7371" w:type="dxa"/>
            <w:shd w:val="clear" w:color="auto" w:fill="auto"/>
          </w:tcPr>
          <w:p w14:paraId="0768B2B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39E87B1" w14:textId="77777777" w:rsidR="00114568" w:rsidRPr="0062341F" w:rsidRDefault="00114568" w:rsidP="00457E10">
      <w:pPr>
        <w:spacing w:before="240" w:line="360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53C885F7" w14:textId="77777777" w:rsidR="00114568" w:rsidRPr="0062341F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OFERTĘ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składamy na _____ kolejno ponumerowanych stronach. Załącznikami do niniejszej oferty są:</w:t>
      </w:r>
    </w:p>
    <w:p w14:paraId="4EC82773" w14:textId="77777777" w:rsidR="00114568" w:rsidRPr="0062341F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6F9E54FF" w14:textId="77777777" w:rsidR="00114568" w:rsidRPr="0062341F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282F9BE5" w14:textId="77777777" w:rsidR="00C437AC" w:rsidRPr="0062341F" w:rsidRDefault="00C437AC" w:rsidP="00F43C37">
      <w:pPr>
        <w:tabs>
          <w:tab w:val="center" w:pos="7655"/>
        </w:tabs>
        <w:spacing w:before="240" w:line="320" w:lineRule="atLeast"/>
        <w:rPr>
          <w:rFonts w:asciiTheme="minorHAnsi" w:hAnsiTheme="minorHAnsi" w:cstheme="minorHAnsi"/>
          <w:sz w:val="22"/>
          <w:szCs w:val="22"/>
        </w:rPr>
      </w:pPr>
    </w:p>
    <w:p w14:paraId="457C7157" w14:textId="77777777" w:rsidR="00C437AC" w:rsidRPr="0062341F" w:rsidRDefault="00C437AC" w:rsidP="00C437AC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 xml:space="preserve">Miejscowość, </w:t>
      </w:r>
      <w:r w:rsidR="00114568" w:rsidRPr="0062341F">
        <w:rPr>
          <w:rFonts w:asciiTheme="minorHAnsi" w:hAnsiTheme="minorHAnsi" w:cstheme="minorHAnsi"/>
          <w:sz w:val="22"/>
          <w:szCs w:val="22"/>
        </w:rPr>
        <w:t>_________________ dnia ____________________</w:t>
      </w:r>
      <w:r w:rsidR="00114568" w:rsidRPr="0062341F">
        <w:rPr>
          <w:rFonts w:asciiTheme="minorHAnsi" w:hAnsiTheme="minorHAnsi" w:cstheme="minorHAnsi"/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5214E594" w14:textId="77777777" w:rsidR="00001016" w:rsidRDefault="00001016" w:rsidP="00001016">
      <w:pPr>
        <w:spacing w:after="4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</w:p>
    <w:sectPr w:rsidR="00001016" w:rsidSect="00001016">
      <w:headerReference w:type="default" r:id="rId7"/>
      <w:footerReference w:type="default" r:id="rId8"/>
      <w:headerReference w:type="first" r:id="rId9"/>
      <w:pgSz w:w="11906" w:h="16838"/>
      <w:pgMar w:top="993" w:right="849" w:bottom="426" w:left="851" w:header="284" w:footer="87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6F6B0" w14:textId="77777777" w:rsidR="004E2362" w:rsidRDefault="004E2362">
      <w:r>
        <w:separator/>
      </w:r>
    </w:p>
  </w:endnote>
  <w:endnote w:type="continuationSeparator" w:id="0">
    <w:p w14:paraId="7B444A24" w14:textId="77777777" w:rsidR="004E2362" w:rsidRDefault="004E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7C44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3C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247CA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B906C" w14:textId="77777777" w:rsidR="004E2362" w:rsidRDefault="004E2362">
      <w:r>
        <w:separator/>
      </w:r>
    </w:p>
  </w:footnote>
  <w:footnote w:type="continuationSeparator" w:id="0">
    <w:p w14:paraId="18E26143" w14:textId="77777777" w:rsidR="004E2362" w:rsidRDefault="004E2362">
      <w:r>
        <w:continuationSeparator/>
      </w:r>
    </w:p>
  </w:footnote>
  <w:footnote w:id="1">
    <w:p w14:paraId="70A09D5D" w14:textId="77777777" w:rsidR="00457E10" w:rsidRPr="00001016" w:rsidRDefault="00457E10" w:rsidP="00457E10">
      <w:pPr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001016">
        <w:rPr>
          <w:rFonts w:asciiTheme="minorHAnsi" w:hAnsiTheme="minorHAnsi" w:cstheme="minorHAnsi"/>
          <w:sz w:val="16"/>
          <w:szCs w:val="16"/>
        </w:rPr>
        <w:t>* niepotrzebne skreślić</w:t>
      </w:r>
    </w:p>
    <w:p w14:paraId="5CC1F863" w14:textId="77777777" w:rsidR="000F2C92" w:rsidRPr="00001016" w:rsidRDefault="000F2C92" w:rsidP="00457E10">
      <w:pPr>
        <w:pStyle w:val="Tekstprzypisudolneg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00101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01016">
        <w:rPr>
          <w:rFonts w:asciiTheme="minorHAnsi" w:hAnsiTheme="minorHAnsi" w:cstheme="minorHAnsi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862D4B2" w14:textId="77777777" w:rsidR="00457E10" w:rsidRPr="00001016" w:rsidRDefault="00457E10" w:rsidP="00457E10">
      <w:pPr>
        <w:pStyle w:val="Tekstprzypisudolnego"/>
        <w:spacing w:after="60"/>
        <w:ind w:left="142" w:hanging="142"/>
        <w:jc w:val="both"/>
        <w:rPr>
          <w:sz w:val="16"/>
          <w:szCs w:val="16"/>
        </w:rPr>
      </w:pPr>
      <w:r w:rsidRPr="00001016">
        <w:rPr>
          <w:sz w:val="16"/>
          <w:szCs w:val="16"/>
        </w:rPr>
        <w:t>* niepotrzebne skreślić.</w:t>
      </w:r>
    </w:p>
    <w:p w14:paraId="22866544" w14:textId="77777777" w:rsidR="00114568" w:rsidRPr="00001016" w:rsidRDefault="00114568" w:rsidP="00457E10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E7A8D0" w14:textId="77777777" w:rsidR="00114568" w:rsidRPr="00001016" w:rsidRDefault="00114568" w:rsidP="00457E10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0A43F581" w14:textId="77777777" w:rsidR="00114568" w:rsidRDefault="00114568" w:rsidP="00114568">
      <w:pPr>
        <w:pStyle w:val="Tekstprzypisudolnego"/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dotyczy Wykonawców, którzy wnoszą wadium </w:t>
      </w:r>
      <w:r w:rsidR="000F2C92" w:rsidRPr="00001016">
        <w:rPr>
          <w:sz w:val="16"/>
          <w:szCs w:val="16"/>
        </w:rP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783F4" w14:textId="77777777" w:rsidR="0062341F" w:rsidRPr="002B01E1" w:rsidRDefault="0062341F" w:rsidP="0062341F">
    <w:pPr>
      <w:pStyle w:val="Nagwek"/>
    </w:pPr>
  </w:p>
  <w:p w14:paraId="349E03F4" w14:textId="77777777" w:rsidR="000F2C92" w:rsidRPr="0062341F" w:rsidRDefault="000F2C92" w:rsidP="00623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36BD5" w14:textId="164DBEC4" w:rsidR="0062341F" w:rsidRPr="0062341F" w:rsidRDefault="0062341F" w:rsidP="00001016">
    <w:pPr>
      <w:widowControl w:val="0"/>
      <w:suppressAutoHyphens/>
      <w:ind w:right="1"/>
      <w:jc w:val="center"/>
      <w:rPr>
        <w:rFonts w:ascii="Tahoma" w:eastAsia="Arial Unicode MS" w:hAnsi="Tahoma" w:cs="Tahoma"/>
        <w:b/>
        <w:color w:val="008000"/>
        <w:kern w:val="2"/>
        <w:szCs w:val="20"/>
      </w:rPr>
    </w:pPr>
    <w:r w:rsidRPr="0062341F">
      <w:rPr>
        <w:rFonts w:eastAsia="Arial Unicode MS"/>
        <w:kern w:val="2"/>
      </w:rPr>
      <w:t xml:space="preserve">    </w:t>
    </w:r>
  </w:p>
  <w:p w14:paraId="51AC83FF" w14:textId="77777777" w:rsidR="0062341F" w:rsidRPr="0062341F" w:rsidRDefault="0062341F" w:rsidP="0062341F">
    <w:pPr>
      <w:widowControl w:val="0"/>
      <w:tabs>
        <w:tab w:val="center" w:pos="4536"/>
        <w:tab w:val="right" w:pos="9072"/>
      </w:tabs>
      <w:suppressAutoHyphens/>
      <w:rPr>
        <w:rFonts w:eastAsia="Arial Unicode MS"/>
        <w:kern w:val="2"/>
      </w:rPr>
    </w:pPr>
  </w:p>
  <w:p w14:paraId="6250C1A0" w14:textId="77777777" w:rsidR="004E5ECF" w:rsidRDefault="004E5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8556B8A"/>
    <w:multiLevelType w:val="hybridMultilevel"/>
    <w:tmpl w:val="1610D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6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362"/>
    <w:rsid w:val="00001016"/>
    <w:rsid w:val="000F18FA"/>
    <w:rsid w:val="000F2C92"/>
    <w:rsid w:val="00114568"/>
    <w:rsid w:val="00157F79"/>
    <w:rsid w:val="00306360"/>
    <w:rsid w:val="00354AC4"/>
    <w:rsid w:val="00457E10"/>
    <w:rsid w:val="004E2362"/>
    <w:rsid w:val="004E5ECF"/>
    <w:rsid w:val="0062341F"/>
    <w:rsid w:val="00637863"/>
    <w:rsid w:val="006703E0"/>
    <w:rsid w:val="00703495"/>
    <w:rsid w:val="00733F44"/>
    <w:rsid w:val="00754090"/>
    <w:rsid w:val="008339A1"/>
    <w:rsid w:val="00866E4F"/>
    <w:rsid w:val="00945643"/>
    <w:rsid w:val="00B11B43"/>
    <w:rsid w:val="00B21345"/>
    <w:rsid w:val="00B70888"/>
    <w:rsid w:val="00C33979"/>
    <w:rsid w:val="00C437AC"/>
    <w:rsid w:val="00C57DDD"/>
    <w:rsid w:val="00CA079D"/>
    <w:rsid w:val="00D274F5"/>
    <w:rsid w:val="00E54E5A"/>
    <w:rsid w:val="00E774C1"/>
    <w:rsid w:val="00EB3C67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98DAC39"/>
  <w15:chartTrackingRefBased/>
  <w15:docId w15:val="{58127D3E-3059-42BB-80DF-9D2B4BCA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Default">
    <w:name w:val="Default"/>
    <w:rsid w:val="00157F7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0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326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**</dc:creator>
  <cp:keywords/>
  <dc:description/>
  <cp:lastModifiedBy>Bogdan Pacek</cp:lastModifiedBy>
  <cp:revision>2</cp:revision>
  <cp:lastPrinted>2001-01-24T13:21:00Z</cp:lastPrinted>
  <dcterms:created xsi:type="dcterms:W3CDTF">2019-05-09T09:49:00Z</dcterms:created>
  <dcterms:modified xsi:type="dcterms:W3CDTF">2019-05-09T09:49:00Z</dcterms:modified>
</cp:coreProperties>
</file>