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37A14" w14:textId="6D2243FF" w:rsidR="00CB6204" w:rsidRDefault="002F5C09" w:rsidP="00CB6204">
      <w:pPr>
        <w:pStyle w:val="Nagwek4"/>
        <w:rPr>
          <w:b/>
          <w:i w:val="0"/>
        </w:rPr>
      </w:pPr>
      <w:r>
        <w:rPr>
          <w:noProof/>
        </w:rPr>
        <w:pict w14:anchorId="7B20B55F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46E5E98C" w14:textId="77777777" w:rsidR="00CB6204" w:rsidRDefault="00CB6204" w:rsidP="00CB6204"/>
                <w:p w14:paraId="7D3D871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C75228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4BB4BE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05C684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418AFC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21C2C2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DD78DBE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165923B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0A7C3F8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87F48">
        <w:rPr>
          <w:b/>
          <w:i w:val="0"/>
        </w:rPr>
        <w:t>4</w:t>
      </w:r>
    </w:p>
    <w:p w14:paraId="75BF34B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556BE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1A463A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E0504D2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A263E" w:rsidRPr="00BA263E">
        <w:rPr>
          <w:b/>
          <w:sz w:val="24"/>
        </w:rPr>
        <w:t>BZP/271/18/2019</w:t>
      </w:r>
    </w:p>
    <w:p w14:paraId="5196DFC1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412C58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F2FD042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855717B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30EF5F1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A20B6CC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4119318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144B12C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A263E" w:rsidRPr="00BA263E">
        <w:rPr>
          <w:b/>
        </w:rPr>
        <w:t>przetarg nieograniczony</w:t>
      </w:r>
      <w:r w:rsidR="00753DC1">
        <w:t xml:space="preserve"> na:</w:t>
      </w:r>
    </w:p>
    <w:p w14:paraId="47F1FE15" w14:textId="4AF75338" w:rsidR="00775E2B" w:rsidRPr="0000184A" w:rsidRDefault="002F5C0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2F5C09">
        <w:rPr>
          <w:b/>
          <w:sz w:val="24"/>
          <w:szCs w:val="24"/>
        </w:rPr>
        <w:t>Odbudowa nawierzchni boiska szkolnego do piłki nożnej ze sztucznej trawy na dz.616/1 obr.3 w Myślenicach</w:t>
      </w:r>
      <w:bookmarkStart w:id="0" w:name="_GoBack"/>
      <w:bookmarkEnd w:id="0"/>
    </w:p>
    <w:p w14:paraId="29AD561B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A263E" w:rsidRPr="00BA263E">
        <w:rPr>
          <w:sz w:val="24"/>
          <w:szCs w:val="24"/>
        </w:rPr>
        <w:t>(</w:t>
      </w:r>
      <w:proofErr w:type="spellStart"/>
      <w:r w:rsidR="00BA263E" w:rsidRPr="00BA263E">
        <w:rPr>
          <w:sz w:val="24"/>
          <w:szCs w:val="24"/>
        </w:rPr>
        <w:t>t.j</w:t>
      </w:r>
      <w:proofErr w:type="spellEnd"/>
      <w:r w:rsidR="00BA263E" w:rsidRPr="00BA263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79CD018D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8C183D2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2EAE408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83AF174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A263E" w:rsidRPr="00BA263E">
        <w:rPr>
          <w:sz w:val="24"/>
          <w:szCs w:val="24"/>
        </w:rPr>
        <w:t>(</w:t>
      </w:r>
      <w:proofErr w:type="spellStart"/>
      <w:r w:rsidR="00BA263E" w:rsidRPr="00BA263E">
        <w:rPr>
          <w:sz w:val="24"/>
          <w:szCs w:val="24"/>
        </w:rPr>
        <w:t>t.j</w:t>
      </w:r>
      <w:proofErr w:type="spellEnd"/>
      <w:r w:rsidR="00BA263E" w:rsidRPr="00BA263E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14:paraId="184DD43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A263E" w:rsidRPr="00BA263E">
        <w:rPr>
          <w:sz w:val="24"/>
          <w:szCs w:val="24"/>
        </w:rPr>
        <w:t>(</w:t>
      </w:r>
      <w:proofErr w:type="spellStart"/>
      <w:r w:rsidR="00BA263E" w:rsidRPr="00BA263E">
        <w:rPr>
          <w:sz w:val="24"/>
          <w:szCs w:val="24"/>
        </w:rPr>
        <w:t>t.j</w:t>
      </w:r>
      <w:proofErr w:type="spellEnd"/>
      <w:r w:rsidR="00BA263E" w:rsidRPr="00BA263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7CD34374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CC2F762" w14:textId="77777777" w:rsidTr="00C527C7">
        <w:tc>
          <w:tcPr>
            <w:tcW w:w="543" w:type="dxa"/>
          </w:tcPr>
          <w:p w14:paraId="4FCFB48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E4E3EF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AD371D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0897BD71" w14:textId="77777777" w:rsidTr="00C527C7">
        <w:tc>
          <w:tcPr>
            <w:tcW w:w="543" w:type="dxa"/>
          </w:tcPr>
          <w:p w14:paraId="4E993FD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68341C9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23A7B4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765755F" w14:textId="77777777" w:rsidTr="00C527C7">
        <w:tc>
          <w:tcPr>
            <w:tcW w:w="543" w:type="dxa"/>
          </w:tcPr>
          <w:p w14:paraId="404B547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4F35C5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729BDD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3356A55" w14:textId="77777777" w:rsidTr="00C527C7">
        <w:tc>
          <w:tcPr>
            <w:tcW w:w="543" w:type="dxa"/>
          </w:tcPr>
          <w:p w14:paraId="5A5465D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2D31ED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8536AD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33CFE44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5F36A2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63CC9F0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51BDF9F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395E8BA9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42CF3" w14:textId="77777777" w:rsidR="00A0784A" w:rsidRDefault="00A0784A">
      <w:r>
        <w:separator/>
      </w:r>
    </w:p>
  </w:endnote>
  <w:endnote w:type="continuationSeparator" w:id="0">
    <w:p w14:paraId="300B397F" w14:textId="77777777" w:rsidR="00A0784A" w:rsidRDefault="00A0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6162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0D773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813B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93946CB" w14:textId="77777777" w:rsidR="00336EEB" w:rsidRDefault="002F5C09" w:rsidP="00336EEB">
    <w:pPr>
      <w:pStyle w:val="Stopka"/>
      <w:tabs>
        <w:tab w:val="clear" w:pos="4536"/>
      </w:tabs>
      <w:jc w:val="center"/>
    </w:pPr>
    <w:r>
      <w:rPr>
        <w:noProof/>
      </w:rPr>
      <w:pict w14:anchorId="6420A841">
        <v:line id="_x0000_s2049" style="position:absolute;left:0;text-align:left;z-index:251657728" from="-3.85pt,8.7pt" to="455.15pt,8.7pt"/>
      </w:pict>
    </w:r>
  </w:p>
  <w:p w14:paraId="555DC87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FFE1D" w14:textId="77777777" w:rsidR="00BA263E" w:rsidRDefault="00BA26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68AA5" w14:textId="77777777" w:rsidR="00A0784A" w:rsidRDefault="00A0784A">
      <w:r>
        <w:separator/>
      </w:r>
    </w:p>
  </w:footnote>
  <w:footnote w:type="continuationSeparator" w:id="0">
    <w:p w14:paraId="3973B2B3" w14:textId="77777777" w:rsidR="00A0784A" w:rsidRDefault="00A0784A">
      <w:r>
        <w:continuationSeparator/>
      </w:r>
    </w:p>
  </w:footnote>
  <w:footnote w:id="1">
    <w:p w14:paraId="53E3B75B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1FDED8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F4E32" w14:textId="77777777" w:rsidR="00BA263E" w:rsidRDefault="00BA26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A503C" w14:textId="77777777" w:rsidR="00BA263E" w:rsidRDefault="00BA26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3B325" w14:textId="77777777" w:rsidR="00BA263E" w:rsidRDefault="00BA26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8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5C09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7F48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784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263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3EF3A6"/>
  <w15:chartTrackingRefBased/>
  <w15:docId w15:val="{D936F908-A255-4149-8B93-6EDA4F623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25FF2-EF7C-46D7-8974-4D88F2EAE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2019-05-09T09:49:00Z</dcterms:created>
  <dcterms:modified xsi:type="dcterms:W3CDTF">2019-05-09T09:49:00Z</dcterms:modified>
</cp:coreProperties>
</file>