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Default="00620A2D" w:rsidP="00007727">
      <w:pPr>
        <w:jc w:val="right"/>
        <w:rPr>
          <w:b/>
          <w:bCs/>
          <w:sz w:val="24"/>
        </w:rPr>
      </w:pPr>
      <w:r w:rsidRPr="00620A2D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620A2D">
        <w:rPr>
          <w:sz w:val="24"/>
        </w:rPr>
        <w:t>2019-05-08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620A2D" w:rsidRPr="00620A2D" w:rsidRDefault="00620A2D" w:rsidP="00173B20">
      <w:pPr>
        <w:spacing w:after="40"/>
        <w:rPr>
          <w:b/>
          <w:bCs/>
          <w:sz w:val="24"/>
        </w:rPr>
      </w:pPr>
      <w:r w:rsidRPr="00620A2D">
        <w:rPr>
          <w:b/>
          <w:bCs/>
          <w:sz w:val="24"/>
        </w:rPr>
        <w:t>Akademia Górniczo - Hutnicza</w:t>
      </w:r>
    </w:p>
    <w:p w:rsidR="00620A2D" w:rsidRPr="00620A2D" w:rsidRDefault="00620A2D" w:rsidP="00173B20">
      <w:pPr>
        <w:spacing w:after="40"/>
        <w:rPr>
          <w:b/>
          <w:bCs/>
          <w:sz w:val="24"/>
        </w:rPr>
      </w:pPr>
      <w:r w:rsidRPr="00620A2D">
        <w:rPr>
          <w:b/>
          <w:bCs/>
          <w:sz w:val="24"/>
        </w:rPr>
        <w:t>im. Stanisława Staszica w Krakowie</w:t>
      </w:r>
    </w:p>
    <w:p w:rsidR="00A80738" w:rsidRDefault="00620A2D" w:rsidP="00173B20">
      <w:pPr>
        <w:spacing w:after="40"/>
        <w:rPr>
          <w:b/>
          <w:bCs/>
          <w:sz w:val="24"/>
        </w:rPr>
      </w:pPr>
      <w:r w:rsidRPr="00620A2D">
        <w:rPr>
          <w:b/>
          <w:bCs/>
          <w:sz w:val="24"/>
        </w:rPr>
        <w:t>Dział Zamówień Publicznych</w:t>
      </w:r>
    </w:p>
    <w:p w:rsidR="00A80738" w:rsidRPr="00173B20" w:rsidRDefault="00620A2D" w:rsidP="00A80738">
      <w:pPr>
        <w:rPr>
          <w:bCs/>
          <w:sz w:val="24"/>
        </w:rPr>
      </w:pPr>
      <w:r w:rsidRPr="00620A2D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620A2D">
        <w:rPr>
          <w:bCs/>
          <w:sz w:val="24"/>
        </w:rPr>
        <w:t>30</w:t>
      </w:r>
    </w:p>
    <w:p w:rsidR="00A80738" w:rsidRPr="00173B20" w:rsidRDefault="00620A2D" w:rsidP="00A80738">
      <w:pPr>
        <w:rPr>
          <w:bCs/>
          <w:sz w:val="24"/>
        </w:rPr>
      </w:pPr>
      <w:r w:rsidRPr="00620A2D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620A2D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20A2D" w:rsidRPr="00620A2D">
        <w:rPr>
          <w:b/>
          <w:sz w:val="24"/>
          <w:szCs w:val="24"/>
        </w:rPr>
        <w:t>KC-zp.272-265/19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20A2D" w:rsidRPr="00620A2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20A2D" w:rsidP="00C659E2">
      <w:pPr>
        <w:pStyle w:val="Tekstpodstawowywcity"/>
        <w:spacing w:before="120" w:after="240"/>
        <w:ind w:firstLine="0"/>
        <w:jc w:val="center"/>
      </w:pPr>
      <w:r w:rsidRPr="00620A2D">
        <w:rPr>
          <w:b/>
        </w:rPr>
        <w:t>Remont instalacji wodnej w poziomie piwnic pawilonu A-1 - KC-zp.272-265/19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20A2D" w:rsidRPr="00620A2D">
        <w:rPr>
          <w:sz w:val="24"/>
          <w:szCs w:val="24"/>
        </w:rPr>
        <w:t>08/05/2019</w:t>
      </w:r>
      <w:r w:rsidR="00FF4AB1" w:rsidRPr="00FF4AB1">
        <w:rPr>
          <w:sz w:val="24"/>
          <w:szCs w:val="24"/>
        </w:rPr>
        <w:t xml:space="preserve"> o godz. </w:t>
      </w:r>
      <w:r w:rsidR="00620A2D" w:rsidRPr="00620A2D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B165CC">
        <w:rPr>
          <w:sz w:val="24"/>
          <w:szCs w:val="24"/>
        </w:rPr>
        <w:br/>
      </w:r>
      <w:r w:rsidR="00620A2D" w:rsidRPr="00B165CC">
        <w:rPr>
          <w:b/>
          <w:sz w:val="24"/>
          <w:szCs w:val="24"/>
        </w:rPr>
        <w:t>184 154.11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2268"/>
        <w:gridCol w:w="1134"/>
        <w:gridCol w:w="992"/>
      </w:tblGrid>
      <w:tr w:rsidR="0069085C" w:rsidRPr="00493F8C" w:rsidTr="00B165CC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20A2D" w:rsidRPr="00493F8C" w:rsidTr="00B165CC">
        <w:tc>
          <w:tcPr>
            <w:tcW w:w="706" w:type="dxa"/>
            <w:shd w:val="clear" w:color="auto" w:fill="auto"/>
            <w:vAlign w:val="center"/>
          </w:tcPr>
          <w:p w:rsidR="00620A2D" w:rsidRPr="00490DC0" w:rsidRDefault="00620A2D" w:rsidP="008F0EF3">
            <w:pPr>
              <w:spacing w:before="120" w:after="120"/>
              <w:jc w:val="center"/>
            </w:pPr>
            <w:r w:rsidRPr="00620A2D">
              <w:t>1</w:t>
            </w:r>
          </w:p>
        </w:tc>
        <w:tc>
          <w:tcPr>
            <w:tcW w:w="2696" w:type="dxa"/>
            <w:shd w:val="clear" w:color="auto" w:fill="auto"/>
          </w:tcPr>
          <w:p w:rsidR="00620A2D" w:rsidRPr="00490DC0" w:rsidRDefault="00620A2D" w:rsidP="008F0EF3">
            <w:pPr>
              <w:spacing w:before="40"/>
            </w:pPr>
            <w:r w:rsidRPr="00620A2D">
              <w:t>BEM-DOM PLUS Ewelina Błasik</w:t>
            </w:r>
          </w:p>
          <w:p w:rsidR="00620A2D" w:rsidRPr="00490DC0" w:rsidRDefault="00620A2D" w:rsidP="008F0EF3">
            <w:r w:rsidRPr="00620A2D">
              <w:t>Sportowa</w:t>
            </w:r>
            <w:r w:rsidRPr="00490DC0">
              <w:t xml:space="preserve"> </w:t>
            </w:r>
            <w:r w:rsidRPr="00620A2D">
              <w:t>52</w:t>
            </w:r>
            <w:r w:rsidRPr="00490DC0">
              <w:t xml:space="preserve"> </w:t>
            </w:r>
          </w:p>
          <w:p w:rsidR="00620A2D" w:rsidRPr="00490DC0" w:rsidRDefault="00620A2D" w:rsidP="008F0EF3">
            <w:pPr>
              <w:spacing w:after="40"/>
              <w:jc w:val="both"/>
            </w:pPr>
            <w:r w:rsidRPr="00620A2D">
              <w:t>32-050</w:t>
            </w:r>
            <w:r w:rsidRPr="00490DC0">
              <w:t xml:space="preserve"> </w:t>
            </w:r>
            <w:r w:rsidRPr="00620A2D">
              <w:t>Kopanka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20A2D" w:rsidRPr="00490DC0" w:rsidRDefault="00620A2D" w:rsidP="008F0EF3">
            <w:pPr>
              <w:spacing w:before="120" w:after="120"/>
              <w:jc w:val="both"/>
            </w:pPr>
            <w:r w:rsidRPr="00620A2D">
              <w:t>313 200.00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20A2D" w:rsidRPr="00490DC0" w:rsidRDefault="00620A2D" w:rsidP="008F0EF3">
            <w:pPr>
              <w:spacing w:before="120" w:after="120"/>
              <w:jc w:val="both"/>
            </w:pPr>
            <w:r w:rsidRPr="00620A2D">
              <w:t>od daty podpisania umowy do dnia 31.08.2018r. (</w:t>
            </w:r>
            <w:r w:rsidR="00B165CC" w:rsidRPr="00620A2D">
              <w:t>Rozpoczęcie</w:t>
            </w:r>
            <w:r w:rsidRPr="00620A2D">
              <w:t xml:space="preserve"> prac nie </w:t>
            </w:r>
            <w:r w:rsidR="00B165CC" w:rsidRPr="00620A2D">
              <w:t>wcześniej</w:t>
            </w:r>
            <w:r w:rsidRPr="00620A2D">
              <w:t xml:space="preserve"> niż 15.07.2019r.)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A2D" w:rsidRPr="00490DC0" w:rsidRDefault="00620A2D" w:rsidP="008F0EF3">
            <w:pPr>
              <w:spacing w:before="120" w:after="120"/>
              <w:jc w:val="both"/>
            </w:pPr>
            <w:r w:rsidRPr="00620A2D">
              <w:t>48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20A2D" w:rsidRPr="00490DC0" w:rsidRDefault="00620A2D" w:rsidP="008F0EF3">
            <w:pPr>
              <w:spacing w:before="120" w:after="120"/>
              <w:jc w:val="both"/>
            </w:pPr>
            <w:r w:rsidRPr="00620A2D">
              <w:t>21 dni</w:t>
            </w:r>
          </w:p>
        </w:tc>
      </w:tr>
      <w:tr w:rsidR="00620A2D" w:rsidRPr="00493F8C" w:rsidTr="00B165CC">
        <w:tc>
          <w:tcPr>
            <w:tcW w:w="706" w:type="dxa"/>
            <w:shd w:val="clear" w:color="auto" w:fill="auto"/>
            <w:vAlign w:val="center"/>
          </w:tcPr>
          <w:p w:rsidR="00620A2D" w:rsidRPr="00490DC0" w:rsidRDefault="00620A2D" w:rsidP="008F0EF3">
            <w:pPr>
              <w:spacing w:before="120" w:after="120"/>
              <w:jc w:val="center"/>
            </w:pPr>
            <w:r w:rsidRPr="00620A2D">
              <w:t>2</w:t>
            </w:r>
          </w:p>
        </w:tc>
        <w:tc>
          <w:tcPr>
            <w:tcW w:w="2696" w:type="dxa"/>
            <w:shd w:val="clear" w:color="auto" w:fill="auto"/>
          </w:tcPr>
          <w:p w:rsidR="00620A2D" w:rsidRPr="00490DC0" w:rsidRDefault="00620A2D" w:rsidP="008F0EF3">
            <w:pPr>
              <w:spacing w:before="40"/>
            </w:pPr>
            <w:r w:rsidRPr="00620A2D">
              <w:t xml:space="preserve">LAWINA S.C. D. Orczyk, J. </w:t>
            </w:r>
            <w:proofErr w:type="spellStart"/>
            <w:r w:rsidRPr="00620A2D">
              <w:t>Kućmierz</w:t>
            </w:r>
            <w:proofErr w:type="spellEnd"/>
          </w:p>
          <w:p w:rsidR="00620A2D" w:rsidRPr="00490DC0" w:rsidRDefault="00620A2D" w:rsidP="008F0EF3">
            <w:r w:rsidRPr="00620A2D">
              <w:t>Przeginia</w:t>
            </w:r>
            <w:r w:rsidRPr="00490DC0">
              <w:t xml:space="preserve"> </w:t>
            </w:r>
            <w:r w:rsidRPr="00620A2D">
              <w:t>136</w:t>
            </w:r>
            <w:r w:rsidRPr="00490DC0">
              <w:t xml:space="preserve"> </w:t>
            </w:r>
          </w:p>
          <w:p w:rsidR="00620A2D" w:rsidRPr="00490DC0" w:rsidRDefault="00620A2D" w:rsidP="008F0EF3">
            <w:pPr>
              <w:spacing w:after="40"/>
              <w:jc w:val="both"/>
            </w:pPr>
            <w:r w:rsidRPr="00620A2D">
              <w:t>32-049</w:t>
            </w:r>
            <w:r w:rsidRPr="00490DC0">
              <w:t xml:space="preserve"> </w:t>
            </w:r>
            <w:r w:rsidRPr="00620A2D">
              <w:t>Przeginia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20A2D" w:rsidRPr="00490DC0" w:rsidRDefault="00620A2D" w:rsidP="008F0EF3">
            <w:pPr>
              <w:spacing w:before="120" w:after="120"/>
              <w:jc w:val="both"/>
            </w:pPr>
            <w:r w:rsidRPr="00620A2D">
              <w:t>243 540.00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20A2D" w:rsidRPr="00490DC0" w:rsidRDefault="00620A2D" w:rsidP="008F0EF3">
            <w:pPr>
              <w:spacing w:before="120" w:after="120"/>
              <w:jc w:val="both"/>
            </w:pPr>
            <w:r w:rsidRPr="00620A2D">
              <w:t>od daty podpisania umowy do dnia 31.08.2019r. (</w:t>
            </w:r>
            <w:r w:rsidR="00B165CC" w:rsidRPr="00620A2D">
              <w:t>Rozpoczęcie</w:t>
            </w:r>
            <w:r w:rsidRPr="00620A2D">
              <w:t xml:space="preserve"> prac nie </w:t>
            </w:r>
            <w:r w:rsidR="00B165CC" w:rsidRPr="00620A2D">
              <w:t>wcześniej</w:t>
            </w:r>
            <w:r w:rsidRPr="00620A2D">
              <w:t xml:space="preserve"> niż 15.07.2019r.)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A2D" w:rsidRPr="00490DC0" w:rsidRDefault="00620A2D" w:rsidP="008F0EF3">
            <w:pPr>
              <w:spacing w:before="120" w:after="120"/>
              <w:jc w:val="both"/>
            </w:pPr>
            <w:r w:rsidRPr="00620A2D">
              <w:t>60 miesi</w:t>
            </w:r>
            <w:r w:rsidR="00B165CC">
              <w:t>ęcy</w:t>
            </w:r>
            <w:bookmarkStart w:id="0" w:name="_GoBack"/>
            <w:bookmarkEnd w:id="0"/>
          </w:p>
        </w:tc>
        <w:tc>
          <w:tcPr>
            <w:tcW w:w="992" w:type="dxa"/>
            <w:shd w:val="clear" w:color="auto" w:fill="auto"/>
            <w:vAlign w:val="center"/>
          </w:tcPr>
          <w:p w:rsidR="00620A2D" w:rsidRPr="00490DC0" w:rsidRDefault="00620A2D" w:rsidP="008F0EF3">
            <w:pPr>
              <w:spacing w:before="120" w:after="120"/>
              <w:jc w:val="both"/>
            </w:pPr>
            <w:r w:rsidRPr="00620A2D">
              <w:t>21 dni</w:t>
            </w:r>
          </w:p>
        </w:tc>
      </w:tr>
    </w:tbl>
    <w:p w:rsidR="00C236D3" w:rsidRDefault="00C236D3" w:rsidP="00173B20">
      <w:pPr>
        <w:jc w:val="right"/>
        <w:rPr>
          <w:sz w:val="22"/>
        </w:rPr>
      </w:pPr>
    </w:p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lastRenderedPageBreak/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</w:p>
    <w:p w:rsidR="00E21788" w:rsidRDefault="00E21788" w:rsidP="00E21788">
      <w:pPr>
        <w:jc w:val="both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223A" w:rsidRDefault="005E223A">
      <w:r>
        <w:separator/>
      </w:r>
    </w:p>
  </w:endnote>
  <w:endnote w:type="continuationSeparator" w:id="0">
    <w:p w:rsidR="005E223A" w:rsidRDefault="005E2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223A" w:rsidRDefault="005E223A">
      <w:r>
        <w:separator/>
      </w:r>
    </w:p>
  </w:footnote>
  <w:footnote w:type="continuationSeparator" w:id="0">
    <w:p w:rsidR="005E223A" w:rsidRDefault="005E2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0A2D" w:rsidRDefault="00620A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0A2D" w:rsidRDefault="00620A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0A2D" w:rsidRDefault="00620A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223A"/>
    <w:rsid w:val="00007727"/>
    <w:rsid w:val="00017720"/>
    <w:rsid w:val="00035488"/>
    <w:rsid w:val="000C2857"/>
    <w:rsid w:val="000D7F25"/>
    <w:rsid w:val="000E00E5"/>
    <w:rsid w:val="0011683B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E223A"/>
    <w:rsid w:val="00620A2D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80738"/>
    <w:rsid w:val="00B165CC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D289DCC"/>
  <w15:chartTrackingRefBased/>
  <w15:docId w15:val="{50498F63-F2E8-42FF-9936-D2CA9E11E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251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1855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3</cp:revision>
  <dcterms:created xsi:type="dcterms:W3CDTF">2019-05-08T08:06:00Z</dcterms:created>
  <dcterms:modified xsi:type="dcterms:W3CDTF">2019-05-08T08:08:00Z</dcterms:modified>
</cp:coreProperties>
</file>