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82947">
      <w:pPr>
        <w:spacing w:line="360" w:lineRule="auto"/>
        <w:rPr>
          <w:b/>
          <w:bCs/>
          <w:color w:val="000000"/>
          <w:sz w:val="24"/>
        </w:rPr>
      </w:pPr>
      <w:r w:rsidRPr="0008294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082947">
      <w:pPr>
        <w:spacing w:line="360" w:lineRule="auto"/>
        <w:rPr>
          <w:color w:val="000000"/>
          <w:sz w:val="24"/>
        </w:rPr>
      </w:pPr>
      <w:r w:rsidRPr="0008294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08294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082947">
      <w:pPr>
        <w:spacing w:line="360" w:lineRule="auto"/>
        <w:rPr>
          <w:color w:val="000000"/>
          <w:sz w:val="24"/>
        </w:rPr>
      </w:pPr>
      <w:r w:rsidRPr="0008294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08294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08294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082947" w:rsidRPr="0008294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082947" w:rsidRPr="0008294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082947" w:rsidRPr="00082947">
        <w:rPr>
          <w:b/>
          <w:color w:val="000000"/>
          <w:sz w:val="24"/>
        </w:rPr>
        <w:t>Usługa drukarska dla Biura Prorektora ds. Zarządzania i Marketingu Politechniki Częstochowskiej</w:t>
      </w:r>
      <w:r w:rsidR="002E6A7E">
        <w:rPr>
          <w:b/>
          <w:color w:val="000000"/>
          <w:sz w:val="24"/>
        </w:rPr>
        <w:t xml:space="preserve">, </w:t>
      </w:r>
      <w:proofErr w:type="spellStart"/>
      <w:r w:rsidR="002E6A7E">
        <w:rPr>
          <w:b/>
          <w:color w:val="000000"/>
          <w:sz w:val="24"/>
        </w:rPr>
        <w:t>spr</w:t>
      </w:r>
      <w:proofErr w:type="spellEnd"/>
      <w:r w:rsidR="002E6A7E">
        <w:rPr>
          <w:b/>
          <w:color w:val="000000"/>
          <w:sz w:val="24"/>
        </w:rPr>
        <w:t>. nr rej. ZP/U-09/19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082947" w:rsidTr="008C04C7">
        <w:trPr>
          <w:cantSplit/>
        </w:trPr>
        <w:tc>
          <w:tcPr>
            <w:tcW w:w="9640" w:type="dxa"/>
          </w:tcPr>
          <w:p w:rsidR="00082947" w:rsidRDefault="00082947" w:rsidP="008C04C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082947">
              <w:rPr>
                <w:b/>
                <w:sz w:val="24"/>
              </w:rPr>
              <w:t xml:space="preserve">P.U.H. "JANTER"  s.c. Sławomir Terlikowski, Marek </w:t>
            </w:r>
            <w:proofErr w:type="spellStart"/>
            <w:r w:rsidRPr="00082947">
              <w:rPr>
                <w:b/>
                <w:sz w:val="24"/>
              </w:rPr>
              <w:t>Jankowicz</w:t>
            </w:r>
            <w:proofErr w:type="spellEnd"/>
          </w:p>
          <w:p w:rsidR="00082947" w:rsidRDefault="00082947" w:rsidP="008C04C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82947">
              <w:rPr>
                <w:b/>
                <w:sz w:val="24"/>
              </w:rPr>
              <w:t>11-300</w:t>
            </w:r>
            <w:r>
              <w:rPr>
                <w:b/>
                <w:sz w:val="24"/>
              </w:rPr>
              <w:t xml:space="preserve"> </w:t>
            </w:r>
            <w:r w:rsidRPr="00082947">
              <w:rPr>
                <w:b/>
                <w:sz w:val="24"/>
              </w:rPr>
              <w:t>Biskupiec</w:t>
            </w:r>
          </w:p>
          <w:p w:rsidR="00082947" w:rsidRDefault="00082947" w:rsidP="008C04C7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082947">
              <w:rPr>
                <w:b/>
                <w:sz w:val="24"/>
              </w:rPr>
              <w:t>Chrobrego</w:t>
            </w:r>
            <w:r>
              <w:rPr>
                <w:b/>
                <w:sz w:val="24"/>
              </w:rPr>
              <w:t xml:space="preserve"> </w:t>
            </w:r>
            <w:r w:rsidRPr="00082947">
              <w:rPr>
                <w:b/>
                <w:sz w:val="24"/>
              </w:rPr>
              <w:t>41</w:t>
            </w:r>
          </w:p>
          <w:p w:rsidR="00082947" w:rsidRDefault="00082947" w:rsidP="008C04C7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2E6A7E">
              <w:rPr>
                <w:b/>
                <w:sz w:val="24"/>
              </w:rPr>
              <w:t>5 860,</w:t>
            </w:r>
            <w:r w:rsidRPr="00082947">
              <w:rPr>
                <w:b/>
                <w:sz w:val="24"/>
              </w:rPr>
              <w:t>95 zł</w:t>
            </w:r>
            <w:r w:rsidR="002E6A7E">
              <w:rPr>
                <w:b/>
                <w:sz w:val="24"/>
              </w:rPr>
              <w:t xml:space="preserve"> brutto</w:t>
            </w:r>
          </w:p>
          <w:p w:rsidR="00082947" w:rsidRPr="00253031" w:rsidRDefault="00082947" w:rsidP="008C04C7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082947" w:rsidRDefault="00082947" w:rsidP="008C04C7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08294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- 100 pkt. Cena oferty mieści się w możliwościach finansowych Zamawiającego.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39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2552"/>
        <w:gridCol w:w="1843"/>
        <w:gridCol w:w="1984"/>
        <w:gridCol w:w="2268"/>
      </w:tblGrid>
      <w:tr w:rsidR="00141AD5" w:rsidRPr="00141AD5" w:rsidTr="008C04C7">
        <w:tc>
          <w:tcPr>
            <w:tcW w:w="747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Nr tematu</w:t>
            </w:r>
          </w:p>
        </w:tc>
        <w:tc>
          <w:tcPr>
            <w:tcW w:w="2552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Nazwa i adres wykonawcy</w:t>
            </w:r>
          </w:p>
          <w:p w:rsidR="00141AD5" w:rsidRPr="00141AD5" w:rsidRDefault="00141AD5" w:rsidP="00141AD5">
            <w:pPr>
              <w:jc w:val="center"/>
              <w:rPr>
                <w:b/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(Nr oferty)</w:t>
            </w:r>
          </w:p>
        </w:tc>
        <w:tc>
          <w:tcPr>
            <w:tcW w:w="1843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Termin wykonania</w:t>
            </w:r>
          </w:p>
        </w:tc>
        <w:tc>
          <w:tcPr>
            <w:tcW w:w="2268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Razem</w:t>
            </w:r>
          </w:p>
        </w:tc>
      </w:tr>
      <w:tr w:rsidR="00141AD5" w:rsidRPr="00141AD5" w:rsidTr="008C04C7">
        <w:tc>
          <w:tcPr>
            <w:tcW w:w="747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 xml:space="preserve">P.U.H. "JANTER"  s.c. Sławomir Terlikowski, Marek </w:t>
            </w:r>
            <w:proofErr w:type="spellStart"/>
            <w:r w:rsidRPr="00141AD5">
              <w:rPr>
                <w:bCs/>
                <w:sz w:val="18"/>
                <w:szCs w:val="18"/>
              </w:rPr>
              <w:t>Jankowicz</w:t>
            </w:r>
            <w:proofErr w:type="spellEnd"/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 xml:space="preserve">Chrobrego 41 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11-300 Biskupiec</w:t>
            </w:r>
          </w:p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(1)</w:t>
            </w:r>
          </w:p>
        </w:tc>
        <w:tc>
          <w:tcPr>
            <w:tcW w:w="1843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90,00</w:t>
            </w:r>
          </w:p>
        </w:tc>
        <w:tc>
          <w:tcPr>
            <w:tcW w:w="1984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100,00</w:t>
            </w:r>
          </w:p>
        </w:tc>
      </w:tr>
      <w:tr w:rsidR="00141AD5" w:rsidRPr="00141AD5" w:rsidTr="008C04C7">
        <w:tc>
          <w:tcPr>
            <w:tcW w:w="747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Naczelna Organizacja Techniczna Federacja Stowarzyszeń Naukowo-Technicznych Rada w Rzeszowie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 xml:space="preserve">Kopernika 1 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35-959 Rzeszów</w:t>
            </w:r>
          </w:p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(4)</w:t>
            </w:r>
          </w:p>
        </w:tc>
        <w:tc>
          <w:tcPr>
            <w:tcW w:w="1843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78,15</w:t>
            </w:r>
          </w:p>
        </w:tc>
        <w:tc>
          <w:tcPr>
            <w:tcW w:w="1984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88,15</w:t>
            </w:r>
          </w:p>
        </w:tc>
      </w:tr>
      <w:tr w:rsidR="00141AD5" w:rsidRPr="00141AD5" w:rsidTr="00141AD5">
        <w:trPr>
          <w:trHeight w:val="977"/>
        </w:trPr>
        <w:tc>
          <w:tcPr>
            <w:tcW w:w="747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141AD5">
              <w:rPr>
                <w:bCs/>
                <w:sz w:val="18"/>
                <w:szCs w:val="18"/>
              </w:rPr>
              <w:t>ONStudio</w:t>
            </w:r>
            <w:proofErr w:type="spellEnd"/>
            <w:r w:rsidRPr="00141AD5">
              <w:rPr>
                <w:bCs/>
                <w:sz w:val="18"/>
                <w:szCs w:val="18"/>
              </w:rPr>
              <w:t xml:space="preserve"> Sp. z o.o.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Kanta 17 /106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10-691 Olsztyn</w:t>
            </w:r>
          </w:p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(5)</w:t>
            </w:r>
          </w:p>
        </w:tc>
        <w:tc>
          <w:tcPr>
            <w:tcW w:w="1843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71,13</w:t>
            </w:r>
          </w:p>
        </w:tc>
        <w:tc>
          <w:tcPr>
            <w:tcW w:w="1984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81,13</w:t>
            </w:r>
          </w:p>
        </w:tc>
      </w:tr>
      <w:tr w:rsidR="00141AD5" w:rsidRPr="00141AD5" w:rsidTr="008C04C7">
        <w:tc>
          <w:tcPr>
            <w:tcW w:w="747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KOLUMB Krzysztof Jański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 xml:space="preserve">Kaliny 7 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41-506 Chorzów</w:t>
            </w:r>
          </w:p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(2)</w:t>
            </w:r>
          </w:p>
        </w:tc>
        <w:tc>
          <w:tcPr>
            <w:tcW w:w="1843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62,80</w:t>
            </w:r>
          </w:p>
        </w:tc>
        <w:tc>
          <w:tcPr>
            <w:tcW w:w="1984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72,80</w:t>
            </w:r>
          </w:p>
        </w:tc>
      </w:tr>
      <w:tr w:rsidR="00141AD5" w:rsidRPr="00141AD5" w:rsidTr="008C04C7">
        <w:tc>
          <w:tcPr>
            <w:tcW w:w="747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2552" w:type="dxa"/>
            <w:vAlign w:val="center"/>
          </w:tcPr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 xml:space="preserve">DRUKARNIA CZĘSTOCHOWSKIE ZAKŁADY GRAFICZNE 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Sp. z o.o.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 xml:space="preserve">Al. NMP 52 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42-200 Częstochowa</w:t>
            </w:r>
          </w:p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(6)</w:t>
            </w:r>
          </w:p>
        </w:tc>
        <w:tc>
          <w:tcPr>
            <w:tcW w:w="1843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62,42</w:t>
            </w:r>
          </w:p>
        </w:tc>
        <w:tc>
          <w:tcPr>
            <w:tcW w:w="1984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72,42</w:t>
            </w:r>
          </w:p>
        </w:tc>
      </w:tr>
      <w:tr w:rsidR="00141AD5" w:rsidRPr="00141AD5" w:rsidTr="008C04C7">
        <w:tc>
          <w:tcPr>
            <w:tcW w:w="747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Firma Poligraficzno-Introligatorska 'Udziałowiec" Sp. z o.o.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 xml:space="preserve">Narcyzowa 2 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42-256 Olsztyn</w:t>
            </w:r>
          </w:p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(8)</w:t>
            </w:r>
          </w:p>
        </w:tc>
        <w:tc>
          <w:tcPr>
            <w:tcW w:w="1843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55,12</w:t>
            </w:r>
          </w:p>
        </w:tc>
        <w:tc>
          <w:tcPr>
            <w:tcW w:w="1984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65,12</w:t>
            </w:r>
          </w:p>
        </w:tc>
      </w:tr>
      <w:tr w:rsidR="00141AD5" w:rsidRPr="00141AD5" w:rsidTr="008C04C7">
        <w:tc>
          <w:tcPr>
            <w:tcW w:w="747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ZAPOL Sobczyk Sp. j.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 xml:space="preserve">Piastów 42 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71-062 Szczecin</w:t>
            </w:r>
          </w:p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(7)</w:t>
            </w:r>
          </w:p>
        </w:tc>
        <w:tc>
          <w:tcPr>
            <w:tcW w:w="1843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49,87</w:t>
            </w:r>
          </w:p>
        </w:tc>
        <w:tc>
          <w:tcPr>
            <w:tcW w:w="1984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59,87</w:t>
            </w:r>
          </w:p>
        </w:tc>
      </w:tr>
      <w:tr w:rsidR="00141AD5" w:rsidRPr="00141AD5" w:rsidTr="008C04C7">
        <w:tc>
          <w:tcPr>
            <w:tcW w:w="747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proofErr w:type="spellStart"/>
            <w:r w:rsidRPr="00141AD5">
              <w:rPr>
                <w:bCs/>
                <w:sz w:val="18"/>
                <w:szCs w:val="18"/>
              </w:rPr>
              <w:t>FastPrint</w:t>
            </w:r>
            <w:proofErr w:type="spellEnd"/>
            <w:r w:rsidRPr="00141AD5">
              <w:rPr>
                <w:bCs/>
                <w:sz w:val="18"/>
                <w:szCs w:val="18"/>
              </w:rPr>
              <w:t xml:space="preserve"> -Drukarnia Cyfrowa Wojciech Flis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 xml:space="preserve">Kwiatowa 37 </w:t>
            </w:r>
          </w:p>
          <w:p w:rsidR="00141AD5" w:rsidRPr="00141AD5" w:rsidRDefault="00141AD5" w:rsidP="00141AD5">
            <w:pPr>
              <w:jc w:val="center"/>
              <w:rPr>
                <w:bCs/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11-420 Srokowo</w:t>
            </w:r>
          </w:p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bCs/>
                <w:sz w:val="18"/>
                <w:szCs w:val="18"/>
              </w:rPr>
              <w:t>(3)</w:t>
            </w:r>
          </w:p>
        </w:tc>
        <w:tc>
          <w:tcPr>
            <w:tcW w:w="1843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141AD5" w:rsidRPr="00141AD5" w:rsidRDefault="00141AD5" w:rsidP="00141AD5">
            <w:pPr>
              <w:jc w:val="center"/>
              <w:rPr>
                <w:sz w:val="18"/>
                <w:szCs w:val="18"/>
              </w:rPr>
            </w:pPr>
            <w:r w:rsidRPr="00141AD5">
              <w:rPr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082947">
      <w:pPr>
        <w:pStyle w:val="Nagwek"/>
        <w:tabs>
          <w:tab w:val="clear" w:pos="4536"/>
        </w:tabs>
        <w:jc w:val="both"/>
        <w:rPr>
          <w:sz w:val="24"/>
        </w:rPr>
      </w:pPr>
      <w:r w:rsidRPr="00082947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082947">
        <w:rPr>
          <w:sz w:val="24"/>
        </w:rPr>
        <w:t>2019-05-07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A47" w:rsidRDefault="00642A47">
      <w:r>
        <w:separator/>
      </w:r>
    </w:p>
  </w:endnote>
  <w:endnote w:type="continuationSeparator" w:id="0">
    <w:p w:rsidR="00642A47" w:rsidRDefault="00642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947" w:rsidRDefault="000829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670C4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70C49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670C49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947" w:rsidRDefault="000829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A47" w:rsidRDefault="00642A47">
      <w:r>
        <w:separator/>
      </w:r>
    </w:p>
  </w:footnote>
  <w:footnote w:type="continuationSeparator" w:id="0">
    <w:p w:rsidR="00642A47" w:rsidRDefault="00642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947" w:rsidRDefault="000829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947" w:rsidRDefault="000829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2947" w:rsidRDefault="000829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42A47"/>
    <w:rsid w:val="00082947"/>
    <w:rsid w:val="00140696"/>
    <w:rsid w:val="00141AD5"/>
    <w:rsid w:val="00253031"/>
    <w:rsid w:val="002E6A7E"/>
    <w:rsid w:val="00377700"/>
    <w:rsid w:val="004E6E1E"/>
    <w:rsid w:val="005C147E"/>
    <w:rsid w:val="00642A47"/>
    <w:rsid w:val="00670C49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74B33A-D46D-444A-8BAF-AF8F92AE8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240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2019-05-07T09:20:00Z</dcterms:created>
  <dcterms:modified xsi:type="dcterms:W3CDTF">2019-05-07T09:20:00Z</dcterms:modified>
</cp:coreProperties>
</file>