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64C36" w:rsidP="00007727">
      <w:pPr>
        <w:jc w:val="right"/>
        <w:rPr>
          <w:b/>
          <w:bCs/>
          <w:sz w:val="24"/>
        </w:rPr>
      </w:pPr>
      <w:r w:rsidRPr="00E64C3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64C36">
        <w:rPr>
          <w:sz w:val="24"/>
        </w:rPr>
        <w:t>2019-05-07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64C36" w:rsidP="00173B20">
      <w:pPr>
        <w:spacing w:after="40"/>
        <w:rPr>
          <w:b/>
          <w:bCs/>
          <w:sz w:val="24"/>
        </w:rPr>
      </w:pPr>
      <w:r w:rsidRPr="00E64C36">
        <w:rPr>
          <w:b/>
          <w:bCs/>
          <w:sz w:val="24"/>
        </w:rPr>
        <w:t>Politechnika Częstochowska</w:t>
      </w:r>
    </w:p>
    <w:p w:rsidR="00A80738" w:rsidRPr="00173B20" w:rsidRDefault="00E64C36" w:rsidP="00A80738">
      <w:pPr>
        <w:rPr>
          <w:bCs/>
          <w:sz w:val="24"/>
        </w:rPr>
      </w:pPr>
      <w:r w:rsidRPr="00E64C3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64C36">
        <w:rPr>
          <w:bCs/>
          <w:sz w:val="24"/>
        </w:rPr>
        <w:t>69</w:t>
      </w:r>
    </w:p>
    <w:p w:rsidR="00A80738" w:rsidRPr="00173B20" w:rsidRDefault="00E64C36" w:rsidP="00A80738">
      <w:pPr>
        <w:rPr>
          <w:bCs/>
          <w:sz w:val="24"/>
        </w:rPr>
      </w:pPr>
      <w:r w:rsidRPr="00E64C3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64C3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4C36" w:rsidRPr="00E64C36">
        <w:rPr>
          <w:b/>
          <w:sz w:val="24"/>
          <w:szCs w:val="24"/>
        </w:rPr>
        <w:t>ZP/D-04/A/19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665283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4C36" w:rsidRPr="00E64C3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64C36" w:rsidRPr="00E64C36">
        <w:rPr>
          <w:b/>
        </w:rPr>
        <w:t>Dostawa 7 sztuk kompletów lamp wraz z modułami do projektorów multimedialnych dla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64C36" w:rsidRPr="00E64C36">
        <w:rPr>
          <w:sz w:val="24"/>
          <w:szCs w:val="24"/>
        </w:rPr>
        <w:t>(</w:t>
      </w:r>
      <w:proofErr w:type="spellStart"/>
      <w:r w:rsidR="00E64C36" w:rsidRPr="00E64C36">
        <w:rPr>
          <w:sz w:val="24"/>
          <w:szCs w:val="24"/>
        </w:rPr>
        <w:t>t.j</w:t>
      </w:r>
      <w:proofErr w:type="spellEnd"/>
      <w:r w:rsidR="00E64C36" w:rsidRPr="00E64C36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64C36" w:rsidRPr="00E64C36">
        <w:rPr>
          <w:sz w:val="24"/>
          <w:szCs w:val="24"/>
        </w:rPr>
        <w:t>07/05/2019</w:t>
      </w:r>
      <w:r w:rsidR="00FF4AB1" w:rsidRPr="00FF4AB1">
        <w:rPr>
          <w:sz w:val="24"/>
          <w:szCs w:val="24"/>
        </w:rPr>
        <w:t xml:space="preserve"> o godz. </w:t>
      </w:r>
      <w:r w:rsidR="00E64C36" w:rsidRPr="00E64C36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66528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64C36" w:rsidP="00A80738">
      <w:pPr>
        <w:spacing w:before="120" w:after="120"/>
        <w:jc w:val="both"/>
        <w:rPr>
          <w:sz w:val="24"/>
          <w:szCs w:val="24"/>
        </w:rPr>
      </w:pPr>
      <w:r w:rsidRPr="00E64C36">
        <w:rPr>
          <w:sz w:val="24"/>
          <w:szCs w:val="24"/>
        </w:rPr>
        <w:t>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318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1134"/>
        <w:gridCol w:w="851"/>
        <w:gridCol w:w="1134"/>
        <w:gridCol w:w="2977"/>
        <w:gridCol w:w="4393"/>
      </w:tblGrid>
      <w:tr w:rsidR="00C64C28" w:rsidRPr="00493F8C" w:rsidTr="00740844"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64C28" w:rsidRDefault="00C64C2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64C28" w:rsidRPr="00490DC0" w:rsidRDefault="00C64C2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64C28" w:rsidRPr="00490DC0" w:rsidRDefault="00C64C28" w:rsidP="0023318D">
            <w:pPr>
              <w:spacing w:before="40" w:after="40"/>
              <w:jc w:val="center"/>
            </w:pPr>
            <w:r>
              <w:t>Żywotność źródła światła</w:t>
            </w:r>
          </w:p>
        </w:tc>
        <w:tc>
          <w:tcPr>
            <w:tcW w:w="4393" w:type="dxa"/>
          </w:tcPr>
          <w:p w:rsidR="00C64C28" w:rsidRDefault="00C64C28" w:rsidP="00C64C28">
            <w:pPr>
              <w:spacing w:before="40" w:after="40"/>
            </w:pPr>
          </w:p>
          <w:p w:rsidR="00C64C28" w:rsidRDefault="00C64C28" w:rsidP="00C64C28">
            <w:pPr>
              <w:spacing w:before="40" w:after="40"/>
            </w:pPr>
            <w:r>
              <w:t>Termin płatności</w:t>
            </w:r>
            <w:bookmarkStart w:id="0" w:name="_GoBack"/>
            <w:bookmarkEnd w:id="0"/>
          </w:p>
        </w:tc>
      </w:tr>
      <w:tr w:rsidR="00C64C28" w:rsidRPr="00493F8C" w:rsidTr="00740844"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center"/>
            </w:pPr>
            <w:r w:rsidRPr="00E64C36">
              <w:t>1</w:t>
            </w:r>
          </w:p>
        </w:tc>
        <w:tc>
          <w:tcPr>
            <w:tcW w:w="1843" w:type="dxa"/>
            <w:shd w:val="clear" w:color="auto" w:fill="auto"/>
          </w:tcPr>
          <w:p w:rsidR="00C64C28" w:rsidRPr="00490DC0" w:rsidRDefault="00C64C28" w:rsidP="004C34B8">
            <w:pPr>
              <w:spacing w:before="40"/>
            </w:pPr>
            <w:r w:rsidRPr="00E64C36">
              <w:t>COM Michał Karczewski</w:t>
            </w:r>
          </w:p>
          <w:p w:rsidR="00C64C28" w:rsidRPr="00490DC0" w:rsidRDefault="00C64C28" w:rsidP="004C34B8">
            <w:proofErr w:type="spellStart"/>
            <w:r w:rsidRPr="00E64C36">
              <w:t>Rembielińska</w:t>
            </w:r>
            <w:proofErr w:type="spellEnd"/>
            <w:r w:rsidRPr="00490DC0">
              <w:t xml:space="preserve"> </w:t>
            </w:r>
            <w:r w:rsidRPr="00E64C36">
              <w:t>3/8</w:t>
            </w:r>
            <w:r w:rsidRPr="00490DC0">
              <w:t xml:space="preserve"> </w:t>
            </w:r>
          </w:p>
          <w:p w:rsidR="00C64C28" w:rsidRPr="00490DC0" w:rsidRDefault="00C64C28" w:rsidP="004C34B8">
            <w:pPr>
              <w:spacing w:after="40"/>
              <w:jc w:val="both"/>
            </w:pPr>
            <w:r w:rsidRPr="00E64C36">
              <w:t>03-343</w:t>
            </w:r>
            <w:r w:rsidRPr="00490DC0">
              <w:t xml:space="preserve"> </w:t>
            </w:r>
            <w:r w:rsidRPr="00E64C36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8 560.75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12 miesiące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665283">
              <w:t>Żywotność źródła światła (tryb normalny)</w:t>
            </w:r>
            <w:r>
              <w:t>-2500h</w:t>
            </w:r>
          </w:p>
        </w:tc>
        <w:tc>
          <w:tcPr>
            <w:tcW w:w="4393" w:type="dxa"/>
          </w:tcPr>
          <w:p w:rsidR="00C64C28" w:rsidRDefault="00C64C28" w:rsidP="004C34B8">
            <w:pPr>
              <w:spacing w:before="120" w:after="120"/>
              <w:jc w:val="both"/>
            </w:pPr>
          </w:p>
          <w:p w:rsidR="00C64C28" w:rsidRPr="00665283" w:rsidRDefault="00C64C28" w:rsidP="00C64C28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C64C28" w:rsidRPr="00493F8C" w:rsidTr="00740844"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center"/>
            </w:pPr>
            <w:r w:rsidRPr="00E64C36">
              <w:t>2</w:t>
            </w:r>
          </w:p>
        </w:tc>
        <w:tc>
          <w:tcPr>
            <w:tcW w:w="1843" w:type="dxa"/>
            <w:shd w:val="clear" w:color="auto" w:fill="auto"/>
          </w:tcPr>
          <w:p w:rsidR="00C64C28" w:rsidRPr="00490DC0" w:rsidRDefault="00C64C28" w:rsidP="004C34B8">
            <w:pPr>
              <w:spacing w:before="40"/>
            </w:pPr>
            <w:r w:rsidRPr="00E64C36">
              <w:t>PROJEKTOR</w:t>
            </w:r>
            <w:r>
              <w:t xml:space="preserve"> Rafał </w:t>
            </w:r>
            <w:proofErr w:type="spellStart"/>
            <w:r>
              <w:t>Wlazeł</w:t>
            </w:r>
            <w:proofErr w:type="spellEnd"/>
          </w:p>
          <w:p w:rsidR="00C64C28" w:rsidRPr="00490DC0" w:rsidRDefault="00C64C28" w:rsidP="004C34B8">
            <w:r w:rsidRPr="00E64C36">
              <w:t>Szlifierska</w:t>
            </w:r>
            <w:r w:rsidRPr="00490DC0">
              <w:t xml:space="preserve"> </w:t>
            </w:r>
            <w:r w:rsidRPr="00E64C36">
              <w:t>21/34</w:t>
            </w:r>
            <w:r w:rsidRPr="00490DC0">
              <w:t xml:space="preserve"> </w:t>
            </w:r>
          </w:p>
          <w:p w:rsidR="00C64C28" w:rsidRPr="00490DC0" w:rsidRDefault="00C64C28" w:rsidP="004C34B8">
            <w:pPr>
              <w:spacing w:after="40"/>
              <w:jc w:val="both"/>
            </w:pPr>
            <w:r w:rsidRPr="00E64C36">
              <w:t>01-139</w:t>
            </w:r>
            <w:r w:rsidRPr="00490DC0">
              <w:t xml:space="preserve"> </w:t>
            </w:r>
            <w:r w:rsidRPr="00E64C36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7 355.40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12 miesiące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665283">
              <w:t>Żywotność źródła światła (tryb normalny)</w:t>
            </w:r>
            <w:r>
              <w:t>-2500h</w:t>
            </w:r>
          </w:p>
        </w:tc>
        <w:tc>
          <w:tcPr>
            <w:tcW w:w="4393" w:type="dxa"/>
          </w:tcPr>
          <w:p w:rsidR="00C64C28" w:rsidRDefault="00C64C28" w:rsidP="004C34B8">
            <w:pPr>
              <w:spacing w:before="120" w:after="120"/>
              <w:jc w:val="both"/>
            </w:pPr>
          </w:p>
          <w:p w:rsidR="00C64C28" w:rsidRPr="00665283" w:rsidRDefault="00C64C28" w:rsidP="004C34B8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C64C28" w:rsidRPr="00493F8C" w:rsidTr="00740844"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center"/>
            </w:pPr>
            <w:r w:rsidRPr="00E64C36">
              <w:t>3</w:t>
            </w:r>
          </w:p>
        </w:tc>
        <w:tc>
          <w:tcPr>
            <w:tcW w:w="1843" w:type="dxa"/>
            <w:shd w:val="clear" w:color="auto" w:fill="auto"/>
          </w:tcPr>
          <w:p w:rsidR="00C64C28" w:rsidRPr="00490DC0" w:rsidRDefault="00C64C28" w:rsidP="004C34B8">
            <w:pPr>
              <w:spacing w:before="40"/>
            </w:pPr>
            <w:proofErr w:type="spellStart"/>
            <w:r w:rsidRPr="00E64C36">
              <w:t>Maxico</w:t>
            </w:r>
            <w:proofErr w:type="spellEnd"/>
            <w:r w:rsidRPr="00E64C36">
              <w:t xml:space="preserve"> </w:t>
            </w:r>
            <w:proofErr w:type="spellStart"/>
            <w:r w:rsidRPr="00E64C36">
              <w:t>Group</w:t>
            </w:r>
            <w:proofErr w:type="spellEnd"/>
            <w:r w:rsidRPr="00E64C36">
              <w:t xml:space="preserve"> Sp. z o.o.</w:t>
            </w:r>
          </w:p>
          <w:p w:rsidR="00C64C28" w:rsidRPr="00490DC0" w:rsidRDefault="00C64C28" w:rsidP="004C34B8">
            <w:r w:rsidRPr="00E64C36">
              <w:t>Przewoźników</w:t>
            </w:r>
            <w:r w:rsidRPr="00490DC0">
              <w:t xml:space="preserve"> </w:t>
            </w:r>
            <w:r w:rsidRPr="00E64C36">
              <w:t>11</w:t>
            </w:r>
            <w:r w:rsidRPr="00490DC0">
              <w:t xml:space="preserve"> </w:t>
            </w:r>
          </w:p>
          <w:p w:rsidR="00C64C28" w:rsidRPr="00490DC0" w:rsidRDefault="00C64C28" w:rsidP="004C34B8">
            <w:pPr>
              <w:spacing w:after="40"/>
              <w:jc w:val="both"/>
            </w:pPr>
            <w:r w:rsidRPr="00E64C36">
              <w:t>03-691</w:t>
            </w:r>
            <w:r w:rsidRPr="00490DC0">
              <w:t xml:space="preserve"> </w:t>
            </w:r>
            <w:r w:rsidRPr="00E64C36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6 000.03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12 miesiące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64C28" w:rsidRPr="00665283" w:rsidRDefault="00C64C28" w:rsidP="00665283">
            <w:pPr>
              <w:spacing w:line="360" w:lineRule="auto"/>
            </w:pPr>
            <w:r w:rsidRPr="00665283">
              <w:t>Żywotność źródła światła (tryb normalny) EPSON EB-1945 W</w:t>
            </w:r>
            <w:r>
              <w:t>-2500h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 xml:space="preserve">Żywotność źródła światła (tryb normalny) HITACHI CP-X8170 </w:t>
            </w:r>
            <w:r>
              <w:t>-2000h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>Żywotność źródła światła (tryb normalny) OPTOMA GT760</w:t>
            </w:r>
            <w:r>
              <w:t>-</w:t>
            </w:r>
            <w:r w:rsidRPr="00665283">
              <w:t xml:space="preserve"> </w:t>
            </w:r>
            <w:r>
              <w:t>4500h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 xml:space="preserve">Żywotność źródła światła (tryb </w:t>
            </w:r>
            <w:r w:rsidRPr="00665283">
              <w:lastRenderedPageBreak/>
              <w:t xml:space="preserve">normalny) OPTOMA  EW169le </w:t>
            </w:r>
            <w:r>
              <w:t>-3000h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>Żywotność źródła światła (tryb normalny) OPTOMA W-400 DLP</w:t>
            </w:r>
            <w:r>
              <w:t>-5000h</w:t>
            </w:r>
          </w:p>
        </w:tc>
        <w:tc>
          <w:tcPr>
            <w:tcW w:w="4393" w:type="dxa"/>
          </w:tcPr>
          <w:p w:rsidR="00C64C28" w:rsidRDefault="00C64C28" w:rsidP="00665283">
            <w:pPr>
              <w:spacing w:line="360" w:lineRule="auto"/>
            </w:pPr>
          </w:p>
          <w:p w:rsidR="00C64C28" w:rsidRDefault="00C64C28" w:rsidP="00665283">
            <w:pPr>
              <w:spacing w:line="360" w:lineRule="auto"/>
            </w:pPr>
          </w:p>
          <w:p w:rsidR="00C64C28" w:rsidRDefault="00C64C28" w:rsidP="00665283">
            <w:pPr>
              <w:spacing w:line="360" w:lineRule="auto"/>
            </w:pPr>
            <w:r>
              <w:t>Zgodnie z SIWZ</w:t>
            </w:r>
          </w:p>
          <w:p w:rsidR="00C64C28" w:rsidRDefault="00C64C28" w:rsidP="00665283">
            <w:pPr>
              <w:spacing w:line="360" w:lineRule="auto"/>
            </w:pPr>
          </w:p>
          <w:p w:rsidR="00C64C28" w:rsidRPr="00665283" w:rsidRDefault="00C64C28" w:rsidP="00665283">
            <w:pPr>
              <w:spacing w:line="360" w:lineRule="auto"/>
            </w:pPr>
          </w:p>
        </w:tc>
      </w:tr>
      <w:tr w:rsidR="00C64C28" w:rsidRPr="00493F8C" w:rsidTr="00740844"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center"/>
            </w:pPr>
            <w:r w:rsidRPr="00E64C36">
              <w:t>4</w:t>
            </w:r>
          </w:p>
        </w:tc>
        <w:tc>
          <w:tcPr>
            <w:tcW w:w="1843" w:type="dxa"/>
            <w:shd w:val="clear" w:color="auto" w:fill="auto"/>
          </w:tcPr>
          <w:p w:rsidR="00C64C28" w:rsidRPr="00490DC0" w:rsidRDefault="00C64C28" w:rsidP="004C34B8">
            <w:pPr>
              <w:spacing w:before="40"/>
            </w:pPr>
            <w:r w:rsidRPr="00E64C36">
              <w:t>POKE YOKE Marcin Szopa</w:t>
            </w:r>
          </w:p>
          <w:p w:rsidR="00C64C28" w:rsidRPr="00490DC0" w:rsidRDefault="00C64C28" w:rsidP="004C34B8">
            <w:r w:rsidRPr="00E64C36">
              <w:t>Kwiaty Polne</w:t>
            </w:r>
            <w:r w:rsidRPr="00490DC0">
              <w:t xml:space="preserve"> </w:t>
            </w:r>
            <w:r w:rsidRPr="00E64C36">
              <w:t>2</w:t>
            </w:r>
            <w:r w:rsidRPr="00490DC0">
              <w:t xml:space="preserve"> </w:t>
            </w:r>
          </w:p>
          <w:p w:rsidR="00C64C28" w:rsidRPr="00490DC0" w:rsidRDefault="00C64C28" w:rsidP="004C34B8">
            <w:pPr>
              <w:spacing w:after="40"/>
              <w:jc w:val="both"/>
            </w:pPr>
            <w:r w:rsidRPr="00E64C36">
              <w:t>32-087</w:t>
            </w:r>
            <w:r w:rsidRPr="00490DC0">
              <w:t xml:space="preserve"> </w:t>
            </w:r>
            <w:r w:rsidRPr="00E64C36">
              <w:t>Bibice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8 791.15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C28" w:rsidRPr="00490DC0" w:rsidRDefault="00C64C28" w:rsidP="004C34B8">
            <w:pPr>
              <w:spacing w:before="120" w:after="120"/>
              <w:jc w:val="both"/>
            </w:pPr>
            <w:r w:rsidRPr="00E64C36">
              <w:t>12 miesiące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64C28" w:rsidRPr="00665283" w:rsidRDefault="00C64C28" w:rsidP="00665283">
            <w:pPr>
              <w:spacing w:line="360" w:lineRule="auto"/>
            </w:pPr>
            <w:r w:rsidRPr="00665283">
              <w:t xml:space="preserve">Żywotność źródła światła (tryb normalny) EPSON EB-1945 W </w:t>
            </w:r>
            <w:r>
              <w:t>-2500h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 xml:space="preserve">Żywotność źródła światła (tryb normalny) HITACHI CP-X8170 </w:t>
            </w:r>
            <w:r>
              <w:t>-2000h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>Żywotność źródła światł</w:t>
            </w:r>
            <w:r>
              <w:t>a (tryb normalny) OPTOMA GT760 -4500h</w:t>
            </w:r>
          </w:p>
          <w:p w:rsidR="00C64C28" w:rsidRPr="00665283" w:rsidRDefault="00C64C28" w:rsidP="00665283">
            <w:pPr>
              <w:spacing w:line="360" w:lineRule="auto"/>
            </w:pPr>
            <w:r w:rsidRPr="00665283">
              <w:t xml:space="preserve">Żywotność źródła światła (tryb normalny) OPTOMA  EW169le </w:t>
            </w:r>
            <w:r>
              <w:t>-2500h</w:t>
            </w:r>
          </w:p>
          <w:p w:rsidR="00C64C28" w:rsidRPr="00490DC0" w:rsidRDefault="00C64C28" w:rsidP="00665283">
            <w:pPr>
              <w:spacing w:line="360" w:lineRule="auto"/>
            </w:pPr>
            <w:r w:rsidRPr="00665283">
              <w:t>Żywotność źródła światła (tryb normalny) OPTOMA W-400 DLP</w:t>
            </w:r>
            <w:r>
              <w:t>-2500h</w:t>
            </w:r>
            <w:r w:rsidRPr="00665283">
              <w:t xml:space="preserve"> </w:t>
            </w:r>
          </w:p>
        </w:tc>
        <w:tc>
          <w:tcPr>
            <w:tcW w:w="4393" w:type="dxa"/>
          </w:tcPr>
          <w:p w:rsidR="00C64C28" w:rsidRDefault="00C64C28" w:rsidP="00665283">
            <w:pPr>
              <w:spacing w:line="360" w:lineRule="auto"/>
            </w:pPr>
          </w:p>
          <w:p w:rsidR="00C64C28" w:rsidRDefault="00C64C28" w:rsidP="00665283">
            <w:pPr>
              <w:spacing w:line="360" w:lineRule="auto"/>
            </w:pPr>
          </w:p>
          <w:p w:rsidR="00C64C28" w:rsidRDefault="00C64C28" w:rsidP="00665283">
            <w:pPr>
              <w:spacing w:line="360" w:lineRule="auto"/>
            </w:pPr>
          </w:p>
          <w:p w:rsidR="00C64C28" w:rsidRDefault="00C64C28" w:rsidP="00665283">
            <w:pPr>
              <w:spacing w:line="360" w:lineRule="auto"/>
            </w:pPr>
          </w:p>
          <w:p w:rsidR="00C64C28" w:rsidRPr="00665283" w:rsidRDefault="00C64C28" w:rsidP="00665283">
            <w:pPr>
              <w:spacing w:line="360" w:lineRule="auto"/>
            </w:pPr>
            <w:r>
              <w:t>Zgodnie z SIWZ</w:t>
            </w:r>
          </w:p>
        </w:tc>
      </w:tr>
    </w:tbl>
    <w:p w:rsidR="001F6515" w:rsidRDefault="001F6515" w:rsidP="001F6515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E43" w:rsidRDefault="00740E43">
      <w:r>
        <w:separator/>
      </w:r>
    </w:p>
  </w:endnote>
  <w:endnote w:type="continuationSeparator" w:id="0">
    <w:p w:rsidR="00740E43" w:rsidRDefault="0074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408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8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8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C2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E43" w:rsidRDefault="00740E43">
      <w:r>
        <w:separator/>
      </w:r>
    </w:p>
  </w:footnote>
  <w:footnote w:type="continuationSeparator" w:id="0">
    <w:p w:rsidR="00740E43" w:rsidRDefault="0074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36" w:rsidRDefault="00E64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36" w:rsidRDefault="00E64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36" w:rsidRDefault="00E64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E43"/>
    <w:rsid w:val="00007727"/>
    <w:rsid w:val="00017720"/>
    <w:rsid w:val="00035488"/>
    <w:rsid w:val="000D7F25"/>
    <w:rsid w:val="000E00E5"/>
    <w:rsid w:val="00173B20"/>
    <w:rsid w:val="001C69FF"/>
    <w:rsid w:val="001F6515"/>
    <w:rsid w:val="0023318D"/>
    <w:rsid w:val="003D72FD"/>
    <w:rsid w:val="00423179"/>
    <w:rsid w:val="00490DC0"/>
    <w:rsid w:val="00493F8C"/>
    <w:rsid w:val="004C7E9B"/>
    <w:rsid w:val="00665283"/>
    <w:rsid w:val="006667A7"/>
    <w:rsid w:val="0069085C"/>
    <w:rsid w:val="00740844"/>
    <w:rsid w:val="00740E43"/>
    <w:rsid w:val="00843263"/>
    <w:rsid w:val="00861E75"/>
    <w:rsid w:val="009D19BD"/>
    <w:rsid w:val="009F189D"/>
    <w:rsid w:val="00A80738"/>
    <w:rsid w:val="00C236D3"/>
    <w:rsid w:val="00C64C28"/>
    <w:rsid w:val="00C659E2"/>
    <w:rsid w:val="00CB0802"/>
    <w:rsid w:val="00D7128F"/>
    <w:rsid w:val="00E64C3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2FD24E-AFBC-4595-8DA0-81164FB54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66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6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2019-05-07T11:10:00Z</cp:lastPrinted>
  <dcterms:created xsi:type="dcterms:W3CDTF">2019-05-07T11:10:00Z</dcterms:created>
  <dcterms:modified xsi:type="dcterms:W3CDTF">2019-05-07T11:10:00Z</dcterms:modified>
</cp:coreProperties>
</file>