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96D73" w:rsidP="001A443E">
      <w:pPr>
        <w:jc w:val="right"/>
        <w:rPr>
          <w:b/>
          <w:bCs/>
          <w:sz w:val="24"/>
        </w:rPr>
      </w:pPr>
      <w:r w:rsidRPr="00996D73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996D73">
        <w:rPr>
          <w:sz w:val="24"/>
        </w:rPr>
        <w:t>2019-05-06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Pr="0018613E" w:rsidRDefault="00A80738" w:rsidP="00A80738">
      <w:pPr>
        <w:rPr>
          <w:bCs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D0B6A">
        <w:rPr>
          <w:b/>
          <w:sz w:val="24"/>
          <w:szCs w:val="24"/>
        </w:rPr>
        <w:t xml:space="preserve">ZP </w:t>
      </w:r>
      <w:r w:rsidR="00996D73" w:rsidRPr="00996D73">
        <w:rPr>
          <w:b/>
          <w:sz w:val="24"/>
          <w:szCs w:val="24"/>
        </w:rPr>
        <w:t>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96D73" w:rsidRPr="00996D7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96D73" w:rsidP="00CB5EDB">
      <w:pPr>
        <w:pStyle w:val="Tekstpodstawowywcity"/>
        <w:spacing w:before="120" w:after="240"/>
        <w:ind w:firstLine="0"/>
        <w:jc w:val="center"/>
      </w:pPr>
      <w:r w:rsidRPr="00996D73">
        <w:rPr>
          <w:b/>
        </w:rPr>
        <w:t>Zakup, dostawa i uruchomienie sprzętu medycznego wraz z przeszkoleniem pracowników w ramach projektu pn. Zakup sprzętu medycznego dla Szpitala Specjalistycznego im. Stefana Żeromskiego SP ZOZ w Krakowie (ZIT) (grupa 1-12) oraz dotacji z Gminy Miejskiej Kraków (grupa 13).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96D73" w:rsidRPr="00996D73">
        <w:rPr>
          <w:sz w:val="24"/>
          <w:szCs w:val="24"/>
        </w:rPr>
        <w:t>(</w:t>
      </w:r>
      <w:proofErr w:type="spellStart"/>
      <w:r w:rsidR="00996D73" w:rsidRPr="00996D73">
        <w:rPr>
          <w:sz w:val="24"/>
          <w:szCs w:val="24"/>
        </w:rPr>
        <w:t>t.j</w:t>
      </w:r>
      <w:proofErr w:type="spellEnd"/>
      <w:r w:rsidR="00996D73" w:rsidRPr="00996D73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96D73" w:rsidRPr="00996D73">
        <w:rPr>
          <w:sz w:val="24"/>
          <w:szCs w:val="24"/>
        </w:rPr>
        <w:t>06/05/2019</w:t>
      </w:r>
      <w:r w:rsidRPr="00FF4AB1">
        <w:rPr>
          <w:sz w:val="24"/>
          <w:szCs w:val="24"/>
        </w:rPr>
        <w:t xml:space="preserve"> o godz. </w:t>
      </w:r>
      <w:r w:rsidR="00996D73" w:rsidRPr="00996D73">
        <w:rPr>
          <w:sz w:val="24"/>
          <w:szCs w:val="24"/>
        </w:rPr>
        <w:t>11:30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1 zamówienia w wysokości 4 200.00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2 zamówienia w wysokości 180 000.00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3 zamówienia w wysokości 70 000.00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4 zamówienia w wysokości 76 000.00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5 zamówienia w wysokości 65 000.00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6 zamówienia w wysokości 37 000.00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7 zamówienia w wysokości 2 100.00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8 zamówienia w wysokości 18 000.00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9 zamówienia w wysokości 110 000.00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10 zamówienia w wysokości 126 000.00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11 zamówienia w wysokości 165 000.00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12 zamówienia w wysokości 10 000.00 zł brutto;</w:t>
            </w:r>
          </w:p>
        </w:tc>
      </w:tr>
      <w:tr w:rsidR="00996D73" w:rsidRPr="006646D9" w:rsidTr="00164F48">
        <w:trPr>
          <w:trHeight w:val="70"/>
        </w:trPr>
        <w:tc>
          <w:tcPr>
            <w:tcW w:w="9214" w:type="dxa"/>
          </w:tcPr>
          <w:p w:rsidR="00996D73" w:rsidRPr="00A3048A" w:rsidRDefault="00996D73" w:rsidP="00164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96D73">
              <w:rPr>
                <w:sz w:val="24"/>
                <w:szCs w:val="24"/>
              </w:rPr>
              <w:t>części 13 zamówienia w wysokości 60 000.00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9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proofErr w:type="spellStart"/>
            <w:r w:rsidRPr="00996D73">
              <w:t>Aesculap</w:t>
            </w:r>
            <w:proofErr w:type="spellEnd"/>
            <w:r w:rsidRPr="00996D73">
              <w:t xml:space="preserve"> </w:t>
            </w:r>
            <w:proofErr w:type="spellStart"/>
            <w:r w:rsidRPr="00996D73">
              <w:t>Chifa</w:t>
            </w:r>
            <w:proofErr w:type="spellEnd"/>
            <w:r w:rsidRPr="00996D73">
              <w:t xml:space="preserve"> Sp. z o. o.</w:t>
            </w:r>
          </w:p>
          <w:p w:rsidR="00996D73" w:rsidRPr="00CB5EDB" w:rsidRDefault="00996D73" w:rsidP="00164F48">
            <w:r w:rsidRPr="00996D73">
              <w:t>Tysiąclecia</w:t>
            </w:r>
            <w:r w:rsidRPr="00CB5EDB">
              <w:t xml:space="preserve"> </w:t>
            </w:r>
            <w:r w:rsidRPr="00996D73">
              <w:t>14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t>64-300</w:t>
            </w:r>
            <w:r w:rsidRPr="00CB5EDB">
              <w:t xml:space="preserve"> </w:t>
            </w:r>
            <w:r w:rsidRPr="00996D73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106 682.83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38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60 dni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3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r w:rsidRPr="00996D73">
              <w:t>ALVO Sp. z o.o.</w:t>
            </w:r>
          </w:p>
          <w:p w:rsidR="00996D73" w:rsidRPr="00CB5EDB" w:rsidRDefault="00996D73" w:rsidP="00164F48">
            <w:r w:rsidRPr="00996D73">
              <w:t>Południowa</w:t>
            </w:r>
            <w:r w:rsidRPr="00CB5EDB">
              <w:t xml:space="preserve"> </w:t>
            </w:r>
            <w:r w:rsidRPr="00996D73">
              <w:t>21A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lastRenderedPageBreak/>
              <w:t>64-030</w:t>
            </w:r>
            <w:r w:rsidRPr="00CB5EDB">
              <w:t xml:space="preserve"> </w:t>
            </w:r>
            <w:r w:rsidRPr="00996D73">
              <w:t>Śmigiel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lastRenderedPageBreak/>
              <w:t>88 875.36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42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 xml:space="preserve">36 </w:t>
            </w:r>
            <w:r w:rsidRPr="00996D73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lastRenderedPageBreak/>
              <w:t>60 dni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3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proofErr w:type="spellStart"/>
            <w:r w:rsidRPr="00996D73">
              <w:t>Famed</w:t>
            </w:r>
            <w:proofErr w:type="spellEnd"/>
            <w:r w:rsidRPr="00996D73">
              <w:t xml:space="preserve">  Żywiec Sp.  z o.o.,</w:t>
            </w:r>
          </w:p>
          <w:p w:rsidR="00996D73" w:rsidRPr="00CB5EDB" w:rsidRDefault="00996D73" w:rsidP="00164F48">
            <w:r w:rsidRPr="00996D73">
              <w:t>Fabryczna</w:t>
            </w:r>
            <w:r w:rsidRPr="00CB5EDB">
              <w:t xml:space="preserve"> </w:t>
            </w:r>
            <w:r w:rsidRPr="00996D73">
              <w:t>1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t>34-300</w:t>
            </w:r>
            <w:r w:rsidRPr="00CB5EDB">
              <w:t xml:space="preserve"> </w:t>
            </w:r>
            <w:r w:rsidRPr="00996D73">
              <w:t>Żywiec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61 420.68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60 dni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11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r w:rsidRPr="00996D73">
              <w:t xml:space="preserve">INVIEV MEDICAL </w:t>
            </w:r>
            <w:proofErr w:type="spellStart"/>
            <w:r w:rsidRPr="00996D73">
              <w:t>Mercik</w:t>
            </w:r>
            <w:proofErr w:type="spellEnd"/>
            <w:r w:rsidRPr="00996D73">
              <w:t xml:space="preserve">, </w:t>
            </w:r>
            <w:proofErr w:type="spellStart"/>
            <w:r w:rsidRPr="00996D73">
              <w:t>Mercik</w:t>
            </w:r>
            <w:proofErr w:type="spellEnd"/>
            <w:r w:rsidRPr="00996D73">
              <w:t xml:space="preserve"> Spółka Jawna</w:t>
            </w:r>
          </w:p>
          <w:p w:rsidR="00996D73" w:rsidRPr="00CB5EDB" w:rsidRDefault="00996D73" w:rsidP="00164F48">
            <w:r w:rsidRPr="00996D73">
              <w:t>Powstańców Śląskich</w:t>
            </w:r>
            <w:r w:rsidRPr="00CB5EDB">
              <w:t xml:space="preserve"> </w:t>
            </w:r>
            <w:r w:rsidRPr="00996D73">
              <w:t>17A/222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t>53-329</w:t>
            </w:r>
            <w:r w:rsidRPr="00CB5EDB">
              <w:t xml:space="preserve"> </w:t>
            </w:r>
            <w:r w:rsidRPr="00996D73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148 238.00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60 dni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4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proofErr w:type="spellStart"/>
            <w:r w:rsidRPr="00996D73">
              <w:t>Medtronic</w:t>
            </w:r>
            <w:proofErr w:type="spellEnd"/>
            <w:r w:rsidRPr="00996D73">
              <w:t xml:space="preserve"> Poland Sp. z o. o.</w:t>
            </w:r>
          </w:p>
          <w:p w:rsidR="00996D73" w:rsidRPr="00CB5EDB" w:rsidRDefault="00996D73" w:rsidP="00164F48">
            <w:r w:rsidRPr="00996D73">
              <w:t>Polna</w:t>
            </w:r>
            <w:r w:rsidRPr="00CB5EDB">
              <w:t xml:space="preserve"> </w:t>
            </w:r>
            <w:r w:rsidRPr="00996D73">
              <w:t>11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t>00-633</w:t>
            </w:r>
            <w:r w:rsidRPr="00CB5EDB">
              <w:t xml:space="preserve"> </w:t>
            </w:r>
            <w:r w:rsidRPr="00996D7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81 000.00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60 dni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5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proofErr w:type="spellStart"/>
            <w:r w:rsidRPr="00996D73">
              <w:t>Medtronic</w:t>
            </w:r>
            <w:proofErr w:type="spellEnd"/>
            <w:r w:rsidRPr="00996D73">
              <w:t xml:space="preserve"> Poland Sp. z o. o.</w:t>
            </w:r>
          </w:p>
          <w:p w:rsidR="00996D73" w:rsidRPr="00CB5EDB" w:rsidRDefault="00996D73" w:rsidP="00164F48">
            <w:r w:rsidRPr="00996D73">
              <w:t>Polna</w:t>
            </w:r>
            <w:r w:rsidRPr="00CB5EDB">
              <w:t xml:space="preserve"> </w:t>
            </w:r>
            <w:r w:rsidRPr="00996D73">
              <w:t>11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t>00-633</w:t>
            </w:r>
            <w:r w:rsidRPr="00CB5EDB">
              <w:t xml:space="preserve"> </w:t>
            </w:r>
            <w:r w:rsidRPr="00996D7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64 800.00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60 dni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r w:rsidRPr="00996D73">
              <w:t>Olympus Polska Sp. z o. o.</w:t>
            </w:r>
          </w:p>
          <w:p w:rsidR="00996D73" w:rsidRPr="00CB5EDB" w:rsidRDefault="00996D73" w:rsidP="00164F48">
            <w:r w:rsidRPr="00996D73">
              <w:t>Suwak</w:t>
            </w:r>
            <w:r w:rsidRPr="00CB5EDB">
              <w:t xml:space="preserve"> </w:t>
            </w:r>
            <w:r w:rsidRPr="00996D73">
              <w:t>3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t>02-676</w:t>
            </w:r>
            <w:r w:rsidRPr="00CB5EDB">
              <w:t xml:space="preserve"> </w:t>
            </w:r>
            <w:r w:rsidRPr="00996D7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190 771.09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42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60 dni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r w:rsidRPr="00996D73">
              <w:t>Olympus Polska Sp. z o. o.</w:t>
            </w:r>
          </w:p>
          <w:p w:rsidR="00996D73" w:rsidRPr="00CB5EDB" w:rsidRDefault="00996D73" w:rsidP="00164F48">
            <w:r w:rsidRPr="00996D73">
              <w:t>Suwak</w:t>
            </w:r>
            <w:r w:rsidRPr="00CB5EDB">
              <w:t xml:space="preserve"> </w:t>
            </w:r>
            <w:r w:rsidRPr="00996D73">
              <w:t>3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t>02-676</w:t>
            </w:r>
            <w:r w:rsidRPr="00CB5EDB">
              <w:t xml:space="preserve"> </w:t>
            </w:r>
            <w:r w:rsidRPr="00996D7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37 377.72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42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60 dni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1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proofErr w:type="spellStart"/>
            <w:r w:rsidRPr="00996D73">
              <w:t>Optotech</w:t>
            </w:r>
            <w:proofErr w:type="spellEnd"/>
            <w:r w:rsidRPr="00996D73">
              <w:t xml:space="preserve"> </w:t>
            </w:r>
            <w:proofErr w:type="spellStart"/>
            <w:r w:rsidRPr="00996D73">
              <w:t>Medical</w:t>
            </w:r>
            <w:proofErr w:type="spellEnd"/>
            <w:r w:rsidRPr="00996D73">
              <w:t xml:space="preserve"> Sp. z o. o. Sp. K.</w:t>
            </w:r>
          </w:p>
          <w:p w:rsidR="00996D73" w:rsidRPr="00CB5EDB" w:rsidRDefault="00996D73" w:rsidP="00164F48">
            <w:r w:rsidRPr="00996D73">
              <w:t>Św. Barbary</w:t>
            </w:r>
            <w:r w:rsidRPr="00CB5EDB">
              <w:t xml:space="preserve"> </w:t>
            </w:r>
            <w:r w:rsidRPr="00996D73">
              <w:t>18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t>32-020</w:t>
            </w:r>
            <w:r w:rsidRPr="00CB5EDB">
              <w:t xml:space="preserve"> </w:t>
            </w:r>
            <w:r w:rsidRPr="00996D73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4 536.00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60 dni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13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proofErr w:type="spellStart"/>
            <w:r w:rsidRPr="00996D73">
              <w:t>Stryker</w:t>
            </w:r>
            <w:proofErr w:type="spellEnd"/>
            <w:r w:rsidRPr="00996D73">
              <w:t xml:space="preserve"> polska Sp. z o.o.</w:t>
            </w:r>
          </w:p>
          <w:p w:rsidR="00996D73" w:rsidRPr="00CB5EDB" w:rsidRDefault="00996D73" w:rsidP="00164F48">
            <w:r w:rsidRPr="00996D73">
              <w:t>Poleczki</w:t>
            </w:r>
            <w:r w:rsidRPr="00CB5EDB">
              <w:t xml:space="preserve"> </w:t>
            </w:r>
            <w:r w:rsidRPr="00996D73">
              <w:t>35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t>02-822</w:t>
            </w:r>
            <w:r w:rsidRPr="00CB5EDB">
              <w:t xml:space="preserve"> </w:t>
            </w:r>
            <w:r w:rsidRPr="00996D73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54 595.30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60 dni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8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r w:rsidRPr="00996D73">
              <w:t>TOPCON polska Sp. z o.o.</w:t>
            </w:r>
          </w:p>
          <w:p w:rsidR="00996D73" w:rsidRPr="00CB5EDB" w:rsidRDefault="00996D73" w:rsidP="00164F48">
            <w:r w:rsidRPr="00996D73">
              <w:t>Warszawska</w:t>
            </w:r>
            <w:r w:rsidRPr="00CB5EDB">
              <w:t xml:space="preserve"> </w:t>
            </w:r>
            <w:r w:rsidRPr="00996D73">
              <w:t>23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t>42-470</w:t>
            </w:r>
            <w:r w:rsidRPr="00CB5EDB">
              <w:t xml:space="preserve"> </w:t>
            </w:r>
            <w:r w:rsidRPr="00996D73">
              <w:t>Siewierz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17 600.00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42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60 dni</w:t>
            </w:r>
          </w:p>
        </w:tc>
      </w:tr>
      <w:tr w:rsidR="00996D73" w:rsidRPr="00075CD0" w:rsidTr="00164F48">
        <w:tc>
          <w:tcPr>
            <w:tcW w:w="82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10</w:t>
            </w:r>
          </w:p>
        </w:tc>
        <w:tc>
          <w:tcPr>
            <w:tcW w:w="2295" w:type="dxa"/>
            <w:shd w:val="clear" w:color="auto" w:fill="auto"/>
          </w:tcPr>
          <w:p w:rsidR="00996D73" w:rsidRPr="00CB5EDB" w:rsidRDefault="00996D73" w:rsidP="00164F48">
            <w:pPr>
              <w:spacing w:before="40"/>
            </w:pPr>
            <w:r w:rsidRPr="00996D73">
              <w:t>TOPCON polska Sp. z o.o.</w:t>
            </w:r>
          </w:p>
          <w:p w:rsidR="00996D73" w:rsidRPr="00CB5EDB" w:rsidRDefault="00996D73" w:rsidP="00164F48">
            <w:r w:rsidRPr="00996D73">
              <w:t>Warszawska</w:t>
            </w:r>
            <w:r w:rsidRPr="00CB5EDB">
              <w:t xml:space="preserve"> </w:t>
            </w:r>
            <w:r w:rsidRPr="00996D73">
              <w:t>23</w:t>
            </w:r>
            <w:r w:rsidRPr="00CB5EDB">
              <w:t xml:space="preserve"> </w:t>
            </w:r>
          </w:p>
          <w:p w:rsidR="00996D73" w:rsidRPr="00CB5EDB" w:rsidRDefault="00996D73" w:rsidP="00164F48">
            <w:pPr>
              <w:spacing w:before="40" w:after="40"/>
              <w:jc w:val="both"/>
            </w:pPr>
            <w:r w:rsidRPr="00996D73">
              <w:t>42-470</w:t>
            </w:r>
            <w:r w:rsidRPr="00CB5EDB">
              <w:t xml:space="preserve"> </w:t>
            </w:r>
            <w:r w:rsidRPr="00996D73">
              <w:t>Siewierz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125 700.00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42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73" w:rsidRPr="00CB5EDB" w:rsidRDefault="00996D73" w:rsidP="00164F48">
            <w:pPr>
              <w:spacing w:before="120" w:after="120"/>
              <w:jc w:val="center"/>
            </w:pPr>
            <w:r w:rsidRPr="00996D73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F95914" w:rsidP="00A80738">
      <w:pPr>
        <w:jc w:val="right"/>
        <w:rPr>
          <w:sz w:val="24"/>
        </w:rPr>
      </w:pPr>
      <w:r>
        <w:rPr>
          <w:sz w:val="24"/>
        </w:rPr>
        <w:t>Z-ca Dyrektora ds. Finansowych</w:t>
      </w:r>
    </w:p>
    <w:p w:rsidR="00F95914" w:rsidRDefault="00F95914" w:rsidP="00A80738">
      <w:pPr>
        <w:jc w:val="right"/>
        <w:rPr>
          <w:sz w:val="24"/>
        </w:rPr>
      </w:pPr>
      <w:r>
        <w:rPr>
          <w:sz w:val="24"/>
        </w:rPr>
        <w:t>m</w:t>
      </w:r>
      <w:bookmarkStart w:id="0" w:name="_GoBack"/>
      <w:bookmarkEnd w:id="0"/>
      <w:r>
        <w:rPr>
          <w:sz w:val="24"/>
        </w:rPr>
        <w:t>gr Dorota Gołąb-</w:t>
      </w:r>
      <w:proofErr w:type="spellStart"/>
      <w:r>
        <w:rPr>
          <w:sz w:val="24"/>
        </w:rPr>
        <w:t>Bełtowicz</w:t>
      </w:r>
      <w:proofErr w:type="spellEnd"/>
    </w:p>
    <w:sectPr w:rsidR="00F95914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C25" w:rsidRDefault="007B3C25">
      <w:r>
        <w:separator/>
      </w:r>
    </w:p>
  </w:endnote>
  <w:endnote w:type="continuationSeparator" w:id="0">
    <w:p w:rsidR="007B3C25" w:rsidRDefault="007B3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F959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591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591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3C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C25" w:rsidRDefault="007B3C25">
      <w:r>
        <w:separator/>
      </w:r>
    </w:p>
  </w:footnote>
  <w:footnote w:type="continuationSeparator" w:id="0">
    <w:p w:rsidR="007B3C25" w:rsidRDefault="007B3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D73" w:rsidRDefault="00996D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D73" w:rsidRDefault="00996D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D73" w:rsidRDefault="00996D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3C25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D0B6A"/>
    <w:rsid w:val="004C7E9B"/>
    <w:rsid w:val="005028C0"/>
    <w:rsid w:val="00617D11"/>
    <w:rsid w:val="00647371"/>
    <w:rsid w:val="00651764"/>
    <w:rsid w:val="00666480"/>
    <w:rsid w:val="0069085C"/>
    <w:rsid w:val="007B3C25"/>
    <w:rsid w:val="00861E75"/>
    <w:rsid w:val="00864EE2"/>
    <w:rsid w:val="008B02BA"/>
    <w:rsid w:val="00996D73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914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B1CF10"/>
  <w15:chartTrackingRefBased/>
  <w15:docId w15:val="{6FEE8753-1CAE-4E57-AB87-895A8B1BB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dcterms:created xsi:type="dcterms:W3CDTF">2019-05-06T11:38:00Z</dcterms:created>
  <dcterms:modified xsi:type="dcterms:W3CDTF">2019-05-06T11:38:00Z</dcterms:modified>
</cp:coreProperties>
</file>