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80423">
      <w:pPr>
        <w:spacing w:line="360" w:lineRule="auto"/>
        <w:rPr>
          <w:b/>
          <w:bCs/>
          <w:color w:val="000000"/>
          <w:sz w:val="24"/>
        </w:rPr>
      </w:pPr>
      <w:r w:rsidRPr="00380423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380423">
      <w:pPr>
        <w:spacing w:line="360" w:lineRule="auto"/>
        <w:rPr>
          <w:color w:val="000000"/>
          <w:sz w:val="24"/>
        </w:rPr>
      </w:pPr>
      <w:r w:rsidRPr="00380423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380423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380423">
      <w:pPr>
        <w:spacing w:line="360" w:lineRule="auto"/>
        <w:rPr>
          <w:color w:val="000000"/>
          <w:sz w:val="24"/>
        </w:rPr>
      </w:pPr>
      <w:r w:rsidRPr="00380423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380423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380423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80423" w:rsidRPr="00380423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80423" w:rsidRPr="00380423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80423" w:rsidRPr="00380423">
        <w:rPr>
          <w:b/>
          <w:color w:val="000000"/>
          <w:sz w:val="24"/>
        </w:rPr>
        <w:t>Remont laboratorium 018 WIPiTM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80423" w:rsidTr="00402BD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380423" w:rsidRDefault="00380423" w:rsidP="00402B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380423">
              <w:rPr>
                <w:b/>
                <w:sz w:val="24"/>
              </w:rPr>
              <w:t>Przedsiębiorstwo Usługowo- Produkcyjne BUD-ART Artur Jagusiak</w:t>
            </w:r>
          </w:p>
          <w:p w:rsidR="00380423" w:rsidRDefault="00380423" w:rsidP="00402B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80423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380423">
              <w:rPr>
                <w:b/>
                <w:sz w:val="24"/>
              </w:rPr>
              <w:t>Częstochowa</w:t>
            </w:r>
          </w:p>
          <w:p w:rsidR="00380423" w:rsidRDefault="00380423" w:rsidP="00402BD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80423">
              <w:rPr>
                <w:b/>
                <w:sz w:val="24"/>
              </w:rPr>
              <w:t>Granitowa</w:t>
            </w:r>
            <w:r>
              <w:rPr>
                <w:b/>
                <w:sz w:val="24"/>
              </w:rPr>
              <w:t xml:space="preserve"> </w:t>
            </w:r>
            <w:r w:rsidRPr="00380423">
              <w:rPr>
                <w:b/>
                <w:sz w:val="24"/>
              </w:rPr>
              <w:t>7</w:t>
            </w:r>
          </w:p>
          <w:p w:rsidR="00380423" w:rsidRDefault="00380423" w:rsidP="00402BD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80423">
              <w:rPr>
                <w:b/>
                <w:sz w:val="24"/>
              </w:rPr>
              <w:t>22 017.00 zł</w:t>
            </w:r>
          </w:p>
          <w:p w:rsidR="00380423" w:rsidRPr="00253031" w:rsidRDefault="00380423" w:rsidP="00402BD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80423" w:rsidRDefault="00380423" w:rsidP="00402BD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80423">
              <w:rPr>
                <w:sz w:val="24"/>
              </w:rPr>
              <w:t>Oferta ta spełnia wymagania określone w SIWZ i nie podlega odrzuceniu, a w wyniku przeprowadzonej oceny oferta przedmiotowego wykonawcy otrzymała 100 punktów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38042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423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38042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423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80423" w:rsidRPr="00C63DA0" w:rsidTr="00402BD7">
        <w:tc>
          <w:tcPr>
            <w:tcW w:w="540" w:type="dxa"/>
            <w:shd w:val="clear" w:color="auto" w:fill="auto"/>
            <w:vAlign w:val="center"/>
          </w:tcPr>
          <w:p w:rsidR="00380423" w:rsidRPr="00C63DA0" w:rsidRDefault="00380423" w:rsidP="00402B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42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80423" w:rsidRPr="00C63DA0" w:rsidRDefault="00380423" w:rsidP="00402BD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0423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Usługowo- Produkcyjne BUD-ART Artur Jagusiak</w:t>
            </w:r>
          </w:p>
          <w:p w:rsidR="00380423" w:rsidRPr="00C63DA0" w:rsidRDefault="00380423" w:rsidP="00402BD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0423">
              <w:rPr>
                <w:rFonts w:ascii="Times New Roman" w:hAnsi="Times New Roman" w:cs="Times New Roman"/>
                <w:bCs/>
                <w:sz w:val="18"/>
                <w:szCs w:val="18"/>
              </w:rPr>
              <w:t>Granitowa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80423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80423" w:rsidRPr="00C63DA0" w:rsidRDefault="00380423" w:rsidP="00402BD7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80423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80423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380423" w:rsidRPr="00C63DA0" w:rsidRDefault="00380423" w:rsidP="00402B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8042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80423" w:rsidRPr="00C63DA0" w:rsidRDefault="00380423" w:rsidP="00402B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423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80423" w:rsidRPr="00C63DA0" w:rsidRDefault="00380423" w:rsidP="00402B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423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80423" w:rsidRPr="00C63DA0" w:rsidRDefault="00380423" w:rsidP="00402B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80423" w:rsidRPr="00C63DA0" w:rsidRDefault="00380423" w:rsidP="00402B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80423" w:rsidRPr="00C63DA0" w:rsidRDefault="00380423" w:rsidP="00402B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80423" w:rsidRPr="00C63DA0" w:rsidRDefault="00380423" w:rsidP="00402B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80423" w:rsidRPr="00C63DA0" w:rsidRDefault="00380423" w:rsidP="00402B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80423" w:rsidRPr="00C63DA0" w:rsidRDefault="00380423" w:rsidP="00402BD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8042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80423">
      <w:pPr>
        <w:pStyle w:val="Nagwek"/>
        <w:tabs>
          <w:tab w:val="clear" w:pos="4536"/>
        </w:tabs>
        <w:jc w:val="both"/>
        <w:rPr>
          <w:sz w:val="24"/>
        </w:rPr>
      </w:pPr>
      <w:r w:rsidRPr="00380423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380423">
        <w:rPr>
          <w:sz w:val="24"/>
        </w:rPr>
        <w:t>2019-04-30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0B29" w:rsidRDefault="008A0B29">
      <w:r>
        <w:separator/>
      </w:r>
    </w:p>
  </w:endnote>
  <w:endnote w:type="continuationSeparator" w:id="0">
    <w:p w:rsidR="008A0B29" w:rsidRDefault="008A0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423" w:rsidRDefault="003804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F3BA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F3BAB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423" w:rsidRDefault="003804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0B29" w:rsidRDefault="008A0B29">
      <w:r>
        <w:separator/>
      </w:r>
    </w:p>
  </w:footnote>
  <w:footnote w:type="continuationSeparator" w:id="0">
    <w:p w:rsidR="008A0B29" w:rsidRDefault="008A0B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423" w:rsidRDefault="003804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423" w:rsidRDefault="003804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423" w:rsidRDefault="003804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0B29"/>
    <w:rsid w:val="00140696"/>
    <w:rsid w:val="00253031"/>
    <w:rsid w:val="00377700"/>
    <w:rsid w:val="00380423"/>
    <w:rsid w:val="005C147E"/>
    <w:rsid w:val="007118AF"/>
    <w:rsid w:val="007124E4"/>
    <w:rsid w:val="00745012"/>
    <w:rsid w:val="0087722C"/>
    <w:rsid w:val="008A0B29"/>
    <w:rsid w:val="008F3BAB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D8B10AE-84EF-483C-A9F9-78B5743EE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2019-04-30T11:02:00Z</dcterms:created>
  <dcterms:modified xsi:type="dcterms:W3CDTF">2019-04-30T11:02:00Z</dcterms:modified>
</cp:coreProperties>
</file>