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67" w:rsidRDefault="00457529" w:rsidP="00FC4767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9" o:title="logo_FE_Wiedza_Edukacja_Rozwoj_rgb-1"/>
          </v:shape>
        </w:pict>
      </w:r>
      <w:r w:rsidR="00FC4767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10" o:title="agh_znk_wbr_rgb_150ppi"/>
          </v:shape>
        </w:pict>
      </w:r>
      <w:r w:rsidR="00FC4767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11" o:title="EU_EFS_rgb-1"/>
          </v:shape>
        </w:pict>
      </w:r>
    </w:p>
    <w:p w:rsidR="00FC4767" w:rsidRDefault="00FC4767" w:rsidP="00FC4767">
      <w:pPr>
        <w:keepNext/>
        <w:jc w:val="right"/>
        <w:outlineLvl w:val="0"/>
        <w:rPr>
          <w:rFonts w:ascii="Verdana" w:hAnsi="Verdana"/>
          <w:b/>
        </w:rPr>
      </w:pPr>
    </w:p>
    <w:p w:rsidR="00FC4767" w:rsidRPr="00FC4767" w:rsidRDefault="00FC4767" w:rsidP="00FC4767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>Załącznik nr 4</w:t>
      </w:r>
    </w:p>
    <w:p w:rsidR="00FC4767" w:rsidRPr="00FC4767" w:rsidRDefault="00FC4767" w:rsidP="00FC4767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FC4767" w:rsidRPr="00FC4767" w:rsidRDefault="00FC4767" w:rsidP="00FC4767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:rsidR="00FC4767" w:rsidRPr="00FC4767" w:rsidRDefault="00FC4767" w:rsidP="00FC4767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bookmarkStart w:id="0" w:name="_Toc470857623"/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na podstawie art. 138g ustawy </w:t>
      </w:r>
      <w:proofErr w:type="spellStart"/>
      <w:r w:rsidRPr="00FC4767">
        <w:rPr>
          <w:rFonts w:ascii="Verdana" w:hAnsi="Verdana"/>
        </w:rPr>
        <w:t>Pzp</w:t>
      </w:r>
      <w:proofErr w:type="spellEnd"/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:rsidR="00FC4767" w:rsidRPr="00FC4767" w:rsidRDefault="00FC4767" w:rsidP="00FC4767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FC4767" w:rsidRPr="00FC4767" w:rsidRDefault="00FC4767" w:rsidP="00FC4767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FC4767" w:rsidRPr="00FC4767" w:rsidRDefault="00FC4767" w:rsidP="00FC4767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:rsidR="00FC4767" w:rsidRPr="00FC4767" w:rsidRDefault="00FC4767" w:rsidP="00FC4767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FC4767" w:rsidRPr="00FC4767" w:rsidRDefault="00FC4767" w:rsidP="00FC4767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 przeprowadzenia zajęć z przedmiotów rozwijających kompetencje miękkie  "Metodologia badań naukowych" i "Przygotowywanie publikacji naukowych i wystąpień konferencyj</w:t>
      </w:r>
      <w:r w:rsidR="0067606E">
        <w:rPr>
          <w:rFonts w:ascii="Verdana" w:eastAsia="Arial Unicode MS" w:hAnsi="Verdana"/>
        </w:rPr>
        <w:t xml:space="preserve">nych" w dniach 28-30.06.2019 r., </w:t>
      </w:r>
      <w:r w:rsidR="0067606E" w:rsidRPr="00FC4767">
        <w:rPr>
          <w:rFonts w:ascii="Verdana" w:eastAsia="Arial Unicode MS" w:hAnsi="Verdana"/>
        </w:rPr>
        <w:t>zwana dalej przedmiotem umowy.</w:t>
      </w:r>
    </w:p>
    <w:p w:rsidR="00FC4767" w:rsidRDefault="00FC4767" w:rsidP="00FC4767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Szczegółowy opis przedmiotu umowy zawiera Załącznik nr 1 do umowy – ogłoszenie o zamówieniu i oferta Wykonawcy.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3. Przedmiot umowy jest realizowany w</w:t>
      </w:r>
      <w:r w:rsidRPr="00FC4767">
        <w:rPr>
          <w:rFonts w:ascii="Verdana" w:eastAsia="Arial Unicode MS" w:hAnsi="Verdana"/>
        </w:rPr>
        <w:t xml:space="preserve"> ramach projektu Interdyscyplinarne Środowiskowe Studia Doktoranckie "Fizyczne, Chemiczne i Biofizyczne Podstawy Nowoczesnych Technologii i Inżynierii Materiałowej", realizowanego w ramach Programu Operacyjnego Wiedza, Edukacja, Rozwój POWR.03.02.0</w:t>
      </w:r>
      <w:r>
        <w:rPr>
          <w:rFonts w:ascii="Verdana" w:eastAsia="Arial Unicode MS" w:hAnsi="Verdana"/>
        </w:rPr>
        <w:t>0-00-I004/16 - Kc-zp.272-208/19</w:t>
      </w:r>
      <w:r w:rsidRPr="00FC4767">
        <w:rPr>
          <w:rFonts w:ascii="Verdana" w:eastAsia="Arial Unicode MS" w:hAnsi="Verdana"/>
        </w:rPr>
        <w:t>.</w:t>
      </w:r>
    </w:p>
    <w:p w:rsidR="00FC4767" w:rsidRPr="00FC4767" w:rsidRDefault="00FC4767" w:rsidP="00FC4767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FC4767" w:rsidRPr="00FC4767" w:rsidRDefault="00FC4767" w:rsidP="00FC4767">
      <w:pPr>
        <w:ind w:left="426"/>
        <w:rPr>
          <w:rFonts w:ascii="Verdana" w:eastAsia="Arial Unicode MS" w:hAnsi="Verdana"/>
        </w:rPr>
      </w:pPr>
    </w:p>
    <w:p w:rsidR="00FC4767" w:rsidRPr="00FC4767" w:rsidRDefault="00FC4767" w:rsidP="00FC4767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FC4767" w:rsidRPr="00FC4767" w:rsidRDefault="00FC4767" w:rsidP="00FC4767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>w terminie: …………….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FC4767" w:rsidRPr="00FC4767" w:rsidRDefault="00FC4767" w:rsidP="00FC4767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FC4767" w:rsidRPr="00FC4767" w:rsidRDefault="00FC4767" w:rsidP="00FC4767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FC4767" w:rsidRDefault="00FC4767" w:rsidP="00FC4767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:rsidR="00FC4767" w:rsidRPr="00FC4767" w:rsidRDefault="00FC4767" w:rsidP="00FC4767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>2. Cena brutto za przeprowadzenie</w:t>
      </w:r>
      <w:r w:rsidRPr="00FC4767">
        <w:rPr>
          <w:rFonts w:ascii="Verdana" w:hAnsi="Verdana"/>
          <w:bCs/>
          <w:iCs/>
          <w:lang w:eastAsia="zh-CN"/>
        </w:rPr>
        <w:t xml:space="preserve"> szkolenia</w:t>
      </w:r>
      <w:r>
        <w:rPr>
          <w:rFonts w:ascii="Verdana" w:hAnsi="Verdana"/>
          <w:bCs/>
          <w:iCs/>
          <w:lang w:eastAsia="zh-CN"/>
        </w:rPr>
        <w:t xml:space="preserve"> dla 1 osoby</w:t>
      </w:r>
      <w:r w:rsidRPr="00FC4767">
        <w:rPr>
          <w:rFonts w:ascii="Verdana" w:hAnsi="Verdana"/>
          <w:bCs/>
          <w:iCs/>
          <w:lang w:eastAsia="zh-CN"/>
        </w:rPr>
        <w:t xml:space="preserve"> wynosi ……………………………………..………….</w:t>
      </w:r>
    </w:p>
    <w:p w:rsidR="00FC4767" w:rsidRPr="00FC4767" w:rsidRDefault="00FC4767" w:rsidP="00FC4767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FC4767" w:rsidRPr="00FC4767" w:rsidRDefault="00FC4767" w:rsidP="00FC476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 w:cs="Verdana"/>
          <w:lang w:eastAsia="zh-CN"/>
        </w:rPr>
        <w:lastRenderedPageBreak/>
        <w:t xml:space="preserve">4. </w:t>
      </w:r>
      <w:r w:rsidRPr="00FC4767">
        <w:rPr>
          <w:rFonts w:ascii="Verdana" w:hAnsi="Verdana" w:cs="Verdana"/>
          <w:lang w:eastAsia="zh-CN"/>
        </w:rPr>
        <w:t>Płatność nastąpi w terminie do 21 dni od daty otrzymania przez Zamawiającego poprawnie wystawion</w:t>
      </w:r>
      <w:r w:rsidR="00CF13EF">
        <w:rPr>
          <w:rFonts w:ascii="Verdana" w:hAnsi="Verdana" w:cs="Verdana"/>
          <w:lang w:eastAsia="zh-CN"/>
        </w:rPr>
        <w:t>ej</w:t>
      </w:r>
      <w:r w:rsidRPr="00FC4767">
        <w:rPr>
          <w:rFonts w:ascii="Verdana" w:hAnsi="Verdana" w:cs="Verdana"/>
          <w:lang w:eastAsia="zh-CN"/>
        </w:rPr>
        <w:t xml:space="preserve"> przez Wykonawcę faktur</w:t>
      </w:r>
      <w:r w:rsidR="00CF13EF">
        <w:rPr>
          <w:rFonts w:ascii="Verdana" w:hAnsi="Verdana" w:cs="Verdana"/>
          <w:lang w:eastAsia="zh-CN"/>
        </w:rPr>
        <w:t>y</w:t>
      </w:r>
      <w:r w:rsidRPr="00FC4767">
        <w:rPr>
          <w:rFonts w:ascii="Verdana" w:hAnsi="Verdana" w:cs="Verdana"/>
          <w:lang w:eastAsia="zh-CN"/>
        </w:rPr>
        <w:t xml:space="preserve"> VAT</w:t>
      </w:r>
      <w:r w:rsidRPr="00FC4767">
        <w:rPr>
          <w:rFonts w:ascii="Verdana" w:hAnsi="Verdana" w:cs="Verdana"/>
          <w:bCs/>
          <w:lang w:eastAsia="zh-CN"/>
        </w:rPr>
        <w:t>, za szkoleni</w:t>
      </w:r>
      <w:r w:rsidR="00CF13EF">
        <w:rPr>
          <w:rFonts w:ascii="Verdana" w:hAnsi="Verdana" w:cs="Verdana"/>
          <w:bCs/>
          <w:lang w:eastAsia="zh-CN"/>
        </w:rPr>
        <w:t>e</w:t>
      </w:r>
      <w:r w:rsidRPr="00FC4767">
        <w:rPr>
          <w:rFonts w:ascii="Verdana" w:hAnsi="Verdana" w:cs="Verdana"/>
          <w:bCs/>
          <w:lang w:eastAsia="zh-CN"/>
        </w:rPr>
        <w:t xml:space="preserve"> </w:t>
      </w:r>
      <w:r w:rsidR="00CF13EF">
        <w:rPr>
          <w:rFonts w:ascii="Verdana" w:hAnsi="Verdana" w:cs="Verdana"/>
          <w:bCs/>
          <w:lang w:eastAsia="zh-CN"/>
        </w:rPr>
        <w:t>wszystkich osób</w:t>
      </w:r>
      <w:r w:rsidRPr="00FC4767">
        <w:rPr>
          <w:rFonts w:ascii="Verdana" w:hAnsi="Verdana" w:cs="Verdana"/>
          <w:bCs/>
          <w:lang w:eastAsia="zh-CN"/>
        </w:rPr>
        <w:t>.</w:t>
      </w:r>
    </w:p>
    <w:p w:rsidR="00FC4767" w:rsidRPr="00FC4767" w:rsidRDefault="00FC4767" w:rsidP="00FC4767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 xml:space="preserve">5. </w:t>
      </w:r>
      <w:r w:rsidRPr="00FC4767">
        <w:rPr>
          <w:rFonts w:ascii="Verdana" w:hAnsi="Verdana"/>
          <w:bCs/>
          <w:iCs/>
          <w:lang w:eastAsia="zh-CN"/>
        </w:rPr>
        <w:t xml:space="preserve">Płatność nastąpi za faktyczną ilość </w:t>
      </w:r>
      <w:r w:rsidR="00CF13EF">
        <w:rPr>
          <w:rFonts w:ascii="Verdana" w:hAnsi="Verdana"/>
          <w:bCs/>
          <w:iCs/>
          <w:lang w:eastAsia="zh-CN"/>
        </w:rPr>
        <w:t>przeszkolonych osób</w:t>
      </w:r>
      <w:r w:rsidRPr="00FC4767">
        <w:rPr>
          <w:rFonts w:ascii="Verdana" w:hAnsi="Verdana"/>
          <w:color w:val="000000"/>
        </w:rPr>
        <w:t>.</w:t>
      </w:r>
    </w:p>
    <w:p w:rsidR="00FC4767" w:rsidRPr="00FC4767" w:rsidRDefault="00FC4767" w:rsidP="00FC476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6. </w:t>
      </w:r>
      <w:r w:rsidRPr="00FC4767">
        <w:rPr>
          <w:rFonts w:ascii="Verdana" w:eastAsia="Arial Unicode MS" w:hAnsi="Verdana"/>
          <w:iCs/>
        </w:rPr>
        <w:t>Na fakturze Wykonawca umieści numer niniejszej umowy.</w:t>
      </w:r>
    </w:p>
    <w:p w:rsidR="00FC4767" w:rsidRPr="00FC4767" w:rsidRDefault="00FC4767" w:rsidP="00FC476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7. </w:t>
      </w:r>
      <w:r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FC4767">
        <w:rPr>
          <w:rFonts w:ascii="Verdana" w:eastAsia="Arial Unicode MS" w:hAnsi="Verdana"/>
          <w:b/>
          <w:iCs/>
        </w:rPr>
        <w:t xml:space="preserve">…………… </w:t>
      </w:r>
      <w:r w:rsidRPr="00FC4767">
        <w:rPr>
          <w:rFonts w:ascii="Verdana" w:eastAsia="Arial Unicode MS" w:hAnsi="Verdana"/>
          <w:iCs/>
        </w:rPr>
        <w:t xml:space="preserve">nr rachunku </w:t>
      </w:r>
      <w:r w:rsidRPr="00FC4767">
        <w:rPr>
          <w:rFonts w:ascii="Verdana" w:eastAsia="Arial Unicode MS" w:hAnsi="Verdana"/>
          <w:b/>
          <w:iCs/>
        </w:rPr>
        <w:t>…………….</w:t>
      </w:r>
      <w:r w:rsidRPr="00FC4767">
        <w:rPr>
          <w:rFonts w:ascii="Verdana" w:eastAsia="Arial Unicode MS" w:hAnsi="Verdana"/>
          <w:iCs/>
        </w:rPr>
        <w:t>.</w:t>
      </w:r>
    </w:p>
    <w:p w:rsidR="00FC4767" w:rsidRPr="00FC4767" w:rsidRDefault="00FC4767" w:rsidP="00FC476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8. </w:t>
      </w:r>
      <w:r w:rsidRPr="00FC4767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FC4767" w:rsidRPr="00FC4767" w:rsidRDefault="00FC4767" w:rsidP="00FC476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</w:t>
      </w:r>
      <w:r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FC4767" w:rsidRPr="00FC4767" w:rsidRDefault="00FC4767" w:rsidP="00FC476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10. </w:t>
      </w:r>
      <w:r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FC4767">
        <w:rPr>
          <w:rFonts w:ascii="Verdana" w:eastAsia="Arial Unicode MS" w:hAnsi="Verdana"/>
          <w:iCs/>
        </w:rPr>
        <w:br/>
        <w:t>w ustawowej wysokości.</w:t>
      </w:r>
    </w:p>
    <w:p w:rsidR="00FC4767" w:rsidRPr="00FC4767" w:rsidRDefault="00FC4767" w:rsidP="00FC476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11.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FC4767" w:rsidRPr="00FC4767" w:rsidRDefault="00FC4767" w:rsidP="00FC4767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:rsidR="00FC4767" w:rsidRPr="00FC4767" w:rsidRDefault="00FC4767" w:rsidP="00FC4767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FC4767" w:rsidRPr="00FC4767" w:rsidRDefault="00FC4767" w:rsidP="00FC4767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:rsidR="00FC4767" w:rsidRPr="00FC4767" w:rsidRDefault="00FC4767" w:rsidP="00FC4767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FC4767" w:rsidRPr="00FC4767" w:rsidRDefault="00FC4767" w:rsidP="00FC4767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FC4767" w:rsidRPr="00FC4767" w:rsidRDefault="00FC4767" w:rsidP="00FC4767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6" w:name="_§5_Dostawa_i"/>
      <w:bookmarkEnd w:id="6"/>
    </w:p>
    <w:p w:rsidR="00FC4767" w:rsidRPr="00FC4767" w:rsidRDefault="00FC4767" w:rsidP="00FC4767">
      <w:pPr>
        <w:jc w:val="center"/>
        <w:rPr>
          <w:rFonts w:ascii="Verdana" w:hAnsi="Verdana"/>
          <w:b/>
          <w:bCs/>
        </w:rPr>
      </w:pPr>
      <w:bookmarkStart w:id="7" w:name="_§_7_Warunki"/>
      <w:bookmarkStart w:id="8" w:name="_§_8_Kary"/>
      <w:bookmarkStart w:id="9" w:name="_Toc447696305"/>
      <w:bookmarkStart w:id="10" w:name="_Toc470857628"/>
      <w:bookmarkEnd w:id="7"/>
      <w:bookmarkEnd w:id="8"/>
      <w:r w:rsidRPr="00FC4767">
        <w:rPr>
          <w:rFonts w:ascii="Verdana" w:hAnsi="Verdana"/>
          <w:b/>
          <w:bCs/>
        </w:rPr>
        <w:t>§ 5 Prawa autorskie</w:t>
      </w:r>
    </w:p>
    <w:p w:rsidR="00FC4767" w:rsidRPr="00FC4767" w:rsidRDefault="00FC4767" w:rsidP="00FC476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bCs/>
        </w:rPr>
      </w:pPr>
      <w:r w:rsidRPr="00FC4767">
        <w:rPr>
          <w:rFonts w:ascii="Verdana" w:hAnsi="Verdana"/>
          <w:b/>
          <w:bCs/>
        </w:rPr>
        <w:tab/>
      </w:r>
      <w:r w:rsidRPr="00FC4767">
        <w:rPr>
          <w:rFonts w:ascii="Verdana" w:hAnsi="Verdana"/>
        </w:rPr>
        <w:t xml:space="preserve">1. Wykonawca w celu wykonania usługi, o której mowa w §1 opracuje </w:t>
      </w:r>
      <w:r w:rsidRPr="00FC4767">
        <w:rPr>
          <w:rFonts w:ascii="Verdana" w:hAnsi="Verdana"/>
          <w:bCs/>
          <w:highlight w:val="yellow"/>
        </w:rPr>
        <w:t>autorski program</w:t>
      </w:r>
      <w:r w:rsidRPr="00FC4767">
        <w:rPr>
          <w:rFonts w:ascii="Verdana" w:hAnsi="Verdana"/>
          <w:bCs/>
        </w:rPr>
        <w:t xml:space="preserve"> szkolenia </w:t>
      </w:r>
      <w:r w:rsidR="0032129E">
        <w:rPr>
          <w:rFonts w:ascii="Verdana" w:hAnsi="Verdana"/>
          <w:bCs/>
        </w:rPr>
        <w:t>doktorantów</w:t>
      </w:r>
      <w:r w:rsidRPr="00FC4767">
        <w:rPr>
          <w:rFonts w:ascii="Verdana" w:hAnsi="Verdana"/>
          <w:bCs/>
        </w:rPr>
        <w:t xml:space="preserve"> w zakresie objętym niniejszą umową,</w:t>
      </w:r>
      <w:r w:rsidRPr="00FC4767">
        <w:rPr>
          <w:rFonts w:ascii="Verdana" w:hAnsi="Verdana"/>
        </w:rPr>
        <w:t xml:space="preserve"> zwany dalej Utworem</w:t>
      </w:r>
      <w:r w:rsidRPr="00FC4767">
        <w:rPr>
          <w:rFonts w:ascii="Verdana" w:hAnsi="Verdana"/>
          <w:bCs/>
        </w:rPr>
        <w:t xml:space="preserve">. Wykonawca zobowiązuje się wykonać i przekazać Utwór Zamawiającemu </w:t>
      </w:r>
      <w:r w:rsidRPr="00FC4767">
        <w:rPr>
          <w:rFonts w:ascii="Verdana" w:hAnsi="Verdana"/>
          <w:bCs/>
          <w:highlight w:val="yellow"/>
        </w:rPr>
        <w:t>przed rozpoczęciem</w:t>
      </w:r>
      <w:r w:rsidRPr="00FC4767">
        <w:rPr>
          <w:rFonts w:ascii="Verdana" w:hAnsi="Verdana"/>
          <w:bCs/>
        </w:rPr>
        <w:t xml:space="preserve"> szkolenia, nie później jednak niż </w:t>
      </w:r>
      <w:r w:rsidR="00457529">
        <w:rPr>
          <w:rFonts w:ascii="Verdana" w:hAnsi="Verdana"/>
          <w:bCs/>
        </w:rPr>
        <w:t>3</w:t>
      </w:r>
      <w:bookmarkStart w:id="11" w:name="_GoBack"/>
      <w:bookmarkEnd w:id="11"/>
      <w:r w:rsidRPr="00FC4767">
        <w:rPr>
          <w:rFonts w:ascii="Verdana" w:hAnsi="Verdana"/>
          <w:bCs/>
        </w:rPr>
        <w:t xml:space="preserve"> dni przed rozpoczęciem zajęć. Przekazanie i Odbiór Utworu przez Zamawiającego nastąpi na podstawie podpisanego przez obie strony protokołu.</w:t>
      </w:r>
    </w:p>
    <w:p w:rsidR="00FC4767" w:rsidRPr="00FC4767" w:rsidRDefault="00FC4767" w:rsidP="00FC476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</w:rPr>
      </w:pPr>
      <w:r w:rsidRPr="00FC4767">
        <w:rPr>
          <w:rFonts w:ascii="Verdana" w:hAnsi="Verdana"/>
        </w:rPr>
        <w:t>2. Utwór będzie wolny od wad prawnych, w tym nie będzie naruszać dóbr osobistych i praw autorskich osób trzecich. Ponadto, prawa do Utworu nie będą niczym ograniczone w zakresie objętym niniejszą umową.</w:t>
      </w:r>
    </w:p>
    <w:p w:rsidR="00FC4767" w:rsidRPr="00FC4767" w:rsidRDefault="00FC4767" w:rsidP="00FC476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</w:rPr>
      </w:pPr>
      <w:r w:rsidRPr="00FC4767">
        <w:rPr>
          <w:rFonts w:ascii="Verdana" w:hAnsi="Verdana"/>
        </w:rPr>
        <w:t>3. Na mocy niniejszej umowy, w ramach wynagrodzenia określonego w § 3 ust. 1, Wykonawca przenosi na Zamawiającego z dniem odbioru Utworu całość autorskich praw majątkowych i praw pokrewnych, do nieograniczonego w czasie korzystania i rozporządzania Utworem w kraju i za granicą, łącznie z prawem do wykonywania zależnych praw autorskich oraz wyłącznym prawem do udzielania zezwoleń na wykonywanie zależnych praw autorskich.</w:t>
      </w:r>
    </w:p>
    <w:p w:rsidR="00FC4767" w:rsidRPr="00FC4767" w:rsidRDefault="00FC4767" w:rsidP="00FC476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</w:rPr>
      </w:pPr>
      <w:r w:rsidRPr="00FC4767">
        <w:rPr>
          <w:rFonts w:ascii="Verdana" w:hAnsi="Verdana"/>
        </w:rPr>
        <w:t>4. Zamawiający nabywa autorskie prawa majątkowe do Utworu na następujących polach eksploatacji: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a) trwałego lub czasowego utrwalania lub zwielokrotniania w całości lub w części,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w to sporządzanie ich kopii oraz dowolne korzystanie i rozporządzanie tymi kopiami,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b) wprowadzanie do obrotu, użyczanie lub najem oryginału albo egzemplarzy,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c) tworzenie nowych wersji, opracowań i adaptacji (tłumaczenie, przystosowanie, zmianę układu lub jakiekolwiek inne zmiany) oraz rozporządzanie nimi i korzystanie z nich na wszystkich wskazanych w niniejszym ustępie polach eksploatacji,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d) publiczne rozpowszechnianie, w szczególności wyświetlanie, publiczne odtwarzanie, nadawanie i reemitowanie w dowolnym systemie lub standardzie, a także publiczne udostępnianie Utworu w taki sposób, aby każdy mógł mieć do nich dostęp w miejscu i czasie </w:t>
      </w:r>
      <w:r w:rsidRPr="00FC4767">
        <w:rPr>
          <w:rFonts w:ascii="Verdana" w:hAnsi="Verdana"/>
        </w:rPr>
        <w:lastRenderedPageBreak/>
        <w:t>przez siebie wybranym, w szczególności elektroniczne udostępnianie na żądanie, niezależnie od formatu, systemu lub standardu,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e) rozpowszechnianie w sieci Internet oraz w sieciach zamkniętych,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f) nadawanie za pomocą fonii lub wizji, w sposób bezprzewodowy (drogą naziemną i satelitarną) lub w sposób przewodowy, w dowolnym systemie i standardzie, w tym także poprzez sieci kablowe i platformy cyfrowe,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g) prawo do określania nazw Utworu, pod którymi będą one wykorzystywane lub rozpowszechniane, w tym nazw handlowych, włączając w to prawo do zarejestrowania na swoją rzecz znaków towarowych, którymi oznaczony będzie Utwór lub znaków towarowych wykorzystanych w Utworze,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h) prawo do wykorzystywania Utworu do celów marketingowych lub promocji, w tym reklamy, sponsoringu, promocji sprzedaży, a także do oznaczania lub identyfikacji produktów i usług oraz innych przejawów działalności, a także przedmiotów jego własności, a także dla celów edukacyjnych lub szkoleniowych,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i) prawo do rozporządzania opracowaniami Utworu oraz prawo udostępniania ich do korzystania, w tym udzielania licencji na rzecz osób trzecich, na wszystkich wymienionych powyżej polach eksploatacji.</w:t>
      </w:r>
    </w:p>
    <w:p w:rsidR="00FC4767" w:rsidRPr="00FC4767" w:rsidRDefault="00FC4767" w:rsidP="00FC4767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5. Wykonawca zobowiązuje się do zawarcia (zawierania) z Zamawiającym w przyszłości umowy (umów) przenoszących prawa autorskie na innych, a zwłaszcza nowo powstałych polach eksploatacji, wraz z prawem do wykonywania zależnych praw autorskich oraz wyłącznym prawem do udzielania zezwoleń na wykonywanie zależnych praw autorskich, w ramach wynagrodzenia o którym mowa w § 3 ust. 1.</w:t>
      </w:r>
    </w:p>
    <w:p w:rsidR="00FC4767" w:rsidRPr="00FC4767" w:rsidRDefault="00FC4767" w:rsidP="00FC4767">
      <w:pPr>
        <w:tabs>
          <w:tab w:val="left" w:pos="300"/>
        </w:tabs>
        <w:rPr>
          <w:rFonts w:ascii="Verdana" w:hAnsi="Verdana"/>
          <w:b/>
          <w:bCs/>
        </w:rPr>
      </w:pPr>
    </w:p>
    <w:p w:rsidR="00FC4767" w:rsidRPr="00FC4767" w:rsidRDefault="00FC4767" w:rsidP="00FC4767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6 Dane osobowe</w:t>
      </w:r>
    </w:p>
    <w:p w:rsidR="00FC4767" w:rsidRPr="00FC4767" w:rsidRDefault="00FC4767" w:rsidP="00FC4767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FC4767" w:rsidRPr="00FC4767" w:rsidRDefault="00FC4767" w:rsidP="00FC4767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FC4767" w:rsidRPr="00FC4767" w:rsidRDefault="00FC4767" w:rsidP="00FC4767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FC4767" w:rsidRPr="00FC4767" w:rsidRDefault="00FC4767" w:rsidP="00FC4767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FC4767" w:rsidRPr="00FC4767" w:rsidRDefault="00FC4767" w:rsidP="00FC4767">
      <w:pPr>
        <w:jc w:val="center"/>
        <w:rPr>
          <w:rFonts w:ascii="Verdana" w:hAnsi="Verdana"/>
        </w:rPr>
      </w:pPr>
      <w:r w:rsidRPr="00FC4767">
        <w:rPr>
          <w:rFonts w:ascii="Verdana" w:hAnsi="Verdana"/>
          <w:b/>
          <w:bCs/>
        </w:rPr>
        <w:t>§ 7 Klauzula poufności</w:t>
      </w:r>
    </w:p>
    <w:p w:rsidR="00FC4767" w:rsidRPr="00FC4767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FC4767" w:rsidRPr="00FC4767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FC4767" w:rsidRPr="00FC4767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FC4767" w:rsidRPr="00FC4767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FC4767" w:rsidRPr="00FC4767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FC4767" w:rsidRPr="00FC4767" w:rsidRDefault="00FC4767" w:rsidP="00FC4767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FC4767" w:rsidRPr="00FC4767" w:rsidRDefault="00FC4767" w:rsidP="00FC4767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FC4767" w:rsidRPr="00FC4767" w:rsidRDefault="00FC4767" w:rsidP="00FC4767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8 Kary umowne</w:t>
      </w:r>
      <w:bookmarkEnd w:id="9"/>
      <w:bookmarkEnd w:id="10"/>
    </w:p>
    <w:p w:rsidR="00FC4767" w:rsidRPr="00FC4767" w:rsidRDefault="00FC4767" w:rsidP="00FC4767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FC4767" w:rsidRPr="00FC4767" w:rsidRDefault="00FC4767" w:rsidP="00FC4767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FC4767">
        <w:rPr>
          <w:rFonts w:ascii="Verdana" w:hAnsi="Verdana"/>
          <w:iCs/>
        </w:rPr>
        <w:t>wynagrodzenia umownego.</w:t>
      </w:r>
    </w:p>
    <w:p w:rsidR="00FC4767" w:rsidRPr="00FC4767" w:rsidRDefault="00FC4767" w:rsidP="00FC4767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lastRenderedPageBreak/>
        <w:t xml:space="preserve">3. </w:t>
      </w:r>
      <w:r w:rsidRPr="00FC4767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FC4767" w:rsidRPr="00FC4767" w:rsidRDefault="00FC4767" w:rsidP="00FC4767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Pr="00FC4767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FC4767" w:rsidRPr="00FC4767" w:rsidRDefault="00FC4767" w:rsidP="00FC4767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</w:t>
      </w:r>
      <w:r w:rsidRPr="00FC4767">
        <w:rPr>
          <w:rFonts w:ascii="Verdana" w:eastAsia="Arial Unicode MS" w:hAnsi="Verdana"/>
        </w:rPr>
        <w:t xml:space="preserve">Jeżeli kary umowne, o których mowa w </w:t>
      </w:r>
      <w:r w:rsidRPr="00FC4767">
        <w:rPr>
          <w:rFonts w:ascii="Verdana" w:hAnsi="Verdana"/>
          <w:bCs/>
        </w:rPr>
        <w:t xml:space="preserve">§ </w:t>
      </w:r>
      <w:r w:rsidR="00CF13EF">
        <w:rPr>
          <w:rFonts w:ascii="Verdana" w:hAnsi="Verdana"/>
          <w:bCs/>
        </w:rPr>
        <w:t>8</w:t>
      </w:r>
      <w:r w:rsidRPr="00FC476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FC4767" w:rsidRPr="00FC4767" w:rsidRDefault="00FC4767" w:rsidP="00FC4767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Pr="00FC4767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FC4767" w:rsidRPr="00FC4767" w:rsidRDefault="00FC4767" w:rsidP="00FC4767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FC4767" w:rsidRPr="00FC4767" w:rsidRDefault="00FC4767" w:rsidP="00FC4767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FC4767">
        <w:rPr>
          <w:rFonts w:ascii="Verdana" w:eastAsia="Arial Unicode MS" w:hAnsi="Verdana"/>
          <w:b/>
        </w:rPr>
        <w:t>§ 9</w:t>
      </w:r>
      <w:r w:rsidRPr="00FC4767">
        <w:rPr>
          <w:rFonts w:ascii="Verdana" w:eastAsia="Arial Unicode MS" w:hAnsi="Verdana"/>
        </w:rPr>
        <w:t xml:space="preserve"> </w:t>
      </w:r>
      <w:r w:rsidRPr="00FC4767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FC4767" w:rsidRPr="00FC4767" w:rsidRDefault="0032129E" w:rsidP="0032129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FC4767" w:rsidRPr="00FC4767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="00FC4767" w:rsidRPr="00FC4767">
        <w:rPr>
          <w:rFonts w:ascii="Verdana" w:eastAsia="Arial Unicode MS" w:hAnsi="Verdana"/>
        </w:rPr>
        <w:t>t.j</w:t>
      </w:r>
      <w:proofErr w:type="spellEnd"/>
      <w:r w:rsidR="00FC4767" w:rsidRPr="00FC4767">
        <w:rPr>
          <w:rFonts w:ascii="Verdana" w:eastAsia="Arial Unicode MS" w:hAnsi="Verdana"/>
        </w:rPr>
        <w:t xml:space="preserve">. Dz. U. z 2015 r. poz. 2164 z </w:t>
      </w:r>
      <w:proofErr w:type="spellStart"/>
      <w:r w:rsidR="00FC4767" w:rsidRPr="00FC4767">
        <w:rPr>
          <w:rFonts w:ascii="Verdana" w:eastAsia="Arial Unicode MS" w:hAnsi="Verdana"/>
        </w:rPr>
        <w:t>późn</w:t>
      </w:r>
      <w:proofErr w:type="spellEnd"/>
      <w:r w:rsidR="00FC4767" w:rsidRPr="00FC4767">
        <w:rPr>
          <w:rFonts w:ascii="Verdana" w:eastAsia="Arial Unicode MS" w:hAnsi="Verdana"/>
        </w:rPr>
        <w:t>. zm.).</w:t>
      </w:r>
    </w:p>
    <w:p w:rsidR="00FC4767" w:rsidRPr="00FC4767" w:rsidRDefault="0032129E" w:rsidP="0032129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FC4767"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FC4767" w:rsidRPr="00FC4767" w:rsidRDefault="0032129E" w:rsidP="0032129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FC4767"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FC4767" w:rsidRPr="00FC4767" w:rsidRDefault="00FC4767" w:rsidP="00FC4767">
      <w:pPr>
        <w:ind w:left="567"/>
        <w:jc w:val="center"/>
        <w:rPr>
          <w:rFonts w:ascii="Verdana" w:hAnsi="Verdana"/>
          <w:b/>
          <w:bCs/>
        </w:rPr>
      </w:pPr>
    </w:p>
    <w:p w:rsidR="00FC4767" w:rsidRPr="00FC4767" w:rsidRDefault="00FC4767" w:rsidP="00FC4767">
      <w:pPr>
        <w:ind w:left="567"/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10 Zmiany Umowy</w:t>
      </w:r>
    </w:p>
    <w:p w:rsidR="00FC4767" w:rsidRPr="00FC4767" w:rsidRDefault="0032129E" w:rsidP="0032129E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FC4767" w:rsidRPr="00FC4767">
        <w:rPr>
          <w:rFonts w:ascii="Verdana" w:eastAsia="Arial Unicode MS" w:hAnsi="Verdana"/>
        </w:rPr>
        <w:t>Wszelkie zmiany umowy wymagają formy pisemnej (aneksu) pod rygorem nieważności.</w:t>
      </w:r>
    </w:p>
    <w:p w:rsidR="00FC4767" w:rsidRPr="00FC4767" w:rsidRDefault="0032129E" w:rsidP="0032129E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FC4767" w:rsidRPr="00FC4767">
        <w:rPr>
          <w:rFonts w:ascii="Verdana" w:eastAsia="Arial Unicode MS" w:hAnsi="Verdana"/>
        </w:rPr>
        <w:t xml:space="preserve">Dopuszcza się następujące zmiany umowy w przypadku: </w:t>
      </w:r>
    </w:p>
    <w:p w:rsidR="00FC4767" w:rsidRPr="00FC4767" w:rsidRDefault="00FC4767" w:rsidP="00FC4767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FC4767" w:rsidRPr="00FC4767" w:rsidRDefault="00FC4767" w:rsidP="00FC4767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FC4767" w:rsidRPr="00FC4767" w:rsidRDefault="00FC4767" w:rsidP="00FC4767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FC4767" w:rsidRPr="00FC4767" w:rsidRDefault="00FC4767" w:rsidP="00FC4767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FC4767" w:rsidRPr="00FC4767" w:rsidRDefault="00FC4767" w:rsidP="00FC4767">
      <w:pPr>
        <w:ind w:left="567"/>
        <w:jc w:val="center"/>
        <w:rPr>
          <w:rFonts w:ascii="Verdana" w:hAnsi="Verdana"/>
          <w:b/>
          <w:bCs/>
        </w:rPr>
      </w:pPr>
    </w:p>
    <w:p w:rsidR="00FC4767" w:rsidRPr="00FC4767" w:rsidRDefault="00FC4767" w:rsidP="00FC4767">
      <w:pPr>
        <w:ind w:left="567"/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11 Postanowienia końcowe</w:t>
      </w:r>
    </w:p>
    <w:p w:rsidR="00FC4767" w:rsidRPr="00FC4767" w:rsidRDefault="0032129E" w:rsidP="0032129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FC4767"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:rsidR="00FC4767" w:rsidRPr="00FC4767" w:rsidRDefault="0032129E" w:rsidP="0032129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FC4767"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FC4767" w:rsidRPr="00FC4767" w:rsidRDefault="0032129E" w:rsidP="0032129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="00FC4767"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FC4767" w:rsidRPr="00FC4767" w:rsidRDefault="00FC4767" w:rsidP="00FC4767">
      <w:pPr>
        <w:rPr>
          <w:rFonts w:ascii="Verdana" w:hAnsi="Verdana"/>
        </w:rPr>
      </w:pPr>
    </w:p>
    <w:p w:rsidR="00FC4767" w:rsidRPr="00FC4767" w:rsidRDefault="00FC4767" w:rsidP="00FC4767">
      <w:pPr>
        <w:rPr>
          <w:rFonts w:ascii="Verdana" w:hAnsi="Verdana"/>
        </w:rPr>
      </w:pPr>
    </w:p>
    <w:p w:rsidR="00FC4767" w:rsidRPr="00FC4767" w:rsidRDefault="00FC4767" w:rsidP="00FC4767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FC4767" w:rsidRPr="00FC4767" w:rsidRDefault="00FC4767" w:rsidP="00FC4767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FC4767" w:rsidRPr="00FC4767" w:rsidRDefault="00FC4767" w:rsidP="00FC4767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FC4767" w:rsidRPr="00FC4767" w:rsidRDefault="00FC4767" w:rsidP="00FC4767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FC4767" w:rsidRPr="00FC4767" w:rsidRDefault="00FC4767" w:rsidP="00FC4767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FC4767" w:rsidRPr="00FC4767" w:rsidRDefault="00FC4767" w:rsidP="00FC4767"/>
    <w:p w:rsidR="00FC4767" w:rsidRDefault="00FC4767" w:rsidP="00FC4767">
      <w:pPr>
        <w:rPr>
          <w:rFonts w:ascii="Bookman Old Style" w:hAnsi="Bookman Old Style"/>
          <w:sz w:val="22"/>
          <w:szCs w:val="22"/>
          <w:lang w:eastAsia="x-none"/>
        </w:rPr>
      </w:pPr>
    </w:p>
    <w:p w:rsidR="0032129E" w:rsidRDefault="0032129E" w:rsidP="00FC4767">
      <w:pPr>
        <w:rPr>
          <w:rFonts w:ascii="Bookman Old Style" w:hAnsi="Bookman Old Style"/>
          <w:sz w:val="22"/>
          <w:szCs w:val="22"/>
          <w:lang w:eastAsia="x-none"/>
        </w:rPr>
      </w:pPr>
    </w:p>
    <w:p w:rsidR="0032129E" w:rsidRPr="00FC4767" w:rsidRDefault="0032129E" w:rsidP="00FC4767">
      <w:pPr>
        <w:rPr>
          <w:rFonts w:ascii="Bookman Old Style" w:hAnsi="Bookman Old Style"/>
          <w:sz w:val="22"/>
          <w:szCs w:val="22"/>
          <w:lang w:eastAsia="x-none"/>
        </w:rPr>
      </w:pPr>
    </w:p>
    <w:p w:rsidR="00FC4767" w:rsidRPr="006232F1" w:rsidRDefault="00FC4767" w:rsidP="00FC4767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  <w:r>
        <w:rPr>
          <w:rFonts w:ascii="Verdana" w:hAnsi="Verdana" w:cs="TimesNewRomanPS-BoldMT"/>
          <w:bCs/>
          <w:color w:val="000000"/>
        </w:rPr>
        <w:t>Zał. Nr 2 do umowy</w:t>
      </w:r>
    </w:p>
    <w:p w:rsidR="00FC4767" w:rsidRDefault="00FC4767" w:rsidP="00FC4767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FC4767" w:rsidRPr="00BA397C" w:rsidRDefault="00FC4767" w:rsidP="00FC4767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lastRenderedPageBreak/>
        <w:t>Umowa powierzenia przetwarzania danych osobowych</w:t>
      </w:r>
    </w:p>
    <w:p w:rsidR="00FC4767" w:rsidRPr="00BA397C" w:rsidRDefault="00FC4767" w:rsidP="00FC4767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FC4767" w:rsidRPr="00BA397C" w:rsidRDefault="00FC4767" w:rsidP="00FC4767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FC4767" w:rsidRPr="00BA397C" w:rsidRDefault="00FC4767" w:rsidP="00FC4767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FC4767" w:rsidRPr="00BA397C" w:rsidRDefault="00FC4767" w:rsidP="00FC4767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FC4767" w:rsidRPr="00BA397C" w:rsidRDefault="00FC4767" w:rsidP="00FC4767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FC4767" w:rsidRPr="00BA397C" w:rsidRDefault="00FC4767" w:rsidP="00FC4767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FC4767" w:rsidRPr="00BA397C" w:rsidRDefault="00FC4767" w:rsidP="00FC4767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FC4767" w:rsidRPr="00BA397C" w:rsidRDefault="00FC4767" w:rsidP="00FC4767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FC4767" w:rsidRPr="00BA397C" w:rsidRDefault="00FC4767" w:rsidP="00FC4767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FC4767" w:rsidRPr="00BA397C" w:rsidRDefault="00FC4767" w:rsidP="00FC4767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FC4767" w:rsidRPr="00BA397C" w:rsidRDefault="00FC4767" w:rsidP="00FC4767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FC4767" w:rsidRPr="00BA397C" w:rsidRDefault="00FC4767" w:rsidP="00FC4767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FC4767" w:rsidRPr="00BA397C" w:rsidRDefault="00FC4767" w:rsidP="00FC4767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FC4767" w:rsidRPr="00BA397C" w:rsidRDefault="00FC4767" w:rsidP="00FC4767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FC4767" w:rsidRDefault="00FC4767" w:rsidP="00FC4767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FC4767" w:rsidRDefault="00FC4767" w:rsidP="00FC4767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FC4767" w:rsidRPr="00663291" w:rsidRDefault="00FC4767" w:rsidP="00FC4767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FC4767" w:rsidRPr="00663291" w:rsidRDefault="00FC4767" w:rsidP="00FC4767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FC4767" w:rsidRPr="00663291" w:rsidRDefault="00FC4767" w:rsidP="00FC4767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FC4767" w:rsidRPr="00663291" w:rsidRDefault="00FC4767" w:rsidP="00FC4767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projektu </w:t>
      </w:r>
      <w:proofErr w:type="spellStart"/>
      <w:r w:rsidR="0032129E" w:rsidRPr="0032129E">
        <w:rPr>
          <w:rFonts w:ascii="Verdana" w:hAnsi="Verdana" w:cs="TimesNewRomanPSMT"/>
          <w:color w:val="000000"/>
          <w:sz w:val="20"/>
          <w:szCs w:val="20"/>
        </w:rPr>
        <w:t>projektu</w:t>
      </w:r>
      <w:proofErr w:type="spellEnd"/>
      <w:r w:rsidR="0032129E" w:rsidRPr="0032129E">
        <w:rPr>
          <w:rFonts w:ascii="Verdana" w:hAnsi="Verdana" w:cs="TimesNewRomanPSMT"/>
          <w:color w:val="000000"/>
          <w:sz w:val="20"/>
          <w:szCs w:val="20"/>
        </w:rPr>
        <w:t xml:space="preserve"> Interdyscyplinarne Środowiskowe Studia Doktoranckie "Fizyczne, Chemiczne i Biofizyczne Podstawy Nowoczesnych Technologii i Inżynierii Materiałowej", realizowanego w ramach Programu Operacyjnego Wiedza, Edukacja, R</w:t>
      </w:r>
      <w:r w:rsidR="0032129E">
        <w:rPr>
          <w:rFonts w:ascii="Verdana" w:hAnsi="Verdana" w:cs="TimesNewRomanPSMT"/>
          <w:color w:val="000000"/>
          <w:sz w:val="20"/>
          <w:szCs w:val="20"/>
        </w:rPr>
        <w:t>ozwój POWR.03.02.00-00-I004/16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:rsidR="00FC4767" w:rsidRPr="00663291" w:rsidRDefault="00FC4767" w:rsidP="00FC4767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="0032129E" w:rsidRPr="0032129E">
        <w:rPr>
          <w:rFonts w:ascii="Verdana" w:hAnsi="Verdana" w:cs="TimesNewRomanPSMT"/>
          <w:color w:val="000000"/>
          <w:sz w:val="20"/>
          <w:szCs w:val="20"/>
        </w:rPr>
        <w:t>Kc-zp.272-208/19</w:t>
      </w:r>
    </w:p>
    <w:p w:rsidR="00FC4767" w:rsidRPr="00663291" w:rsidRDefault="00FC4767" w:rsidP="00FC4767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FC4767" w:rsidRPr="00663291" w:rsidRDefault="00FC4767" w:rsidP="00FC4767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FC4767" w:rsidRPr="00663291" w:rsidRDefault="00FC4767" w:rsidP="00FC4767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FC4767" w:rsidRPr="00663291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FC4767" w:rsidRPr="00EC78F4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FC4767" w:rsidRPr="004F376A" w:rsidRDefault="00FC4767" w:rsidP="00FC4767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:rsidR="00FC4767" w:rsidRPr="004F376A" w:rsidRDefault="00FC4767" w:rsidP="00FC4767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:rsidR="00FC4767" w:rsidRDefault="00FC4767" w:rsidP="00FC4767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FC4767" w:rsidRPr="00BA397C" w:rsidRDefault="00FC4767" w:rsidP="00FC4767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:rsidR="00FC4767" w:rsidRPr="00663291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FC4767" w:rsidRPr="00663291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FC4767" w:rsidRPr="00663291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FC4767" w:rsidRPr="00663291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FC4767" w:rsidRPr="00BA397C" w:rsidRDefault="00FC4767" w:rsidP="00FC4767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FC4767" w:rsidRPr="00BA397C" w:rsidRDefault="00FC4767" w:rsidP="00FC4767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FC4767" w:rsidRPr="00BA397C" w:rsidRDefault="00FC4767" w:rsidP="00FC4767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FC4767" w:rsidRPr="00BA397C" w:rsidRDefault="00FC4767" w:rsidP="00FC4767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FC4767" w:rsidRPr="00BA397C" w:rsidRDefault="00FC4767" w:rsidP="00FC4767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FC4767" w:rsidRPr="00BA397C" w:rsidRDefault="00FC4767" w:rsidP="00FC4767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FC4767" w:rsidRPr="00BA397C" w:rsidRDefault="00FC4767" w:rsidP="00FC4767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FC4767" w:rsidRPr="00BA397C" w:rsidRDefault="00FC4767" w:rsidP="00FC4767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FC4767" w:rsidRPr="00BA397C" w:rsidRDefault="00FC4767" w:rsidP="00FC4767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FC4767" w:rsidRPr="00BA397C" w:rsidRDefault="00FC4767" w:rsidP="00FC47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FC4767" w:rsidRPr="00BA397C" w:rsidRDefault="00FC4767" w:rsidP="00FC4767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FC4767" w:rsidRPr="00BA397C" w:rsidRDefault="00FC4767" w:rsidP="00FC4767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FC4767" w:rsidRPr="00BA397C" w:rsidRDefault="00FC4767" w:rsidP="00FC4767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FC4767" w:rsidRPr="00BA397C" w:rsidRDefault="00FC4767" w:rsidP="00FC4767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FC4767" w:rsidRPr="00BA397C" w:rsidRDefault="00FC4767" w:rsidP="00FC4767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Pr="00BA397C" w:rsidRDefault="00FC4767" w:rsidP="00FC4767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FC4767" w:rsidRPr="00BA397C" w:rsidRDefault="00FC4767" w:rsidP="00FC4767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FC4767" w:rsidRDefault="00FC4767" w:rsidP="00FC4767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32129E" w:rsidRDefault="0032129E" w:rsidP="00FC4767">
      <w:pPr>
        <w:jc w:val="center"/>
        <w:rPr>
          <w:rFonts w:ascii="Verdana" w:hAnsi="Verdana"/>
        </w:rPr>
      </w:pPr>
    </w:p>
    <w:p w:rsidR="0032129E" w:rsidRDefault="0032129E" w:rsidP="00FC4767">
      <w:pPr>
        <w:jc w:val="center"/>
        <w:rPr>
          <w:rFonts w:ascii="Verdana" w:hAnsi="Verdana"/>
        </w:rPr>
      </w:pPr>
    </w:p>
    <w:p w:rsidR="0032129E" w:rsidRDefault="0032129E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pStyle w:val="Nagwek"/>
        <w:jc w:val="right"/>
      </w:pPr>
      <w:r>
        <w:t>Załącznik nr 1 do umowy powierzenia przetwarzania danych osobowych</w:t>
      </w: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Default="00FC4767" w:rsidP="00FC4767">
      <w:pPr>
        <w:jc w:val="center"/>
        <w:rPr>
          <w:rFonts w:ascii="Verdana" w:hAnsi="Verdana"/>
        </w:rPr>
      </w:pPr>
    </w:p>
    <w:p w:rsidR="00FC4767" w:rsidRPr="00BC2393" w:rsidRDefault="00FC4767" w:rsidP="00FC4767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FC4767" w:rsidRPr="00C71549" w:rsidRDefault="00FC4767" w:rsidP="00FC4767">
      <w:pPr>
        <w:rPr>
          <w:rFonts w:ascii="Verdana" w:hAnsi="Verdana" w:cs="Arial"/>
          <w:spacing w:val="-6"/>
        </w:rPr>
      </w:pPr>
    </w:p>
    <w:p w:rsidR="00FC4767" w:rsidRDefault="00FC4767" w:rsidP="00FC4767">
      <w:pPr>
        <w:pStyle w:val="Tekstpodstawowy"/>
        <w:rPr>
          <w:rFonts w:ascii="Verdana" w:hAnsi="Verdana" w:cs="Arial"/>
          <w:spacing w:val="-6"/>
          <w:sz w:val="20"/>
        </w:rPr>
      </w:pPr>
    </w:p>
    <w:p w:rsidR="00FC4767" w:rsidRPr="004F2773" w:rsidRDefault="00FC4767" w:rsidP="00FC4767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FC4767" w:rsidRPr="004F2773" w:rsidRDefault="00FC4767" w:rsidP="00FC4767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FC4767" w:rsidRPr="004F2773" w:rsidRDefault="00FC4767" w:rsidP="00FC4767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FC4767" w:rsidRPr="004F2773" w:rsidRDefault="00FC4767" w:rsidP="00FC4767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FC4767" w:rsidRDefault="00FC4767" w:rsidP="00FC4767">
      <w:pPr>
        <w:pStyle w:val="Tekstpodstawowy"/>
        <w:rPr>
          <w:rFonts w:ascii="Verdana" w:hAnsi="Verdana" w:cs="Arial"/>
          <w:spacing w:val="-6"/>
          <w:sz w:val="20"/>
        </w:rPr>
      </w:pPr>
    </w:p>
    <w:p w:rsidR="00FC4767" w:rsidRDefault="00FC4767" w:rsidP="00FC4767">
      <w:pPr>
        <w:pStyle w:val="Tekstpodstawowy"/>
        <w:rPr>
          <w:rFonts w:ascii="Verdana" w:hAnsi="Verdana" w:cs="Arial"/>
          <w:spacing w:val="-6"/>
          <w:sz w:val="20"/>
        </w:rPr>
      </w:pPr>
    </w:p>
    <w:p w:rsidR="00FC4767" w:rsidRDefault="00FC4767" w:rsidP="00FC4767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FC4767" w:rsidRDefault="00FC4767" w:rsidP="00FC4767">
      <w:pPr>
        <w:jc w:val="both"/>
        <w:rPr>
          <w:rFonts w:ascii="Calibri" w:eastAsia="Calibri" w:hAnsi="Calibri" w:cs="Calibri"/>
        </w:rPr>
      </w:pPr>
    </w:p>
    <w:p w:rsidR="00FC4767" w:rsidRPr="00BC2393" w:rsidRDefault="00FC4767" w:rsidP="00FC4767">
      <w:pPr>
        <w:jc w:val="both"/>
        <w:rPr>
          <w:rFonts w:ascii="Calibri" w:eastAsia="Calibri" w:hAnsi="Calibri" w:cs="Calibri"/>
        </w:rPr>
      </w:pPr>
    </w:p>
    <w:p w:rsidR="00FC4767" w:rsidRPr="00BC2393" w:rsidRDefault="00FC4767" w:rsidP="00FC4767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FC4767" w:rsidRPr="00BC2393" w:rsidRDefault="00FC4767" w:rsidP="00FC4767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FC4767" w:rsidRPr="00BC2393" w:rsidRDefault="00FC4767" w:rsidP="00FC4767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FC4767" w:rsidRDefault="00FC4767" w:rsidP="00FC4767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FC4767" w:rsidRPr="00BC2393" w:rsidRDefault="00FC4767" w:rsidP="00FC4767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FC4767" w:rsidRPr="0039050C" w:rsidRDefault="00FC4767" w:rsidP="00FC4767">
      <w:pPr>
        <w:pStyle w:val="Tekstpodstawowy"/>
        <w:rPr>
          <w:rFonts w:ascii="Verdana" w:hAnsi="Verdana" w:cs="Arial"/>
          <w:spacing w:val="-6"/>
          <w:sz w:val="20"/>
        </w:rPr>
      </w:pPr>
    </w:p>
    <w:p w:rsidR="00FC4767" w:rsidRPr="001E160C" w:rsidRDefault="00FC4767" w:rsidP="00FC4767">
      <w:pPr>
        <w:pStyle w:val="Tekstpodstawowy"/>
        <w:rPr>
          <w:rFonts w:ascii="Verdana" w:hAnsi="Verdana" w:cs="Arial"/>
          <w:spacing w:val="-6"/>
          <w:sz w:val="20"/>
        </w:rPr>
      </w:pPr>
    </w:p>
    <w:p w:rsidR="00FC4767" w:rsidRPr="004C09F6" w:rsidRDefault="00FC4767" w:rsidP="00FC4767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FC4767" w:rsidRPr="004C09F6" w:rsidRDefault="00FC4767" w:rsidP="00FC4767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FC4767" w:rsidRPr="004C09F6" w:rsidRDefault="00FC4767" w:rsidP="00FC4767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FC4767" w:rsidRDefault="00FC4767" w:rsidP="00FC4767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FC4767" w:rsidRPr="004C09F6" w:rsidRDefault="00FC4767" w:rsidP="00FC4767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FC4767" w:rsidRPr="004C09F6" w:rsidRDefault="00FC4767" w:rsidP="00FC4767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FC4767" w:rsidRPr="004C09F6" w:rsidRDefault="00FC4767" w:rsidP="00FC4767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FC4767" w:rsidRDefault="00FC4767" w:rsidP="00FC4767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p w:rsidR="00FC4767" w:rsidRPr="006D0F7E" w:rsidRDefault="00FC4767" w:rsidP="00FC4767">
      <w:pPr>
        <w:pStyle w:val="Zwykytekst"/>
        <w:rPr>
          <w:rFonts w:ascii="Verdana" w:hAnsi="Verdana"/>
        </w:rPr>
      </w:pPr>
    </w:p>
    <w:p w:rsidR="00FC4767" w:rsidRPr="006D0F7E" w:rsidRDefault="00FC4767" w:rsidP="00FC4767">
      <w:pPr>
        <w:pStyle w:val="Zwykytekst"/>
        <w:rPr>
          <w:rFonts w:ascii="Verdana" w:hAnsi="Verdana"/>
        </w:rPr>
      </w:pPr>
    </w:p>
    <w:p w:rsidR="00FC4767" w:rsidRPr="006D0F7E" w:rsidRDefault="00FC4767" w:rsidP="00FC4767">
      <w:pPr>
        <w:pStyle w:val="Zwykytekst"/>
        <w:rPr>
          <w:rFonts w:ascii="Verdana" w:hAnsi="Verdana"/>
        </w:rPr>
      </w:pPr>
    </w:p>
    <w:p w:rsidR="00FC4767" w:rsidRPr="006D0F7E" w:rsidRDefault="00FC4767" w:rsidP="00FC4767">
      <w:pPr>
        <w:pStyle w:val="Zwykytekst"/>
        <w:rPr>
          <w:rFonts w:ascii="Verdana" w:hAnsi="Verdana"/>
        </w:rPr>
      </w:pPr>
    </w:p>
    <w:p w:rsidR="00FC4767" w:rsidRPr="00FC4767" w:rsidRDefault="00FC4767" w:rsidP="00FC4767">
      <w:pPr>
        <w:tabs>
          <w:tab w:val="left" w:pos="1395"/>
        </w:tabs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30A" w:rsidRDefault="0046530A">
      <w:r>
        <w:separator/>
      </w:r>
    </w:p>
  </w:endnote>
  <w:endnote w:type="continuationSeparator" w:id="0">
    <w:p w:rsidR="0046530A" w:rsidRDefault="00465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30A" w:rsidRDefault="0046530A">
      <w:r>
        <w:separator/>
      </w:r>
    </w:p>
  </w:footnote>
  <w:footnote w:type="continuationSeparator" w:id="0">
    <w:p w:rsidR="0046530A" w:rsidRDefault="00465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7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1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6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3"/>
  </w:num>
  <w:num w:numId="4">
    <w:abstractNumId w:val="17"/>
  </w:num>
  <w:num w:numId="5">
    <w:abstractNumId w:val="21"/>
  </w:num>
  <w:num w:numId="6">
    <w:abstractNumId w:val="15"/>
  </w:num>
  <w:num w:numId="7">
    <w:abstractNumId w:val="24"/>
  </w:num>
  <w:num w:numId="8">
    <w:abstractNumId w:val="18"/>
  </w:num>
  <w:num w:numId="9">
    <w:abstractNumId w:val="2"/>
  </w:num>
  <w:num w:numId="10">
    <w:abstractNumId w:val="11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4"/>
  </w:num>
  <w:num w:numId="16">
    <w:abstractNumId w:val="23"/>
  </w:num>
  <w:num w:numId="17">
    <w:abstractNumId w:val="0"/>
  </w:num>
  <w:num w:numId="18">
    <w:abstractNumId w:val="8"/>
  </w:num>
  <w:num w:numId="19">
    <w:abstractNumId w:val="13"/>
  </w:num>
  <w:num w:numId="20">
    <w:abstractNumId w:val="16"/>
  </w:num>
  <w:num w:numId="21">
    <w:abstractNumId w:val="10"/>
  </w:num>
  <w:num w:numId="22">
    <w:abstractNumId w:val="4"/>
  </w:num>
  <w:num w:numId="23">
    <w:abstractNumId w:val="20"/>
  </w:num>
  <w:num w:numId="24">
    <w:abstractNumId w:val="7"/>
  </w:num>
  <w:num w:numId="25">
    <w:abstractNumId w:val="12"/>
  </w:num>
  <w:num w:numId="26">
    <w:abstractNumId w:val="2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530A"/>
    <w:rsid w:val="000E6EAF"/>
    <w:rsid w:val="001836C1"/>
    <w:rsid w:val="002D5E0A"/>
    <w:rsid w:val="0032129E"/>
    <w:rsid w:val="00446B8D"/>
    <w:rsid w:val="00457529"/>
    <w:rsid w:val="0046530A"/>
    <w:rsid w:val="004973AF"/>
    <w:rsid w:val="004A0F0D"/>
    <w:rsid w:val="004C1054"/>
    <w:rsid w:val="0050385D"/>
    <w:rsid w:val="005D69AA"/>
    <w:rsid w:val="0067606E"/>
    <w:rsid w:val="00691104"/>
    <w:rsid w:val="006D0F7E"/>
    <w:rsid w:val="007007FD"/>
    <w:rsid w:val="00774622"/>
    <w:rsid w:val="007858A8"/>
    <w:rsid w:val="00892E0C"/>
    <w:rsid w:val="008C634A"/>
    <w:rsid w:val="00976B68"/>
    <w:rsid w:val="009B6157"/>
    <w:rsid w:val="009D554D"/>
    <w:rsid w:val="00A82F98"/>
    <w:rsid w:val="00AE506E"/>
    <w:rsid w:val="00AF42D3"/>
    <w:rsid w:val="00B46AF2"/>
    <w:rsid w:val="00B75500"/>
    <w:rsid w:val="00B8264E"/>
    <w:rsid w:val="00CF13EF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C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FC4767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FC4767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FC4767"/>
    <w:rPr>
      <w:sz w:val="24"/>
    </w:rPr>
  </w:style>
  <w:style w:type="character" w:customStyle="1" w:styleId="AkapitzlistZnak">
    <w:name w:val="Akapit z listą Znak"/>
    <w:link w:val="Akapitzlist"/>
    <w:uiPriority w:val="34"/>
    <w:rsid w:val="00FC4767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FC4767"/>
  </w:style>
  <w:style w:type="paragraph" w:styleId="Bezodstpw">
    <w:name w:val="No Spacing"/>
    <w:uiPriority w:val="1"/>
    <w:qFormat/>
    <w:rsid w:val="00FC4767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FC4767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3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3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A91D5-EDB0-45EF-964B-0F1590557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2846</Words>
  <Characters>20624</Characters>
  <Application>Microsoft Office Word</Application>
  <DocSecurity>0</DocSecurity>
  <Lines>171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2019-04-12T09:37:00Z</cp:lastPrinted>
  <dcterms:created xsi:type="dcterms:W3CDTF">2019-04-24T11:59:00Z</dcterms:created>
  <dcterms:modified xsi:type="dcterms:W3CDTF">2019-04-24T11:59:00Z</dcterms:modified>
</cp:coreProperties>
</file>