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D6C" w:rsidRPr="003D6231" w:rsidRDefault="00DB0D6C" w:rsidP="00DB0D6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AA36AA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7" type="#_x0000_t75" alt="logo_FE_Wiedza_Edukacja_Rozwoj_rgb-1" style="width:129pt;height:31.5pt;visibility:visible;mso-wrap-style:square">
            <v:imagedata r:id="rId7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AA36AA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7.25pt;height:36pt;visibility:visible;mso-wrap-style:square">
            <v:imagedata r:id="rId8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AA36AA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9" o:title="EU_EFS_rgb-1"/>
          </v:shape>
        </w:pict>
      </w:r>
    </w:p>
    <w:p w:rsidR="00DB0D6C" w:rsidRDefault="00DB0D6C" w:rsidP="007F6A49">
      <w:pPr>
        <w:jc w:val="right"/>
        <w:rPr>
          <w:b/>
          <w:sz w:val="24"/>
          <w:szCs w:val="24"/>
        </w:rPr>
      </w:pPr>
    </w:p>
    <w:p w:rsidR="007F6A49" w:rsidRDefault="007F6A49" w:rsidP="007F6A49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7F6A49" w:rsidRDefault="007F6A49" w:rsidP="007F6A49">
      <w:bookmarkStart w:id="0" w:name="_GoBack"/>
      <w:bookmarkEnd w:id="0"/>
    </w:p>
    <w:p w:rsidR="007F6A49" w:rsidRDefault="007F6A49" w:rsidP="007F6A49"/>
    <w:p w:rsidR="007F6A49" w:rsidRDefault="007F6A49" w:rsidP="007F6A49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7F6A49" w:rsidRDefault="007F6A49" w:rsidP="007F6A49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7F6A49" w:rsidRDefault="007F6A49" w:rsidP="007F6A4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7F6A49" w:rsidRDefault="007F6A49" w:rsidP="007F6A4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7F6A49" w:rsidRDefault="007F6A49" w:rsidP="007F6A49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8A62DD">
        <w:rPr>
          <w:b/>
          <w:sz w:val="24"/>
          <w:szCs w:val="24"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Kc-zp.272-208/19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7F6A49" w:rsidTr="000A03B7">
        <w:trPr>
          <w:cantSplit/>
          <w:trHeight w:val="782"/>
        </w:trPr>
        <w:tc>
          <w:tcPr>
            <w:tcW w:w="633" w:type="dxa"/>
            <w:vAlign w:val="center"/>
          </w:tcPr>
          <w:p w:rsidR="007F6A49" w:rsidRDefault="007F6A49" w:rsidP="000A03B7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7F6A49" w:rsidRDefault="007F6A49" w:rsidP="000A03B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7F6A49" w:rsidRDefault="007F6A49" w:rsidP="000A03B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7F6A49" w:rsidRDefault="007F6A49" w:rsidP="000A03B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7F6A49" w:rsidRDefault="007F6A49" w:rsidP="000A03B7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7F6A49" w:rsidTr="000A03B7">
        <w:trPr>
          <w:cantSplit/>
          <w:trHeight w:hRule="exact" w:val="281"/>
        </w:trPr>
        <w:tc>
          <w:tcPr>
            <w:tcW w:w="633" w:type="dxa"/>
            <w:vAlign w:val="center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7F6A49" w:rsidTr="000A03B7">
        <w:trPr>
          <w:cantSplit/>
          <w:trHeight w:val="921"/>
        </w:trPr>
        <w:tc>
          <w:tcPr>
            <w:tcW w:w="633" w:type="dxa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7F6A49" w:rsidTr="000A03B7">
        <w:trPr>
          <w:cantSplit/>
          <w:trHeight w:val="870"/>
        </w:trPr>
        <w:tc>
          <w:tcPr>
            <w:tcW w:w="633" w:type="dxa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7F6A49" w:rsidRDefault="007F6A49" w:rsidP="000A03B7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7F6A49" w:rsidRDefault="007F6A49" w:rsidP="007F6A49">
      <w:pPr>
        <w:spacing w:line="360" w:lineRule="auto"/>
        <w:jc w:val="both"/>
        <w:rPr>
          <w:b/>
        </w:rPr>
      </w:pPr>
    </w:p>
    <w:p w:rsidR="007F6A49" w:rsidRPr="00BB5634" w:rsidRDefault="007F6A49" w:rsidP="007F6A49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7F6A49" w:rsidRDefault="007F6A49" w:rsidP="007F6A49">
      <w:pPr>
        <w:spacing w:line="360" w:lineRule="auto"/>
        <w:jc w:val="both"/>
      </w:pPr>
    </w:p>
    <w:p w:rsidR="007F6A49" w:rsidRDefault="007F6A49" w:rsidP="007F6A49">
      <w:pPr>
        <w:spacing w:line="360" w:lineRule="auto"/>
        <w:jc w:val="both"/>
      </w:pPr>
    </w:p>
    <w:p w:rsidR="007F6A49" w:rsidRDefault="007F6A49" w:rsidP="007F6A49">
      <w:pPr>
        <w:spacing w:line="360" w:lineRule="auto"/>
        <w:jc w:val="both"/>
      </w:pPr>
      <w:r>
        <w:t>data ……………………….. r.</w:t>
      </w:r>
    </w:p>
    <w:p w:rsidR="007F6A49" w:rsidRDefault="007F6A49" w:rsidP="007F6A49">
      <w:pPr>
        <w:spacing w:line="360" w:lineRule="auto"/>
        <w:jc w:val="both"/>
      </w:pPr>
    </w:p>
    <w:p w:rsidR="007F6A49" w:rsidRDefault="007F6A49" w:rsidP="007F6A4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F6A49" w:rsidRDefault="007F6A49" w:rsidP="007F6A49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F6A49" w:rsidRDefault="007F6A49" w:rsidP="007F6A49">
      <w:pPr>
        <w:tabs>
          <w:tab w:val="left" w:pos="5040"/>
        </w:tabs>
        <w:ind w:left="708"/>
      </w:pPr>
      <w:r>
        <w:tab/>
        <w:t>do reprezentowania Wykonawcy</w:t>
      </w:r>
    </w:p>
    <w:p w:rsidR="007F6A49" w:rsidRPr="005D139C" w:rsidRDefault="007F6A49" w:rsidP="007F6A49"/>
    <w:p w:rsidR="00F213FB" w:rsidRPr="007F6A49" w:rsidRDefault="00F213FB" w:rsidP="007F6A49"/>
    <w:sectPr w:rsidR="00F213FB" w:rsidRPr="007F6A4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B67" w:rsidRDefault="00D23B67">
      <w:r>
        <w:separator/>
      </w:r>
    </w:p>
  </w:endnote>
  <w:endnote w:type="continuationSeparator" w:id="0">
    <w:p w:rsidR="00D23B67" w:rsidRDefault="00D23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5D" w:rsidRDefault="008F2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5D" w:rsidRDefault="008F2A5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5D" w:rsidRDefault="008F2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B67" w:rsidRDefault="00D23B67">
      <w:r>
        <w:separator/>
      </w:r>
    </w:p>
  </w:footnote>
  <w:footnote w:type="continuationSeparator" w:id="0">
    <w:p w:rsidR="00D23B67" w:rsidRDefault="00D23B67">
      <w:r>
        <w:continuationSeparator/>
      </w:r>
    </w:p>
  </w:footnote>
  <w:footnote w:id="1">
    <w:p w:rsidR="007F6A49" w:rsidRDefault="007F6A49" w:rsidP="007F6A4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5D" w:rsidRDefault="008F2A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5D" w:rsidRDefault="008F2A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3B67"/>
    <w:rsid w:val="000069E1"/>
    <w:rsid w:val="00082E0F"/>
    <w:rsid w:val="00210E8E"/>
    <w:rsid w:val="00276C10"/>
    <w:rsid w:val="00702A72"/>
    <w:rsid w:val="007F6A49"/>
    <w:rsid w:val="008F2A5D"/>
    <w:rsid w:val="00C049BA"/>
    <w:rsid w:val="00C254C7"/>
    <w:rsid w:val="00C34B2E"/>
    <w:rsid w:val="00D11BC3"/>
    <w:rsid w:val="00D23B67"/>
    <w:rsid w:val="00DB0D6C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6A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F2A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2A5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A4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6A49"/>
  </w:style>
  <w:style w:type="character" w:styleId="Odwoanieprzypisudolnego">
    <w:name w:val="footnote reference"/>
    <w:uiPriority w:val="99"/>
    <w:semiHidden/>
    <w:unhideWhenUsed/>
    <w:rsid w:val="007F6A49"/>
    <w:rPr>
      <w:vertAlign w:val="superscript"/>
    </w:rPr>
  </w:style>
  <w:style w:type="paragraph" w:customStyle="1" w:styleId="Gwka">
    <w:name w:val="Główka"/>
    <w:basedOn w:val="Normalny"/>
    <w:rsid w:val="00DB0D6C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2019-04-08T12:48:00Z</dcterms:created>
  <dcterms:modified xsi:type="dcterms:W3CDTF">2019-04-08T12:48:00Z</dcterms:modified>
</cp:coreProperties>
</file>