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7E8" w:rsidRPr="003D6231" w:rsidRDefault="00A717E8" w:rsidP="00A717E8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</w:t>
      </w:r>
      <w:r w:rsidRPr="00AA36AA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7" type="#_x0000_t75" alt="logo_FE_Wiedza_Edukacja_Rozwoj_rgb-1" style="width:129pt;height:31.5pt;visibility:visible;mso-wrap-style:square">
            <v:imagedata r:id="rId9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AA36AA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7.25pt;height:36pt;visibility:visible;mso-wrap-style:square">
            <v:imagedata r:id="rId10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AA36AA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29.25pt;visibility:visible;mso-wrap-style:square">
            <v:imagedata r:id="rId11" o:title="EU_EFS_rgb-1"/>
          </v:shape>
        </w:pict>
      </w:r>
    </w:p>
    <w:p w:rsidR="00A717E8" w:rsidRDefault="00A717E8" w:rsidP="00BB6F40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BB6F40" w:rsidRPr="00294713" w:rsidRDefault="00BB6F40" w:rsidP="00BB6F40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BB6F40" w:rsidRPr="00294713" w:rsidRDefault="00BB6F40" w:rsidP="00BB6F40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BB6F40" w:rsidRPr="00294713" w:rsidRDefault="00BB6F40" w:rsidP="00BB6F40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BB6F40" w:rsidRPr="00294713" w:rsidRDefault="00BB6F40" w:rsidP="00BB6F40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BB6F40" w:rsidRPr="00294713" w:rsidRDefault="00BB6F40" w:rsidP="00BB6F40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294713"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BB6F40" w:rsidRPr="009475A8" w:rsidRDefault="00BB6F40" w:rsidP="00BB6F40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B6F40" w:rsidRPr="009475A8" w:rsidRDefault="00BB6F40" w:rsidP="00BB6F4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BB6F40" w:rsidRPr="009475A8" w:rsidRDefault="00BB6F40" w:rsidP="00BB6F4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B6F40" w:rsidRPr="009475A8" w:rsidRDefault="00BB6F40" w:rsidP="00BB6F4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B6F40" w:rsidRPr="009475A8" w:rsidRDefault="00BB6F40" w:rsidP="00BB6F4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BB6F40" w:rsidRPr="009475A8" w:rsidRDefault="00BB6F40" w:rsidP="00BB6F4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BB6F40" w:rsidRPr="009475A8" w:rsidRDefault="00BB6F40" w:rsidP="00BB6F4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BB6F40" w:rsidRDefault="00BB6F40" w:rsidP="00BB6F40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BB6F40" w:rsidRPr="009475A8" w:rsidRDefault="00BB6F40" w:rsidP="00BB6F40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BB6F40" w:rsidRDefault="00BB6F40" w:rsidP="00BB6F40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ANEK WYKLUCZENIA Z POSTĘPOWANIA</w:t>
      </w:r>
    </w:p>
    <w:p w:rsidR="00BB6F40" w:rsidRDefault="00BB6F40" w:rsidP="00BB6F40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BB6F40" w:rsidRDefault="00BB6F40" w:rsidP="00BB6F40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82722F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82722F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D60234">
        <w:rPr>
          <w:rFonts w:ascii="Arial" w:eastAsia="Tahoma" w:hAnsi="Arial" w:cs="Arial"/>
          <w:b/>
          <w:sz w:val="20"/>
          <w:szCs w:val="20"/>
          <w:lang w:eastAsia="x-none"/>
        </w:rPr>
        <w:t>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Kc-zp.272-208/19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BB6F40" w:rsidRPr="0082722F" w:rsidRDefault="00BB6F40" w:rsidP="00BB6F40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BB6F40" w:rsidRPr="000A3C06" w:rsidRDefault="00BB6F40" w:rsidP="00BB6F40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BB6F40" w:rsidRPr="000A3C06" w:rsidRDefault="00BB6F40" w:rsidP="00BB6F40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0A3C06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1"/>
          <w:szCs w:val="21"/>
        </w:rPr>
        <w:t>.</w:t>
      </w:r>
    </w:p>
    <w:p w:rsidR="00BB6F40" w:rsidRPr="000A3C06" w:rsidRDefault="00BB6F40" w:rsidP="00BB6F40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A3C06">
        <w:rPr>
          <w:rFonts w:ascii="Arial" w:hAnsi="Arial" w:cs="Arial"/>
          <w:sz w:val="16"/>
          <w:szCs w:val="16"/>
        </w:rPr>
        <w:t xml:space="preserve">[UWAGA: </w:t>
      </w:r>
      <w:r w:rsidRPr="000A3C06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0A3C06">
        <w:rPr>
          <w:rFonts w:ascii="Arial" w:hAnsi="Arial" w:cs="Arial"/>
          <w:sz w:val="16"/>
          <w:szCs w:val="16"/>
        </w:rPr>
        <w:t>]</w:t>
      </w:r>
    </w:p>
    <w:p w:rsidR="00BB6F40" w:rsidRDefault="00BB6F40" w:rsidP="00BB6F40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0A3C06">
        <w:rPr>
          <w:rFonts w:ascii="Arial" w:hAnsi="Arial" w:cs="Arial"/>
        </w:rPr>
        <w:t xml:space="preserve">Oświadczam, że nie podlegam wykluczeniu z postępowania na podstawie </w:t>
      </w:r>
      <w:r w:rsidRPr="000A3C06">
        <w:rPr>
          <w:rFonts w:ascii="Arial" w:hAnsi="Arial" w:cs="Arial"/>
        </w:rPr>
        <w:br/>
        <w:t xml:space="preserve">art. 24 ust. 5 pkt 1 ustawy </w:t>
      </w:r>
      <w:proofErr w:type="spellStart"/>
      <w:r w:rsidRPr="000A3C06">
        <w:rPr>
          <w:rFonts w:ascii="Arial" w:hAnsi="Arial" w:cs="Arial"/>
        </w:rPr>
        <w:t>Pzp</w:t>
      </w:r>
      <w:proofErr w:type="spellEnd"/>
      <w:r w:rsidRPr="000A3C06">
        <w:rPr>
          <w:rFonts w:ascii="Arial" w:hAnsi="Arial" w:cs="Arial"/>
        </w:rPr>
        <w:t xml:space="preserve">  .</w:t>
      </w:r>
    </w:p>
    <w:p w:rsidR="00BB6F40" w:rsidRDefault="00BB6F40" w:rsidP="00BB6F4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BB6F40" w:rsidRPr="000A3C06" w:rsidRDefault="00BB6F40" w:rsidP="00BB6F4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BB6F40" w:rsidRPr="000A3C06" w:rsidRDefault="00BB6F40" w:rsidP="00BB6F4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Pzp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).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BB6F40" w:rsidRPr="000A3C06" w:rsidRDefault="00BB6F40" w:rsidP="00BB6F4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:rsidR="00BB6F40" w:rsidRPr="000A3C06" w:rsidRDefault="00BB6F40" w:rsidP="00BB6F40">
      <w:pPr>
        <w:spacing w:after="0" w:line="360" w:lineRule="auto"/>
        <w:jc w:val="both"/>
        <w:rPr>
          <w:rFonts w:ascii="Arial" w:hAnsi="Arial" w:cs="Arial"/>
          <w:i/>
        </w:rPr>
      </w:pPr>
    </w:p>
    <w:p w:rsidR="00BB6F40" w:rsidRPr="000A3C06" w:rsidRDefault="00BB6F40" w:rsidP="00BB6F4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BB6F40" w:rsidRPr="000A3C06" w:rsidRDefault="00BB6F40" w:rsidP="00BB6F40">
      <w:pPr>
        <w:spacing w:after="0" w:line="360" w:lineRule="auto"/>
        <w:jc w:val="both"/>
        <w:rPr>
          <w:rFonts w:ascii="Arial" w:hAnsi="Arial" w:cs="Arial"/>
          <w:b/>
        </w:rPr>
      </w:pPr>
    </w:p>
    <w:p w:rsidR="00BB6F40" w:rsidRPr="00A717E8" w:rsidRDefault="00BB6F40" w:rsidP="00BB6F4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0A3C06">
        <w:rPr>
          <w:rFonts w:ascii="Arial" w:hAnsi="Arial" w:cs="Arial"/>
          <w:sz w:val="21"/>
          <w:szCs w:val="21"/>
        </w:rPr>
        <w:t>tów</w:t>
      </w:r>
      <w:proofErr w:type="spellEnd"/>
      <w:r w:rsidRPr="000A3C06">
        <w:rPr>
          <w:rFonts w:ascii="Arial" w:hAnsi="Arial" w:cs="Arial"/>
          <w:sz w:val="21"/>
          <w:szCs w:val="21"/>
        </w:rPr>
        <w:t>, na którego/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</w:t>
      </w:r>
      <w:r w:rsidRPr="000A3C06">
        <w:rPr>
          <w:rFonts w:ascii="Arial" w:hAnsi="Arial" w:cs="Arial"/>
          <w:i/>
          <w:sz w:val="20"/>
          <w:szCs w:val="20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BB6F40" w:rsidRPr="000A3C06" w:rsidRDefault="00BB6F40" w:rsidP="00BB6F40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A3C06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Pzp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]</w:t>
      </w:r>
    </w:p>
    <w:p w:rsidR="00BB6F40" w:rsidRPr="000A3C06" w:rsidRDefault="00BB6F40" w:rsidP="00BB6F4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BB6F40" w:rsidRPr="000A3C06" w:rsidRDefault="00BB6F40" w:rsidP="00BB6F40">
      <w:pPr>
        <w:spacing w:after="0" w:line="360" w:lineRule="auto"/>
        <w:jc w:val="both"/>
        <w:rPr>
          <w:rFonts w:ascii="Arial" w:hAnsi="Arial" w:cs="Arial"/>
          <w:b/>
        </w:rPr>
      </w:pPr>
    </w:p>
    <w:p w:rsidR="00BB6F40" w:rsidRPr="00A717E8" w:rsidRDefault="00BB6F40" w:rsidP="00BB6F4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0A3C06">
        <w:rPr>
          <w:rFonts w:ascii="Arial" w:hAnsi="Arial" w:cs="Arial"/>
          <w:sz w:val="21"/>
          <w:szCs w:val="21"/>
        </w:rPr>
        <w:t>tów</w:t>
      </w:r>
      <w:proofErr w:type="spellEnd"/>
      <w:r w:rsidRPr="000A3C06">
        <w:rPr>
          <w:rFonts w:ascii="Arial" w:hAnsi="Arial" w:cs="Arial"/>
          <w:sz w:val="21"/>
          <w:szCs w:val="21"/>
        </w:rPr>
        <w:t>, będącego/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0A3C06">
        <w:rPr>
          <w:rFonts w:ascii="Arial" w:hAnsi="Arial" w:cs="Arial"/>
          <w:sz w:val="21"/>
          <w:szCs w:val="21"/>
        </w:rPr>
        <w:t>ami</w:t>
      </w:r>
      <w:proofErr w:type="spellEnd"/>
      <w:r w:rsidRPr="000A3C0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</w:t>
      </w:r>
      <w:r w:rsidRPr="000A3C06">
        <w:rPr>
          <w:rFonts w:ascii="Arial" w:hAnsi="Arial" w:cs="Arial"/>
          <w:sz w:val="16"/>
          <w:szCs w:val="16"/>
        </w:rPr>
        <w:t xml:space="preserve">, </w:t>
      </w:r>
      <w:r w:rsidRPr="000A3C06">
        <w:rPr>
          <w:rFonts w:ascii="Arial" w:hAnsi="Arial" w:cs="Arial"/>
          <w:sz w:val="21"/>
          <w:szCs w:val="21"/>
        </w:rPr>
        <w:t>nie</w:t>
      </w:r>
      <w:r w:rsidRPr="000A3C06">
        <w:rPr>
          <w:rFonts w:ascii="Arial" w:hAnsi="Arial" w:cs="Arial"/>
          <w:sz w:val="16"/>
          <w:szCs w:val="16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BB6F40" w:rsidRPr="000A3C06" w:rsidRDefault="00BB6F40" w:rsidP="00BB6F4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B6F40" w:rsidRPr="000A3C06" w:rsidRDefault="00BB6F40" w:rsidP="00BB6F40">
      <w:pPr>
        <w:spacing w:after="0" w:line="360" w:lineRule="auto"/>
        <w:jc w:val="both"/>
        <w:rPr>
          <w:rFonts w:ascii="Arial" w:hAnsi="Arial" w:cs="Arial"/>
          <w:b/>
        </w:rPr>
      </w:pPr>
    </w:p>
    <w:p w:rsidR="00BB6F40" w:rsidRPr="00A717E8" w:rsidRDefault="00BB6F40" w:rsidP="00A717E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0A3C0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B6F40" w:rsidRPr="000A3C06" w:rsidRDefault="00BB6F40" w:rsidP="00BB6F40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A3C06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BB6F40" w:rsidRPr="000A3C06" w:rsidRDefault="00BB6F40" w:rsidP="00BB6F40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A3C06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A3C06">
        <w:rPr>
          <w:rFonts w:ascii="Times New Roman" w:hAnsi="Times New Roman"/>
          <w:highlight w:val="lightGray"/>
        </w:rPr>
        <w:instrText xml:space="preserve"> FORMCHECKBOX </w:instrText>
      </w:r>
      <w:r w:rsidR="00A717E8">
        <w:rPr>
          <w:rFonts w:ascii="Times New Roman" w:hAnsi="Times New Roman"/>
          <w:highlight w:val="lightGray"/>
        </w:rPr>
      </w:r>
      <w:r w:rsidR="00A717E8">
        <w:rPr>
          <w:rFonts w:ascii="Times New Roman" w:hAnsi="Times New Roman"/>
          <w:highlight w:val="lightGray"/>
        </w:rPr>
        <w:fldChar w:fldCharType="separate"/>
      </w:r>
      <w:r w:rsidRPr="000A3C06">
        <w:rPr>
          <w:rFonts w:ascii="Times New Roman" w:hAnsi="Times New Roman"/>
          <w:highlight w:val="lightGray"/>
        </w:rPr>
        <w:fldChar w:fldCharType="end"/>
      </w:r>
      <w:r w:rsidRPr="000A3C06">
        <w:rPr>
          <w:rFonts w:ascii="Times New Roman" w:hAnsi="Times New Roman"/>
          <w:color w:val="000000"/>
        </w:rPr>
        <w:t xml:space="preserve">  </w:t>
      </w:r>
      <w:hyperlink r:id="rId12" w:history="1">
        <w:r w:rsidRPr="000A3C06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0A3C06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BB6F40" w:rsidRPr="000A3C06" w:rsidRDefault="00BB6F40" w:rsidP="00BB6F40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A3C06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A3C06">
        <w:rPr>
          <w:rFonts w:ascii="Times New Roman" w:hAnsi="Times New Roman"/>
          <w:highlight w:val="lightGray"/>
        </w:rPr>
        <w:instrText xml:space="preserve"> FORMCHECKBOX </w:instrText>
      </w:r>
      <w:r w:rsidR="00A717E8">
        <w:rPr>
          <w:rFonts w:ascii="Times New Roman" w:hAnsi="Times New Roman"/>
          <w:highlight w:val="lightGray"/>
        </w:rPr>
      </w:r>
      <w:r w:rsidR="00A717E8">
        <w:rPr>
          <w:rFonts w:ascii="Times New Roman" w:hAnsi="Times New Roman"/>
          <w:highlight w:val="lightGray"/>
        </w:rPr>
        <w:fldChar w:fldCharType="separate"/>
      </w:r>
      <w:r w:rsidRPr="000A3C06">
        <w:rPr>
          <w:rFonts w:ascii="Times New Roman" w:hAnsi="Times New Roman"/>
          <w:highlight w:val="lightGray"/>
        </w:rPr>
        <w:fldChar w:fldCharType="end"/>
      </w:r>
      <w:r w:rsidRPr="000A3C06">
        <w:rPr>
          <w:rFonts w:ascii="Times New Roman" w:hAnsi="Times New Roman"/>
          <w:color w:val="000000"/>
        </w:rPr>
        <w:t xml:space="preserve">  </w:t>
      </w:r>
      <w:hyperlink r:id="rId13" w:history="1">
        <w:r w:rsidRPr="000A3C06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0A3C06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BB6F40" w:rsidRPr="000A3C06" w:rsidRDefault="00BB6F40" w:rsidP="00BB6F40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A3C06">
        <w:rPr>
          <w:rFonts w:ascii="Times New Roman" w:hAnsi="Times New Roman"/>
          <w:i/>
          <w:color w:val="000000"/>
        </w:rPr>
        <w:t>*należy wskazać właściwe</w:t>
      </w:r>
    </w:p>
    <w:p w:rsidR="00BB6F40" w:rsidRPr="000A3C06" w:rsidRDefault="00BB6F40" w:rsidP="00BB6F40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BB6F40" w:rsidRPr="000A3C06" w:rsidRDefault="00BB6F40" w:rsidP="00BB6F40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A3C06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0A3C06">
        <w:rPr>
          <w:rFonts w:ascii="Times New Roman" w:eastAsia="Times New Roman" w:hAnsi="Times New Roman"/>
          <w:lang w:eastAsia="pl-PL"/>
        </w:rPr>
        <w:t>Pzp</w:t>
      </w:r>
      <w:proofErr w:type="spellEnd"/>
      <w:r w:rsidRPr="000A3C06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BB6F40" w:rsidRPr="000A3C06" w:rsidRDefault="00BB6F40" w:rsidP="00BB6F40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A3C06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BB6F40" w:rsidRPr="000A3C06" w:rsidRDefault="00BB6F40" w:rsidP="00BB6F40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0A3C0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BB6F40" w:rsidRPr="000A3C06" w:rsidRDefault="00BB6F40" w:rsidP="00BB6F4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BB6F40" w:rsidRPr="000A3C06" w:rsidRDefault="00BB6F40" w:rsidP="00BB6F40">
      <w:pPr>
        <w:tabs>
          <w:tab w:val="left" w:pos="0"/>
        </w:tabs>
        <w:spacing w:after="0" w:line="264" w:lineRule="auto"/>
        <w:ind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BB6F40" w:rsidRPr="00C04B7A" w:rsidRDefault="00BB6F40" w:rsidP="00BB6F4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data</w:t>
      </w:r>
      <w:r w:rsidRPr="00C04B7A">
        <w:rPr>
          <w:rFonts w:ascii="Times New Roman" w:hAnsi="Times New Roman"/>
          <w:sz w:val="21"/>
          <w:szCs w:val="21"/>
        </w:rPr>
        <w:t xml:space="preserve"> …………………. </w:t>
      </w:r>
      <w:r w:rsidRPr="00C04B7A">
        <w:rPr>
          <w:rFonts w:ascii="Times New Roman" w:hAnsi="Times New Roman"/>
          <w:sz w:val="20"/>
          <w:szCs w:val="20"/>
        </w:rPr>
        <w:t xml:space="preserve"> </w:t>
      </w:r>
    </w:p>
    <w:p w:rsidR="00BB6F40" w:rsidRPr="00C04B7A" w:rsidRDefault="00BB6F40" w:rsidP="00BB6F4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6F40" w:rsidRPr="00C04B7A" w:rsidRDefault="00BB6F40" w:rsidP="00BB6F4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B6F40" w:rsidRPr="00C04B7A" w:rsidRDefault="00BB6F40" w:rsidP="00BB6F4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BB6F40" w:rsidRPr="00C04B7A" w:rsidRDefault="00BB6F40" w:rsidP="00BB6F40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BB6F40" w:rsidRPr="00C04B7A" w:rsidRDefault="00BB6F40" w:rsidP="00BB6F40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5103B9" w:rsidRPr="009475A8" w:rsidRDefault="005103B9" w:rsidP="009475A8"/>
    <w:sectPr w:rsidR="005103B9" w:rsidRPr="009475A8" w:rsidSect="009475A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43D" w:rsidRDefault="0014543D" w:rsidP="0038231F">
      <w:pPr>
        <w:spacing w:after="0" w:line="240" w:lineRule="auto"/>
      </w:pPr>
      <w:r>
        <w:separator/>
      </w:r>
    </w:p>
  </w:endnote>
  <w:endnote w:type="continuationSeparator" w:id="0">
    <w:p w:rsidR="0014543D" w:rsidRDefault="001454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5C6" w:rsidRDefault="000755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717E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717E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5C6" w:rsidRDefault="000755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43D" w:rsidRDefault="0014543D" w:rsidP="0038231F">
      <w:pPr>
        <w:spacing w:after="0" w:line="240" w:lineRule="auto"/>
      </w:pPr>
      <w:r>
        <w:separator/>
      </w:r>
    </w:p>
  </w:footnote>
  <w:footnote w:type="continuationSeparator" w:id="0">
    <w:p w:rsidR="0014543D" w:rsidRDefault="001454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5C6" w:rsidRDefault="000755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5C6" w:rsidRDefault="000755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5C6" w:rsidRDefault="000755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543D"/>
    <w:rsid w:val="00023477"/>
    <w:rsid w:val="000247FF"/>
    <w:rsid w:val="00025C8D"/>
    <w:rsid w:val="000303EE"/>
    <w:rsid w:val="00073C3D"/>
    <w:rsid w:val="000755C6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543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17E8"/>
    <w:rsid w:val="00AE6FF2"/>
    <w:rsid w:val="00B0088C"/>
    <w:rsid w:val="00B15219"/>
    <w:rsid w:val="00B15FD3"/>
    <w:rsid w:val="00B34079"/>
    <w:rsid w:val="00B8005E"/>
    <w:rsid w:val="00B90E42"/>
    <w:rsid w:val="00BB0C3C"/>
    <w:rsid w:val="00BB6F4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F4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717E8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rod.ceidg.gov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ems.ms.gov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15B5A-D4BE-43E2-AE00-A427651D4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613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2019-04-08T12:49:00Z</dcterms:created>
  <dcterms:modified xsi:type="dcterms:W3CDTF">2019-04-08T12:49:00Z</dcterms:modified>
</cp:coreProperties>
</file>