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1EB" w:rsidRPr="003D6231" w:rsidRDefault="007D01EB" w:rsidP="007D01E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EE612C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1.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EE612C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EE612C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29.25pt;visibility:visible;mso-wrap-style:square">
            <v:imagedata r:id="rId9" o:title="EU_EFS_rgb-1"/>
          </v:shape>
        </w:pict>
      </w:r>
    </w:p>
    <w:p w:rsidR="007D01EB" w:rsidRDefault="007D01EB" w:rsidP="007D01EB">
      <w:pPr>
        <w:jc w:val="right"/>
        <w:rPr>
          <w:b/>
          <w:sz w:val="24"/>
          <w:szCs w:val="24"/>
        </w:rPr>
      </w:pPr>
    </w:p>
    <w:p w:rsidR="007D01EB" w:rsidRDefault="007D01EB" w:rsidP="007D01EB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7D01EB" w:rsidRDefault="007D01EB" w:rsidP="007D01EB"/>
    <w:p w:rsidR="007D01EB" w:rsidRDefault="007D01EB" w:rsidP="007D01EB"/>
    <w:p w:rsidR="007D01EB" w:rsidRDefault="007D01EB" w:rsidP="007D01E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7D01EB" w:rsidRDefault="007D01EB" w:rsidP="007D01E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D01EB" w:rsidRDefault="007D01EB" w:rsidP="007D01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7D01EB" w:rsidRDefault="007D01EB" w:rsidP="007D01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D01EB" w:rsidRDefault="007D01EB" w:rsidP="007D01EB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802D29">
        <w:rPr>
          <w:b/>
          <w:sz w:val="24"/>
          <w:szCs w:val="24"/>
        </w:rPr>
        <w:t>Usługa organizacji szkoleń zatytułowanych "Komunikacja i fo</w:t>
      </w:r>
      <w:r w:rsidR="00EE612C">
        <w:rPr>
          <w:b/>
          <w:sz w:val="24"/>
          <w:szCs w:val="24"/>
        </w:rPr>
        <w:t>r</w:t>
      </w:r>
      <w:bookmarkStart w:id="0" w:name="_GoBack"/>
      <w:bookmarkEnd w:id="0"/>
      <w:r w:rsidRPr="00802D29">
        <w:rPr>
          <w:b/>
          <w:sz w:val="24"/>
          <w:szCs w:val="24"/>
        </w:rPr>
        <w:t>my wsparcia edukacyjnego studentów z zaburzeniami psychicznymi"  - Kc-zp.272-177/19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7D01EB" w:rsidTr="008E0658">
        <w:trPr>
          <w:cantSplit/>
          <w:trHeight w:val="782"/>
        </w:trPr>
        <w:tc>
          <w:tcPr>
            <w:tcW w:w="633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7D01EB" w:rsidRDefault="007D01EB" w:rsidP="008E065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D01EB" w:rsidRDefault="007D01EB" w:rsidP="008E065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D01EB" w:rsidTr="008E0658">
        <w:trPr>
          <w:cantSplit/>
          <w:trHeight w:hRule="exact" w:val="281"/>
        </w:trPr>
        <w:tc>
          <w:tcPr>
            <w:tcW w:w="633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7D01EB" w:rsidTr="008E0658">
        <w:trPr>
          <w:cantSplit/>
          <w:trHeight w:val="921"/>
        </w:trPr>
        <w:tc>
          <w:tcPr>
            <w:tcW w:w="633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D01EB" w:rsidTr="008E0658">
        <w:trPr>
          <w:cantSplit/>
          <w:trHeight w:val="870"/>
        </w:trPr>
        <w:tc>
          <w:tcPr>
            <w:tcW w:w="633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D01EB" w:rsidRDefault="007D01EB" w:rsidP="008E065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D01EB" w:rsidRDefault="007D01EB" w:rsidP="007D01EB">
      <w:pPr>
        <w:spacing w:line="360" w:lineRule="auto"/>
        <w:jc w:val="both"/>
        <w:rPr>
          <w:b/>
        </w:rPr>
      </w:pPr>
    </w:p>
    <w:p w:rsidR="007D01EB" w:rsidRPr="00BB5634" w:rsidRDefault="007D01EB" w:rsidP="007D01EB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7D01EB" w:rsidRDefault="007D01EB" w:rsidP="007D01EB">
      <w:pPr>
        <w:spacing w:line="360" w:lineRule="auto"/>
        <w:jc w:val="both"/>
      </w:pPr>
    </w:p>
    <w:p w:rsidR="007D01EB" w:rsidRDefault="007D01EB" w:rsidP="007D01EB">
      <w:pPr>
        <w:spacing w:line="360" w:lineRule="auto"/>
        <w:jc w:val="both"/>
      </w:pPr>
    </w:p>
    <w:p w:rsidR="0070181D" w:rsidRDefault="0070181D" w:rsidP="0070181D">
      <w:pPr>
        <w:tabs>
          <w:tab w:val="left" w:pos="5040"/>
        </w:tabs>
        <w:ind w:left="708"/>
        <w:jc w:val="right"/>
      </w:pPr>
      <w:r>
        <w:t>Dokument należy podpisać kwalifikowanym podpisem elektronicznym.</w:t>
      </w:r>
    </w:p>
    <w:p w:rsidR="007D01EB" w:rsidRPr="005D139C" w:rsidRDefault="007D01EB" w:rsidP="007D01EB"/>
    <w:p w:rsidR="007D01EB" w:rsidRPr="007F6A49" w:rsidRDefault="007D01EB" w:rsidP="007D01EB"/>
    <w:p w:rsidR="00F213FB" w:rsidRPr="007D01EB" w:rsidRDefault="00F213FB" w:rsidP="007D01EB"/>
    <w:sectPr w:rsidR="00F213FB" w:rsidRPr="007D01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BE7" w:rsidRDefault="004F5BE7">
      <w:r>
        <w:separator/>
      </w:r>
    </w:p>
  </w:endnote>
  <w:endnote w:type="continuationSeparator" w:id="0">
    <w:p w:rsidR="004F5BE7" w:rsidRDefault="004F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000" w:rsidRDefault="005610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000" w:rsidRDefault="005610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000" w:rsidRDefault="005610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BE7" w:rsidRDefault="004F5BE7">
      <w:r>
        <w:separator/>
      </w:r>
    </w:p>
  </w:footnote>
  <w:footnote w:type="continuationSeparator" w:id="0">
    <w:p w:rsidR="004F5BE7" w:rsidRDefault="004F5BE7">
      <w:r>
        <w:continuationSeparator/>
      </w:r>
    </w:p>
  </w:footnote>
  <w:footnote w:id="1">
    <w:p w:rsidR="007D01EB" w:rsidRDefault="007D01EB" w:rsidP="007D01E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000" w:rsidRDefault="005610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000" w:rsidRDefault="00561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BE7"/>
    <w:rsid w:val="00082E0F"/>
    <w:rsid w:val="00210E8E"/>
    <w:rsid w:val="00276C10"/>
    <w:rsid w:val="004F5BE7"/>
    <w:rsid w:val="00561000"/>
    <w:rsid w:val="0070181D"/>
    <w:rsid w:val="00702A72"/>
    <w:rsid w:val="007D01EB"/>
    <w:rsid w:val="00C049BA"/>
    <w:rsid w:val="00C254C7"/>
    <w:rsid w:val="00C34B2E"/>
    <w:rsid w:val="00D11BC3"/>
    <w:rsid w:val="00DD5BF2"/>
    <w:rsid w:val="00EE612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610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0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01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01EB"/>
  </w:style>
  <w:style w:type="character" w:styleId="Odwoanieprzypisudolnego">
    <w:name w:val="footnote reference"/>
    <w:uiPriority w:val="99"/>
    <w:semiHidden/>
    <w:unhideWhenUsed/>
    <w:rsid w:val="007D01EB"/>
    <w:rPr>
      <w:vertAlign w:val="superscript"/>
    </w:rPr>
  </w:style>
  <w:style w:type="paragraph" w:customStyle="1" w:styleId="Gwka">
    <w:name w:val="Główka"/>
    <w:basedOn w:val="Normalny"/>
    <w:rsid w:val="007D01EB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2019-04-17T11:20:00Z</dcterms:created>
  <dcterms:modified xsi:type="dcterms:W3CDTF">2019-04-17T11:20:00Z</dcterms:modified>
</cp:coreProperties>
</file>