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78C" w:rsidRPr="003D6231" w:rsidRDefault="008A278C" w:rsidP="008A278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8A57C9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4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8A57C9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8pt;height:33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8A57C9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38.25pt;visibility:visible;mso-wrap-style:square">
            <v:imagedata r:id="rId11" o:title="EU_EFS_rgb-1"/>
          </v:shape>
        </w:pict>
      </w:r>
    </w:p>
    <w:p w:rsidR="008A278C" w:rsidRPr="00E105B5" w:rsidRDefault="008A278C" w:rsidP="008A278C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 w:rsidRPr="00E105B5">
        <w:rPr>
          <w:b/>
          <w:sz w:val="22"/>
          <w:szCs w:val="22"/>
        </w:rPr>
        <w:tab/>
      </w:r>
    </w:p>
    <w:p w:rsidR="008A278C" w:rsidRPr="00E105B5" w:rsidRDefault="008A278C" w:rsidP="008A278C">
      <w:pPr>
        <w:tabs>
          <w:tab w:val="left" w:pos="3270"/>
          <w:tab w:val="right" w:pos="9497"/>
        </w:tabs>
        <w:spacing w:line="360" w:lineRule="auto"/>
        <w:jc w:val="right"/>
        <w:rPr>
          <w:b/>
          <w:sz w:val="22"/>
          <w:szCs w:val="22"/>
        </w:rPr>
      </w:pPr>
      <w:r w:rsidRPr="00E105B5">
        <w:rPr>
          <w:b/>
          <w:sz w:val="22"/>
          <w:szCs w:val="22"/>
        </w:rPr>
        <w:tab/>
        <w:t>Załącznik nr 1</w:t>
      </w:r>
    </w:p>
    <w:p w:rsidR="008A278C" w:rsidRPr="00787A70" w:rsidRDefault="008A278C" w:rsidP="008A278C">
      <w:pPr>
        <w:tabs>
          <w:tab w:val="left" w:pos="694"/>
          <w:tab w:val="right" w:pos="9000"/>
        </w:tabs>
        <w:jc w:val="center"/>
        <w:rPr>
          <w:b/>
        </w:rPr>
      </w:pPr>
      <w:r w:rsidRPr="00787A70">
        <w:rPr>
          <w:b/>
        </w:rPr>
        <w:t>OFERTA CENOWA</w:t>
      </w:r>
    </w:p>
    <w:p w:rsidR="008A278C" w:rsidRPr="00E105B5" w:rsidRDefault="008A278C" w:rsidP="008A278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A278C" w:rsidRPr="00E105B5" w:rsidRDefault="008A278C" w:rsidP="008A278C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NAZWA WYKONAWCY:…………………..………………………………………………</w:t>
      </w:r>
    </w:p>
    <w:p w:rsidR="008A278C" w:rsidRPr="00E105B5" w:rsidRDefault="008A278C" w:rsidP="008A278C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FORMA PROWADZONEJ DZIAŁALNOŚCI: ......................................................................</w:t>
      </w:r>
    </w:p>
    <w:p w:rsidR="008A278C" w:rsidRPr="00E105B5" w:rsidRDefault="008A278C" w:rsidP="008A278C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ADRES:……………………………………………………………………………………….</w:t>
      </w:r>
    </w:p>
    <w:p w:rsidR="008A278C" w:rsidRPr="00E105B5" w:rsidRDefault="008A278C" w:rsidP="008A278C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POWIAT:…………………………………WOJEWÓDZTWO …………………………….</w:t>
      </w:r>
    </w:p>
    <w:p w:rsidR="008A278C" w:rsidRPr="00E105B5" w:rsidRDefault="008A278C" w:rsidP="008A278C">
      <w:pPr>
        <w:tabs>
          <w:tab w:val="right" w:pos="9000"/>
        </w:tabs>
        <w:spacing w:line="360" w:lineRule="auto"/>
        <w:rPr>
          <w:sz w:val="18"/>
          <w:szCs w:val="18"/>
          <w:lang w:val="en-US"/>
        </w:rPr>
      </w:pPr>
      <w:r w:rsidRPr="00E105B5">
        <w:rPr>
          <w:sz w:val="18"/>
          <w:szCs w:val="18"/>
          <w:lang w:val="en-US"/>
        </w:rPr>
        <w:t>TEL./FAX/ E-MAIL…………………………………………………………………………..</w:t>
      </w:r>
    </w:p>
    <w:p w:rsidR="008A278C" w:rsidRPr="00E105B5" w:rsidRDefault="008A278C" w:rsidP="008A278C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A57C9">
        <w:rPr>
          <w:sz w:val="18"/>
          <w:szCs w:val="18"/>
          <w:lang w:val="en-US"/>
        </w:rPr>
        <w:t xml:space="preserve">NIP…………………………………. </w:t>
      </w:r>
      <w:r w:rsidRPr="00E105B5">
        <w:rPr>
          <w:sz w:val="18"/>
          <w:szCs w:val="18"/>
        </w:rPr>
        <w:t>REGON:………………………………………………</w:t>
      </w:r>
    </w:p>
    <w:p w:rsidR="008A278C" w:rsidRPr="00E105B5" w:rsidRDefault="008A278C" w:rsidP="008A278C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BANK/ NR KONTA ………………………………………………………………………….</w:t>
      </w:r>
    </w:p>
    <w:p w:rsidR="008A278C" w:rsidRPr="00E105B5" w:rsidRDefault="008A278C" w:rsidP="008A278C">
      <w:pPr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Do: Nazwa i siedziba Zamawiającego:</w:t>
      </w:r>
    </w:p>
    <w:p w:rsidR="008A278C" w:rsidRPr="00787A70" w:rsidRDefault="008A278C" w:rsidP="008A278C">
      <w:pPr>
        <w:jc w:val="both"/>
        <w:rPr>
          <w:b/>
          <w:sz w:val="18"/>
          <w:szCs w:val="18"/>
        </w:rPr>
      </w:pPr>
      <w:r w:rsidRPr="00E105B5">
        <w:rPr>
          <w:b/>
          <w:sz w:val="18"/>
          <w:szCs w:val="18"/>
        </w:rPr>
        <w:t>Akademia Górniczo – Hutnicza im. Stanisława Staszica w Krakowie Dział Zamówień Publicznych Al. Mickiewicza 30, 30-059 Kraków.</w:t>
      </w:r>
    </w:p>
    <w:p w:rsidR="008A278C" w:rsidRPr="00E105B5" w:rsidRDefault="008A278C" w:rsidP="008A278C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sz w:val="20"/>
          <w:szCs w:val="20"/>
        </w:rPr>
        <w:t>Przystępując do postępowania o udzielenie zamówienia publicznego, którego przedmiotem jest:</w:t>
      </w:r>
    </w:p>
    <w:p w:rsidR="008A278C" w:rsidRPr="00E105B5" w:rsidRDefault="008A278C" w:rsidP="008A278C">
      <w:pPr>
        <w:widowControl w:val="0"/>
        <w:ind w:right="1"/>
        <w:jc w:val="both"/>
        <w:rPr>
          <w:sz w:val="20"/>
          <w:szCs w:val="20"/>
        </w:rPr>
      </w:pPr>
      <w:r w:rsidRPr="00ED266C">
        <w:rPr>
          <w:rFonts w:eastAsia="Tahoma"/>
          <w:b/>
          <w:sz w:val="20"/>
          <w:szCs w:val="20"/>
          <w:lang w:eastAsia="x-none"/>
        </w:rPr>
        <w:t>Usługa organizacji szkoleń zatytułowanych "Komunikacja i fo</w:t>
      </w:r>
      <w:r>
        <w:rPr>
          <w:rFonts w:eastAsia="Tahoma"/>
          <w:b/>
          <w:sz w:val="20"/>
          <w:szCs w:val="20"/>
          <w:lang w:eastAsia="x-none"/>
        </w:rPr>
        <w:t>r</w:t>
      </w:r>
      <w:r w:rsidRPr="00ED266C">
        <w:rPr>
          <w:rFonts w:eastAsia="Tahoma"/>
          <w:b/>
          <w:sz w:val="20"/>
          <w:szCs w:val="20"/>
          <w:lang w:eastAsia="x-none"/>
        </w:rPr>
        <w:t>my wsparcia edukacyjnego studentów z zaburzeniami psychicznymi"  - Kc-zp.272-177/19</w:t>
      </w:r>
      <w:r w:rsidRPr="00E105B5">
        <w:rPr>
          <w:b/>
          <w:sz w:val="20"/>
          <w:szCs w:val="20"/>
        </w:rPr>
        <w:t xml:space="preserve">, </w:t>
      </w:r>
      <w:r w:rsidRPr="00E105B5">
        <w:rPr>
          <w:sz w:val="20"/>
          <w:szCs w:val="20"/>
        </w:rPr>
        <w:t>oferuję realizację przedmiotu zamówienia zgodnie z zasadami określonymi w SIWZ.</w:t>
      </w:r>
    </w:p>
    <w:p w:rsidR="008A278C" w:rsidRPr="00E105B5" w:rsidRDefault="008A278C" w:rsidP="008A278C">
      <w:pPr>
        <w:widowControl w:val="0"/>
        <w:ind w:right="1"/>
        <w:jc w:val="both"/>
        <w:rPr>
          <w:sz w:val="20"/>
          <w:szCs w:val="20"/>
        </w:rPr>
      </w:pPr>
    </w:p>
    <w:tbl>
      <w:tblPr>
        <w:tblW w:w="8038" w:type="dxa"/>
        <w:jc w:val="center"/>
        <w:tblInd w:w="-2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5538"/>
      </w:tblGrid>
      <w:tr w:rsidR="008A278C" w:rsidRPr="00E105B5" w:rsidTr="008E065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8A278C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8A278C" w:rsidRPr="00E105B5" w:rsidTr="008E065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  <w:r w:rsidR="003A07A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A07AE">
              <w:rPr>
                <w:b/>
                <w:sz w:val="20"/>
                <w:szCs w:val="20"/>
              </w:rPr>
              <w:t>tj</w:t>
            </w:r>
            <w:proofErr w:type="spellEnd"/>
            <w:r w:rsidR="003A07AE">
              <w:rPr>
                <w:b/>
                <w:sz w:val="20"/>
                <w:szCs w:val="20"/>
              </w:rPr>
              <w:t xml:space="preserve"> 4 szkolenia</w:t>
            </w:r>
          </w:p>
          <w:p w:rsidR="008A278C" w:rsidRPr="00E105B5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8A278C" w:rsidRPr="00E105B5" w:rsidTr="008E065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8A278C" w:rsidRPr="00E105B5" w:rsidTr="008E065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</w:t>
            </w:r>
            <w:r>
              <w:rPr>
                <w:b/>
                <w:sz w:val="20"/>
                <w:szCs w:val="20"/>
              </w:rPr>
              <w:t xml:space="preserve"> </w:t>
            </w:r>
            <w:r w:rsidR="003A07AE">
              <w:rPr>
                <w:b/>
                <w:sz w:val="20"/>
                <w:szCs w:val="20"/>
              </w:rPr>
              <w:t xml:space="preserve">1 </w:t>
            </w:r>
            <w:r w:rsidRPr="00E105B5">
              <w:rPr>
                <w:b/>
                <w:sz w:val="20"/>
                <w:szCs w:val="20"/>
              </w:rPr>
              <w:t>szkolenie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8A278C" w:rsidRPr="00E105B5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8A278C" w:rsidRPr="00E105B5" w:rsidTr="008E065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8A278C">
              <w:rPr>
                <w:b/>
                <w:sz w:val="20"/>
                <w:szCs w:val="20"/>
              </w:rPr>
              <w:t>Doświadczenie osób wyznaczonych do realizacji zamówienia</w:t>
            </w:r>
            <w:r>
              <w:rPr>
                <w:b/>
                <w:sz w:val="20"/>
                <w:szCs w:val="20"/>
              </w:rPr>
              <w:t xml:space="preserve"> (kryterium oceny ofert)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Default="008A278C" w:rsidP="008E0658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8A278C">
              <w:rPr>
                <w:sz w:val="20"/>
                <w:szCs w:val="20"/>
              </w:rPr>
              <w:t xml:space="preserve">lość szkoleń z zakresu kontaktów i relacji </w:t>
            </w:r>
            <w:r>
              <w:rPr>
                <w:sz w:val="20"/>
                <w:szCs w:val="20"/>
              </w:rPr>
              <w:t>interpersonalnych:</w:t>
            </w:r>
          </w:p>
          <w:p w:rsidR="008A278C" w:rsidRPr="00E105B5" w:rsidRDefault="008A278C" w:rsidP="008A278C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osoba 1 </w:t>
            </w:r>
            <w:r w:rsidRPr="008A278C">
              <w:rPr>
                <w:sz w:val="20"/>
                <w:szCs w:val="20"/>
                <w:highlight w:val="yellow"/>
              </w:rPr>
              <w:t>………………..</w:t>
            </w:r>
            <w:r>
              <w:rPr>
                <w:sz w:val="20"/>
                <w:szCs w:val="20"/>
              </w:rPr>
              <w:t xml:space="preserve"> (imię i nazwisko) ilość szkoleń </w:t>
            </w:r>
            <w:r w:rsidRPr="008A278C">
              <w:rPr>
                <w:sz w:val="20"/>
                <w:szCs w:val="20"/>
                <w:highlight w:val="yellow"/>
              </w:rPr>
              <w:t>……..</w:t>
            </w:r>
          </w:p>
        </w:tc>
      </w:tr>
      <w:tr w:rsidR="008A278C" w:rsidRPr="00E105B5" w:rsidTr="008E065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8A278C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8A278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787A70" w:rsidRDefault="008A278C" w:rsidP="008E0658">
            <w:pPr>
              <w:rPr>
                <w:sz w:val="20"/>
                <w:szCs w:val="20"/>
              </w:rPr>
            </w:pPr>
            <w:r w:rsidRPr="008A278C">
              <w:rPr>
                <w:sz w:val="20"/>
                <w:szCs w:val="20"/>
              </w:rPr>
              <w:t>od daty podpisania umowy do 23.12.2019 roku.</w:t>
            </w:r>
          </w:p>
        </w:tc>
      </w:tr>
      <w:tr w:rsidR="008A278C" w:rsidRPr="00E105B5" w:rsidTr="008E065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8A278C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8A278C" w:rsidRPr="008A278C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8A278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3A07AE" w:rsidP="003A07AE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 zakończeniu każdorazowego szkolenia,</w:t>
            </w:r>
            <w:r w:rsidRPr="00E105B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</w:t>
            </w:r>
            <w:r w:rsidR="008A278C" w:rsidRPr="00E105B5">
              <w:rPr>
                <w:sz w:val="20"/>
                <w:szCs w:val="20"/>
              </w:rPr>
              <w:t>rzelewem w ciągu 21 dni od daty otrzymania faktury  przez  Zamawiającego</w:t>
            </w:r>
            <w:r>
              <w:rPr>
                <w:sz w:val="20"/>
                <w:szCs w:val="20"/>
              </w:rPr>
              <w:t xml:space="preserve">,  </w:t>
            </w:r>
          </w:p>
        </w:tc>
      </w:tr>
      <w:tr w:rsidR="008A278C" w:rsidRPr="00E105B5" w:rsidTr="008E0658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8A278C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8A278C" w:rsidRPr="008A278C" w:rsidRDefault="008A278C" w:rsidP="008E0658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78C" w:rsidRPr="00E105B5" w:rsidRDefault="008A278C" w:rsidP="008E0658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8A278C" w:rsidRPr="00E105B5" w:rsidRDefault="008A278C" w:rsidP="008A278C">
      <w:pPr>
        <w:tabs>
          <w:tab w:val="left" w:pos="426"/>
        </w:tabs>
        <w:jc w:val="both"/>
        <w:rPr>
          <w:sz w:val="22"/>
          <w:szCs w:val="22"/>
        </w:rPr>
      </w:pPr>
    </w:p>
    <w:p w:rsidR="008A278C" w:rsidRPr="00787A70" w:rsidRDefault="008A278C" w:rsidP="008A278C">
      <w:pPr>
        <w:tabs>
          <w:tab w:val="left" w:pos="426"/>
        </w:tabs>
        <w:jc w:val="both"/>
        <w:rPr>
          <w:b/>
          <w:sz w:val="20"/>
          <w:szCs w:val="20"/>
        </w:rPr>
      </w:pPr>
      <w:r w:rsidRPr="00787A70">
        <w:rPr>
          <w:sz w:val="20"/>
          <w:szCs w:val="20"/>
        </w:rPr>
        <w:t>Oświadczamy, że zgodnie z ustawą z dnia 6 marca 2018 r. Prawo przedsiębiorców należymy do małych lub średnich przedsiębiorców:</w:t>
      </w:r>
      <w:r w:rsidRPr="00787A70">
        <w:rPr>
          <w:b/>
          <w:sz w:val="20"/>
          <w:szCs w:val="20"/>
        </w:rPr>
        <w:t xml:space="preserve"> TAK/NIE*</w:t>
      </w:r>
    </w:p>
    <w:p w:rsidR="008A278C" w:rsidRDefault="008A278C" w:rsidP="008A278C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A278C" w:rsidRDefault="008A278C" w:rsidP="008A278C">
      <w:pPr>
        <w:tabs>
          <w:tab w:val="left" w:pos="5040"/>
        </w:tabs>
        <w:ind w:left="708"/>
        <w:rPr>
          <w:sz w:val="20"/>
          <w:szCs w:val="20"/>
        </w:rPr>
      </w:pPr>
    </w:p>
    <w:p w:rsidR="003A07AE" w:rsidRDefault="003A07AE" w:rsidP="008A278C">
      <w:pPr>
        <w:tabs>
          <w:tab w:val="left" w:pos="5040"/>
        </w:tabs>
        <w:ind w:left="708"/>
        <w:rPr>
          <w:sz w:val="20"/>
          <w:szCs w:val="20"/>
        </w:rPr>
      </w:pPr>
    </w:p>
    <w:p w:rsidR="003A07AE" w:rsidRDefault="003A07AE" w:rsidP="008A278C">
      <w:pPr>
        <w:tabs>
          <w:tab w:val="left" w:pos="5040"/>
        </w:tabs>
        <w:ind w:left="708"/>
        <w:rPr>
          <w:sz w:val="20"/>
          <w:szCs w:val="20"/>
        </w:rPr>
      </w:pPr>
    </w:p>
    <w:p w:rsidR="003A07AE" w:rsidRPr="00787A70" w:rsidRDefault="003A07AE" w:rsidP="008A278C">
      <w:pPr>
        <w:tabs>
          <w:tab w:val="left" w:pos="5040"/>
        </w:tabs>
        <w:ind w:left="708"/>
        <w:rPr>
          <w:sz w:val="20"/>
          <w:szCs w:val="20"/>
        </w:rPr>
      </w:pPr>
    </w:p>
    <w:p w:rsidR="008A278C" w:rsidRPr="00E105B5" w:rsidRDefault="008A278C" w:rsidP="008A278C">
      <w:pPr>
        <w:rPr>
          <w:b/>
          <w:sz w:val="22"/>
          <w:szCs w:val="22"/>
          <w:u w:val="single"/>
        </w:rPr>
      </w:pPr>
      <w:r w:rsidRPr="00E105B5">
        <w:rPr>
          <w:b/>
          <w:sz w:val="22"/>
          <w:szCs w:val="22"/>
          <w:u w:val="single"/>
        </w:rPr>
        <w:lastRenderedPageBreak/>
        <w:t>Jednocześnie oświadczamy, że:</w:t>
      </w:r>
    </w:p>
    <w:p w:rsidR="008A278C" w:rsidRPr="00E105B5" w:rsidRDefault="008A278C" w:rsidP="008A27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8A278C" w:rsidRPr="00E105B5" w:rsidRDefault="008A278C" w:rsidP="008A27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8A278C" w:rsidRPr="00E105B5" w:rsidRDefault="008A278C" w:rsidP="008A278C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8A278C" w:rsidRPr="00E105B5" w:rsidRDefault="008A278C" w:rsidP="008A278C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A278C" w:rsidRPr="00E105B5" w:rsidRDefault="008A278C" w:rsidP="008A278C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A278C" w:rsidRPr="00E105B5" w:rsidRDefault="008A278C" w:rsidP="008A27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278C" w:rsidRPr="00E105B5" w:rsidTr="008E065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278C" w:rsidRPr="00E105B5" w:rsidRDefault="008A278C" w:rsidP="008E065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278C" w:rsidRPr="00E105B5" w:rsidRDefault="008A278C" w:rsidP="008E065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8A278C" w:rsidRPr="00E105B5" w:rsidRDefault="008A278C" w:rsidP="008E065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A278C" w:rsidRPr="00E105B5" w:rsidRDefault="008A278C" w:rsidP="008E065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8A278C" w:rsidRPr="00E105B5" w:rsidTr="008E06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78C" w:rsidRPr="00E105B5" w:rsidRDefault="008A278C" w:rsidP="008E065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78C" w:rsidRPr="00E105B5" w:rsidRDefault="008A278C" w:rsidP="008E065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278C" w:rsidRPr="00E105B5" w:rsidRDefault="008A278C" w:rsidP="008E065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A278C" w:rsidRPr="00E105B5" w:rsidRDefault="008A278C" w:rsidP="008A278C">
      <w:pPr>
        <w:ind w:left="360"/>
        <w:jc w:val="both"/>
        <w:rPr>
          <w:sz w:val="22"/>
          <w:szCs w:val="22"/>
        </w:rPr>
      </w:pPr>
    </w:p>
    <w:p w:rsidR="008A278C" w:rsidRPr="00E105B5" w:rsidRDefault="008A278C" w:rsidP="008A278C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8A278C" w:rsidRPr="00E105B5" w:rsidRDefault="008A278C" w:rsidP="008A278C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8A278C" w:rsidRPr="00E105B5" w:rsidRDefault="008A278C" w:rsidP="008A278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8A278C" w:rsidRPr="00E105B5" w:rsidRDefault="008A278C" w:rsidP="008A278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8A278C" w:rsidRPr="00E105B5" w:rsidRDefault="008A278C" w:rsidP="008A278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A278C" w:rsidRPr="00E105B5" w:rsidRDefault="008A278C" w:rsidP="008A278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8A278C" w:rsidRPr="00E105B5" w:rsidRDefault="008A278C" w:rsidP="008A278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A278C" w:rsidRPr="00E105B5" w:rsidRDefault="008A278C" w:rsidP="008A278C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8A278C" w:rsidRPr="00E105B5" w:rsidRDefault="008A278C" w:rsidP="008A278C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A278C" w:rsidRPr="00E105B5" w:rsidRDefault="008A278C" w:rsidP="008A278C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8A278C" w:rsidRPr="00E105B5" w:rsidRDefault="008A278C" w:rsidP="008A278C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8A278C" w:rsidRPr="00E105B5" w:rsidRDefault="008A278C" w:rsidP="008A278C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8A278C" w:rsidRPr="00E105B5" w:rsidRDefault="008A278C" w:rsidP="008A278C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A278C" w:rsidRPr="00E105B5" w:rsidRDefault="008A278C" w:rsidP="008A278C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8A278C" w:rsidRPr="00E105B5" w:rsidRDefault="008A278C" w:rsidP="008A278C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8A278C" w:rsidRPr="00E105B5" w:rsidRDefault="008A278C" w:rsidP="008A278C">
      <w:pPr>
        <w:jc w:val="both"/>
        <w:rPr>
          <w:sz w:val="22"/>
          <w:szCs w:val="22"/>
        </w:rPr>
      </w:pPr>
    </w:p>
    <w:p w:rsidR="008A278C" w:rsidRPr="00E105B5" w:rsidRDefault="008A278C" w:rsidP="008A278C">
      <w:pPr>
        <w:jc w:val="both"/>
        <w:rPr>
          <w:sz w:val="18"/>
          <w:szCs w:val="18"/>
        </w:rPr>
      </w:pPr>
    </w:p>
    <w:p w:rsidR="008A278C" w:rsidRPr="00E105B5" w:rsidRDefault="008A278C" w:rsidP="008A278C">
      <w:pPr>
        <w:jc w:val="both"/>
        <w:rPr>
          <w:sz w:val="18"/>
          <w:szCs w:val="18"/>
        </w:rPr>
      </w:pPr>
    </w:p>
    <w:p w:rsidR="008A278C" w:rsidRPr="00E105B5" w:rsidRDefault="008A278C" w:rsidP="008A278C">
      <w:pPr>
        <w:jc w:val="both"/>
        <w:rPr>
          <w:sz w:val="18"/>
          <w:szCs w:val="18"/>
        </w:rPr>
      </w:pPr>
    </w:p>
    <w:p w:rsidR="008A278C" w:rsidRPr="008A57C9" w:rsidRDefault="008A57C9" w:rsidP="008A57C9">
      <w:pPr>
        <w:tabs>
          <w:tab w:val="left" w:pos="5040"/>
        </w:tabs>
        <w:ind w:left="708"/>
        <w:jc w:val="right"/>
        <w:rPr>
          <w:sz w:val="20"/>
          <w:szCs w:val="20"/>
        </w:rPr>
      </w:pPr>
      <w:bookmarkStart w:id="0" w:name="_GoBack"/>
      <w:r w:rsidRPr="008A57C9">
        <w:rPr>
          <w:sz w:val="20"/>
          <w:szCs w:val="20"/>
        </w:rPr>
        <w:t>Dokument</w:t>
      </w:r>
      <w:r>
        <w:rPr>
          <w:sz w:val="20"/>
          <w:szCs w:val="20"/>
        </w:rPr>
        <w:t xml:space="preserve"> należy podpisać kwalifikowanym </w:t>
      </w:r>
      <w:r w:rsidRPr="008A57C9">
        <w:rPr>
          <w:sz w:val="20"/>
          <w:szCs w:val="20"/>
        </w:rPr>
        <w:t>podpisem elektronicznym</w:t>
      </w:r>
      <w:r>
        <w:rPr>
          <w:sz w:val="20"/>
          <w:szCs w:val="20"/>
        </w:rPr>
        <w:t>.</w:t>
      </w:r>
    </w:p>
    <w:bookmarkEnd w:id="0"/>
    <w:p w:rsidR="008A278C" w:rsidRPr="00E105B5" w:rsidRDefault="008A278C" w:rsidP="008A278C">
      <w:pPr>
        <w:rPr>
          <w:sz w:val="22"/>
          <w:szCs w:val="22"/>
        </w:rPr>
      </w:pPr>
    </w:p>
    <w:p w:rsidR="008A278C" w:rsidRPr="00E105B5" w:rsidRDefault="008A278C" w:rsidP="008A278C">
      <w:pPr>
        <w:rPr>
          <w:sz w:val="22"/>
          <w:szCs w:val="22"/>
        </w:rPr>
      </w:pPr>
    </w:p>
    <w:p w:rsidR="008A278C" w:rsidRPr="00E105B5" w:rsidRDefault="008A278C" w:rsidP="008A278C">
      <w:pPr>
        <w:rPr>
          <w:sz w:val="22"/>
          <w:szCs w:val="22"/>
        </w:rPr>
      </w:pPr>
    </w:p>
    <w:p w:rsidR="008A278C" w:rsidRPr="00E105B5" w:rsidRDefault="008A278C" w:rsidP="008A278C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8A278C" w:rsidRPr="00E105B5" w:rsidRDefault="008A278C" w:rsidP="008A278C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8A278C" w:rsidRPr="00E105B5" w:rsidRDefault="008A278C" w:rsidP="008A278C"/>
    <w:p w:rsidR="00FE545C" w:rsidRPr="008A278C" w:rsidRDefault="00FE545C" w:rsidP="008A278C"/>
    <w:sectPr w:rsidR="00FE545C" w:rsidRPr="008A278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7BB" w:rsidRDefault="009E77BB">
      <w:r>
        <w:separator/>
      </w:r>
    </w:p>
  </w:endnote>
  <w:endnote w:type="continuationSeparator" w:id="0">
    <w:p w:rsidR="009E77BB" w:rsidRDefault="009E7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07C" w:rsidRDefault="008260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07C" w:rsidRDefault="008260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7BB" w:rsidRDefault="009E77BB">
      <w:r>
        <w:separator/>
      </w:r>
    </w:p>
  </w:footnote>
  <w:footnote w:type="continuationSeparator" w:id="0">
    <w:p w:rsidR="009E77BB" w:rsidRDefault="009E7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07C" w:rsidRDefault="008260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07C" w:rsidRDefault="008260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7B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07A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2607C"/>
    <w:rsid w:val="00833933"/>
    <w:rsid w:val="00853083"/>
    <w:rsid w:val="008A278C"/>
    <w:rsid w:val="008A57C9"/>
    <w:rsid w:val="008B2F0C"/>
    <w:rsid w:val="008B4928"/>
    <w:rsid w:val="008D2AB8"/>
    <w:rsid w:val="008F1C66"/>
    <w:rsid w:val="00970FE4"/>
    <w:rsid w:val="009E77BB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78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8A278C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F2ABF-0015-49D2-B7B8-9F48CE2B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2019-04-17T11:14:00Z</dcterms:created>
  <dcterms:modified xsi:type="dcterms:W3CDTF">2019-04-17T11:14:00Z</dcterms:modified>
</cp:coreProperties>
</file>