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6EB" w:rsidRPr="003D6231" w:rsidRDefault="004256EB" w:rsidP="004256E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CE782F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1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CE782F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7.25pt;height:36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CE782F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29.25pt;visibility:visible;mso-wrap-style:square">
            <v:imagedata r:id="rId11" o:title="EU_EFS_rgb-1"/>
          </v:shape>
        </w:pict>
      </w:r>
    </w:p>
    <w:p w:rsidR="004256EB" w:rsidRDefault="004256EB" w:rsidP="004256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56EB" w:rsidRPr="003107A9" w:rsidRDefault="004256EB" w:rsidP="004256E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56EB" w:rsidRPr="0041609D" w:rsidRDefault="004256EB" w:rsidP="004256EB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256EB" w:rsidRPr="0041609D" w:rsidRDefault="004256EB" w:rsidP="004256EB">
      <w:pPr>
        <w:keepNext/>
        <w:spacing w:before="240" w:after="60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4256EB" w:rsidRPr="0041609D" w:rsidRDefault="004256EB" w:rsidP="004256EB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256EB" w:rsidRPr="0041609D" w:rsidRDefault="004256EB" w:rsidP="004256E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256EB" w:rsidRPr="0041609D" w:rsidRDefault="004256EB" w:rsidP="004256E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256EB" w:rsidRPr="0041609D" w:rsidRDefault="004256EB" w:rsidP="004256E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256EB" w:rsidRPr="0041609D" w:rsidRDefault="004256EB" w:rsidP="004256E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256EB" w:rsidRPr="0041609D" w:rsidRDefault="004256EB" w:rsidP="004256EB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256EB" w:rsidRPr="0041609D" w:rsidRDefault="004256EB" w:rsidP="004256EB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4256EB" w:rsidRPr="0041609D" w:rsidRDefault="004256EB" w:rsidP="004256EB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256EB" w:rsidRPr="0041609D" w:rsidRDefault="004256EB" w:rsidP="004256EB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256EB" w:rsidRPr="008E13E3" w:rsidRDefault="004256EB" w:rsidP="004256EB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256EB" w:rsidRPr="0041609D" w:rsidRDefault="004256EB" w:rsidP="00425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256EB" w:rsidRPr="0041609D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256EB" w:rsidRPr="0041609D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256EB" w:rsidRPr="0041609D" w:rsidRDefault="004256EB" w:rsidP="004256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4562DD">
        <w:rPr>
          <w:rFonts w:ascii="Times New Roman" w:hAnsi="Times New Roman"/>
          <w:b/>
          <w:sz w:val="24"/>
          <w:szCs w:val="24"/>
        </w:rPr>
        <w:t>Usługa organizacji szkoleń zatytułowanych "Komunikacja i fo</w:t>
      </w:r>
      <w:r w:rsidR="00CE782F">
        <w:rPr>
          <w:rFonts w:ascii="Times New Roman" w:hAnsi="Times New Roman"/>
          <w:b/>
          <w:sz w:val="24"/>
          <w:szCs w:val="24"/>
        </w:rPr>
        <w:t>r</w:t>
      </w:r>
      <w:bookmarkStart w:id="0" w:name="_GoBack"/>
      <w:bookmarkEnd w:id="0"/>
      <w:r w:rsidRPr="004562DD">
        <w:rPr>
          <w:rFonts w:ascii="Times New Roman" w:hAnsi="Times New Roman"/>
          <w:b/>
          <w:sz w:val="24"/>
          <w:szCs w:val="24"/>
        </w:rPr>
        <w:t>my wsparcia edukacyjnego studentów z zaburzeniami psychicznymi"  - Kc-zp.272-177/19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256EB" w:rsidRPr="0041609D" w:rsidRDefault="004256EB" w:rsidP="004256E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 specyfikacji istotnych warunków zamówienia pkt V. ppkt 1</w:t>
      </w:r>
      <w:r>
        <w:rPr>
          <w:rFonts w:ascii="Times New Roman" w:hAnsi="Times New Roman"/>
          <w:sz w:val="24"/>
          <w:szCs w:val="24"/>
        </w:rPr>
        <w:t>-3.</w:t>
      </w:r>
    </w:p>
    <w:p w:rsidR="004256EB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Pr="00ED1EBE" w:rsidRDefault="004256EB" w:rsidP="004256EB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4256EB" w:rsidRPr="00ED1EBE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następującego/ych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4256EB" w:rsidRPr="00ED1EBE" w:rsidRDefault="004256EB" w:rsidP="004256E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256EB" w:rsidRPr="00ED1EBE" w:rsidRDefault="004256EB" w:rsidP="004256EB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4256EB" w:rsidRPr="00101116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Pr="0041609D" w:rsidRDefault="004256EB" w:rsidP="004256EB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256EB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56EB" w:rsidRPr="0041609D" w:rsidRDefault="004256EB" w:rsidP="004256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A02BF" w:rsidRPr="004A02BF" w:rsidRDefault="004A02BF" w:rsidP="004A02BF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4A02BF">
        <w:rPr>
          <w:rFonts w:ascii="Times New Roman" w:eastAsia="Times New Roman" w:hAnsi="Times New Roman"/>
          <w:sz w:val="20"/>
          <w:szCs w:val="20"/>
          <w:lang w:eastAsia="pl-PL"/>
        </w:rPr>
        <w:t>Dokument należy podpisać kwalifikowanym podpisem elektronicznym.</w:t>
      </w:r>
    </w:p>
    <w:p w:rsidR="004256EB" w:rsidRPr="00434290" w:rsidRDefault="004256EB" w:rsidP="004256EB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48" w:rsidRDefault="00392A48" w:rsidP="0038231F">
      <w:pPr>
        <w:spacing w:after="0" w:line="240" w:lineRule="auto"/>
      </w:pPr>
      <w:r>
        <w:separator/>
      </w:r>
    </w:p>
  </w:endnote>
  <w:endnote w:type="continuationSeparator" w:id="0">
    <w:p w:rsidR="00392A48" w:rsidRDefault="00392A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CE" w:rsidRDefault="00363A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E782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E78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CE" w:rsidRDefault="00363A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48" w:rsidRDefault="00392A48" w:rsidP="0038231F">
      <w:pPr>
        <w:spacing w:after="0" w:line="240" w:lineRule="auto"/>
      </w:pPr>
      <w:r>
        <w:separator/>
      </w:r>
    </w:p>
  </w:footnote>
  <w:footnote w:type="continuationSeparator" w:id="0">
    <w:p w:rsidR="00392A48" w:rsidRDefault="00392A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CE" w:rsidRDefault="00363A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63ACE">
      <w:rPr>
        <w:rFonts w:ascii="Times New Roman" w:hAnsi="Times New Roman"/>
        <w:sz w:val="20"/>
        <w:szCs w:val="20"/>
      </w:rPr>
      <w:t>Kc-zp.272-177/19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ACE" w:rsidRDefault="00363A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A4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3ACE"/>
    <w:rsid w:val="00364235"/>
    <w:rsid w:val="0038231F"/>
    <w:rsid w:val="00392A48"/>
    <w:rsid w:val="003B2070"/>
    <w:rsid w:val="003B214C"/>
    <w:rsid w:val="003B7238"/>
    <w:rsid w:val="003C3B64"/>
    <w:rsid w:val="003F024C"/>
    <w:rsid w:val="004256EB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2BF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E782F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6E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4256E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D8F21-8FF8-43FF-B2CA-E35E73AD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2019-04-17T11:20:00Z</dcterms:created>
  <dcterms:modified xsi:type="dcterms:W3CDTF">2019-04-17T11:20:00Z</dcterms:modified>
</cp:coreProperties>
</file>