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10A" w:rsidRPr="003D6231" w:rsidRDefault="006E510A" w:rsidP="006E510A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="001C5ADB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1C5ADB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1C5ADB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29.25pt;visibility:visible;mso-wrap-style:square">
            <v:imagedata r:id="rId11" o:title="EU_EFS_rgb-1"/>
          </v:shape>
        </w:pict>
      </w:r>
    </w:p>
    <w:p w:rsidR="006E510A" w:rsidRDefault="006E510A" w:rsidP="006E510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E510A" w:rsidRPr="00294713" w:rsidRDefault="006E510A" w:rsidP="006E510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6E510A" w:rsidRPr="00294713" w:rsidRDefault="006E510A" w:rsidP="006E510A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6E510A" w:rsidRPr="00294713" w:rsidRDefault="006E510A" w:rsidP="006E510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6E510A" w:rsidRPr="00294713" w:rsidRDefault="006E510A" w:rsidP="006E510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6E510A" w:rsidRPr="00294713" w:rsidRDefault="006E510A" w:rsidP="006E510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6E510A" w:rsidRPr="009475A8" w:rsidRDefault="006E510A" w:rsidP="006E510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E510A" w:rsidRPr="009475A8" w:rsidRDefault="006E510A" w:rsidP="006E510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E510A" w:rsidRPr="009475A8" w:rsidRDefault="006E510A" w:rsidP="006E510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E510A" w:rsidRPr="009475A8" w:rsidRDefault="006E510A" w:rsidP="006E510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E510A" w:rsidRPr="009475A8" w:rsidRDefault="006E510A" w:rsidP="006E510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E510A" w:rsidRPr="009475A8" w:rsidRDefault="006E510A" w:rsidP="006E510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6E510A" w:rsidRPr="009475A8" w:rsidRDefault="006E510A" w:rsidP="006E510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E510A" w:rsidRDefault="006E510A" w:rsidP="006E510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6E510A" w:rsidRPr="009475A8" w:rsidRDefault="006E510A" w:rsidP="006E510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E510A" w:rsidRDefault="006E510A" w:rsidP="006E510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6E510A" w:rsidRDefault="006E510A" w:rsidP="006E510A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E510A" w:rsidRDefault="006E510A" w:rsidP="006E510A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6C712F">
        <w:rPr>
          <w:rFonts w:ascii="Arial" w:eastAsia="Tahoma" w:hAnsi="Arial" w:cs="Arial"/>
          <w:b/>
          <w:sz w:val="20"/>
          <w:szCs w:val="20"/>
          <w:lang w:eastAsia="x-none"/>
        </w:rPr>
        <w:t>Usługa organizacji szkoleń zatytułowanych "Komunikacja i fo</w:t>
      </w:r>
      <w:r>
        <w:rPr>
          <w:rFonts w:ascii="Arial" w:eastAsia="Tahoma" w:hAnsi="Arial" w:cs="Arial"/>
          <w:b/>
          <w:sz w:val="20"/>
          <w:szCs w:val="20"/>
          <w:lang w:eastAsia="x-none"/>
        </w:rPr>
        <w:t>r</w:t>
      </w:r>
      <w:r w:rsidRPr="006C712F">
        <w:rPr>
          <w:rFonts w:ascii="Arial" w:eastAsia="Tahoma" w:hAnsi="Arial" w:cs="Arial"/>
          <w:b/>
          <w:sz w:val="20"/>
          <w:szCs w:val="20"/>
          <w:lang w:eastAsia="x-none"/>
        </w:rPr>
        <w:t>my wsparcia edukacyjnego studentów z zaburzeniami psychicznymi"  - Kc-zp.272-177/19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E510A" w:rsidRPr="0082722F" w:rsidRDefault="006E510A" w:rsidP="006E510A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6E510A" w:rsidRPr="000A3C06" w:rsidRDefault="006E510A" w:rsidP="006E510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6E510A" w:rsidRPr="000A3C06" w:rsidRDefault="006E510A" w:rsidP="006E510A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6E510A" w:rsidRPr="000A3C06" w:rsidRDefault="006E510A" w:rsidP="006E510A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6E510A" w:rsidRDefault="006E510A" w:rsidP="006E510A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6E510A" w:rsidRDefault="006E510A" w:rsidP="006E51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E510A" w:rsidRPr="000A3C06" w:rsidRDefault="006E510A" w:rsidP="006E51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6E510A" w:rsidRDefault="006E510A" w:rsidP="006E510A">
      <w:pPr>
        <w:spacing w:after="0" w:line="360" w:lineRule="auto"/>
        <w:jc w:val="both"/>
        <w:rPr>
          <w:rFonts w:ascii="Arial" w:hAnsi="Arial" w:cs="Arial"/>
          <w:i/>
        </w:rPr>
      </w:pPr>
    </w:p>
    <w:p w:rsidR="006E510A" w:rsidRDefault="006E510A" w:rsidP="006E510A">
      <w:pPr>
        <w:spacing w:after="0" w:line="360" w:lineRule="auto"/>
        <w:jc w:val="both"/>
        <w:rPr>
          <w:rFonts w:ascii="Arial" w:hAnsi="Arial" w:cs="Arial"/>
          <w:i/>
        </w:rPr>
      </w:pPr>
    </w:p>
    <w:p w:rsidR="006E510A" w:rsidRDefault="006E510A" w:rsidP="006E510A">
      <w:pPr>
        <w:spacing w:after="0" w:line="360" w:lineRule="auto"/>
        <w:jc w:val="both"/>
        <w:rPr>
          <w:rFonts w:ascii="Arial" w:hAnsi="Arial" w:cs="Arial"/>
          <w:i/>
        </w:rPr>
      </w:pP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i/>
        </w:rPr>
      </w:pPr>
    </w:p>
    <w:p w:rsidR="006E510A" w:rsidRPr="000A3C06" w:rsidRDefault="006E510A" w:rsidP="006E51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b/>
        </w:rPr>
      </w:pPr>
    </w:p>
    <w:p w:rsidR="006E510A" w:rsidRPr="00A717E8" w:rsidRDefault="006E510A" w:rsidP="006E51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6E510A" w:rsidRPr="000A3C06" w:rsidRDefault="006E510A" w:rsidP="006E510A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6E510A" w:rsidRPr="000A3C06" w:rsidRDefault="006E510A" w:rsidP="006E51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b/>
        </w:rPr>
      </w:pPr>
    </w:p>
    <w:p w:rsidR="006E510A" w:rsidRPr="00A717E8" w:rsidRDefault="006E510A" w:rsidP="006E51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6E510A" w:rsidRPr="000A3C06" w:rsidRDefault="006E510A" w:rsidP="006E51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b/>
        </w:rPr>
      </w:pPr>
    </w:p>
    <w:p w:rsidR="006E510A" w:rsidRPr="00A717E8" w:rsidRDefault="006E510A" w:rsidP="006E51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E510A" w:rsidRPr="000A3C06" w:rsidRDefault="006E510A" w:rsidP="006E51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6E510A" w:rsidRPr="000A3C06" w:rsidRDefault="006E510A" w:rsidP="006E51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6E510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E510A">
        <w:rPr>
          <w:rFonts w:ascii="Times New Roman" w:hAnsi="Times New Roman"/>
          <w:highlight w:val="lightGray"/>
        </w:rPr>
        <w:instrText xml:space="preserve"> FORMCHECKBOX </w:instrText>
      </w:r>
      <w:r w:rsidR="001C5ADB">
        <w:rPr>
          <w:rFonts w:ascii="Times New Roman" w:hAnsi="Times New Roman"/>
          <w:highlight w:val="lightGray"/>
        </w:rPr>
      </w:r>
      <w:r w:rsidR="001C5ADB">
        <w:rPr>
          <w:rFonts w:ascii="Times New Roman" w:hAnsi="Times New Roman"/>
          <w:highlight w:val="lightGray"/>
        </w:rPr>
        <w:fldChar w:fldCharType="separate"/>
      </w:r>
      <w:r w:rsidRPr="006E510A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6E510A" w:rsidRPr="000A3C06" w:rsidRDefault="006E510A" w:rsidP="006E51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6E510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E510A">
        <w:rPr>
          <w:rFonts w:ascii="Times New Roman" w:hAnsi="Times New Roman"/>
          <w:highlight w:val="lightGray"/>
        </w:rPr>
        <w:instrText xml:space="preserve"> FORMCHECKBOX </w:instrText>
      </w:r>
      <w:r w:rsidR="001C5ADB">
        <w:rPr>
          <w:rFonts w:ascii="Times New Roman" w:hAnsi="Times New Roman"/>
          <w:highlight w:val="lightGray"/>
        </w:rPr>
      </w:r>
      <w:r w:rsidR="001C5ADB">
        <w:rPr>
          <w:rFonts w:ascii="Times New Roman" w:hAnsi="Times New Roman"/>
          <w:highlight w:val="lightGray"/>
        </w:rPr>
        <w:fldChar w:fldCharType="separate"/>
      </w:r>
      <w:r w:rsidRPr="006E510A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3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6E510A" w:rsidRPr="000A3C06" w:rsidRDefault="006E510A" w:rsidP="006E51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6E510A" w:rsidRPr="000A3C06" w:rsidRDefault="006E510A" w:rsidP="006E510A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6E510A" w:rsidRPr="000A3C06" w:rsidRDefault="006E510A" w:rsidP="006E510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6E510A" w:rsidRPr="000A3C06" w:rsidRDefault="006E510A" w:rsidP="006E510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6E510A" w:rsidRPr="000A3C06" w:rsidRDefault="006E510A" w:rsidP="006E51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510A" w:rsidRPr="000A3C06" w:rsidRDefault="006E510A" w:rsidP="006E510A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C5ADB" w:rsidRPr="001C5ADB" w:rsidRDefault="006E510A" w:rsidP="001C5ADB">
      <w:pPr>
        <w:tabs>
          <w:tab w:val="left" w:pos="5040"/>
        </w:tabs>
        <w:ind w:left="708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 w:rsidR="001C5ADB" w:rsidRPr="001C5ADB">
        <w:rPr>
          <w:rFonts w:ascii="Times New Roman" w:eastAsia="Times New Roman" w:hAnsi="Times New Roman"/>
          <w:sz w:val="20"/>
          <w:szCs w:val="20"/>
          <w:lang w:eastAsia="pl-PL"/>
        </w:rPr>
        <w:t>Dokument należy podpisać kwalifikowanym podpisem elektronicznym.</w:t>
      </w:r>
    </w:p>
    <w:p w:rsidR="006E510A" w:rsidRPr="00C04B7A" w:rsidRDefault="006E510A" w:rsidP="001C5ADB">
      <w:pPr>
        <w:spacing w:after="0" w:line="240" w:lineRule="auto"/>
        <w:jc w:val="both"/>
        <w:rPr>
          <w:rFonts w:ascii="Times New Roman" w:hAnsi="Times New Roman"/>
          <w:i/>
        </w:rPr>
      </w:pPr>
      <w:bookmarkStart w:id="0" w:name="_GoBack"/>
      <w:bookmarkEnd w:id="0"/>
    </w:p>
    <w:p w:rsidR="006E510A" w:rsidRPr="00C04B7A" w:rsidRDefault="006E510A" w:rsidP="006E510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7D9" w:rsidRDefault="00D607D9" w:rsidP="0038231F">
      <w:pPr>
        <w:spacing w:after="0" w:line="240" w:lineRule="auto"/>
      </w:pPr>
      <w:r>
        <w:separator/>
      </w:r>
    </w:p>
  </w:endnote>
  <w:endnote w:type="continuationSeparator" w:id="0">
    <w:p w:rsidR="00D607D9" w:rsidRDefault="00D607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8C" w:rsidRDefault="008D65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5A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5A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8C" w:rsidRDefault="008D65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7D9" w:rsidRDefault="00D607D9" w:rsidP="0038231F">
      <w:pPr>
        <w:spacing w:after="0" w:line="240" w:lineRule="auto"/>
      </w:pPr>
      <w:r>
        <w:separator/>
      </w:r>
    </w:p>
  </w:footnote>
  <w:footnote w:type="continuationSeparator" w:id="0">
    <w:p w:rsidR="00D607D9" w:rsidRDefault="00D607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8C" w:rsidRDefault="008D65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8C" w:rsidRDefault="008D65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8C" w:rsidRDefault="008D65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07D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5AD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510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D658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7D9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10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E510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od.ceidg.gov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ms.ms.gov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B6F47-5E2D-447D-BB06-DA8E78097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2019-04-17T11:14:00Z</dcterms:created>
  <dcterms:modified xsi:type="dcterms:W3CDTF">2019-04-17T11:14:00Z</dcterms:modified>
</cp:coreProperties>
</file>