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9BE" w:rsidRDefault="00813FA6" w:rsidP="009A49B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9A49BE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9A49BE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9A49BE" w:rsidRDefault="009A49BE" w:rsidP="009A49BE">
      <w:pPr>
        <w:keepNext/>
        <w:jc w:val="right"/>
        <w:outlineLvl w:val="0"/>
        <w:rPr>
          <w:rFonts w:ascii="Verdana" w:hAnsi="Verdana"/>
          <w:b/>
        </w:rPr>
      </w:pPr>
    </w:p>
    <w:p w:rsidR="009A49BE" w:rsidRPr="00FC4767" w:rsidRDefault="009A49BE" w:rsidP="009A49BE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>Załącznik nr 4</w:t>
      </w:r>
    </w:p>
    <w:p w:rsidR="009A49BE" w:rsidRPr="00FC4767" w:rsidRDefault="009A49BE" w:rsidP="009A49B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9A49BE" w:rsidRPr="00FC4767" w:rsidRDefault="009A49BE" w:rsidP="009A49B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9A49BE" w:rsidRPr="00FC4767" w:rsidRDefault="009A49BE" w:rsidP="009A49B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bookmarkStart w:id="0" w:name="_Toc470857623"/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FC4767">
        <w:rPr>
          <w:rFonts w:ascii="Verdana" w:hAnsi="Verdana"/>
        </w:rPr>
        <w:t>Pzp</w:t>
      </w:r>
      <w:proofErr w:type="spellEnd"/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9A49BE" w:rsidRPr="00FC4767" w:rsidRDefault="009A49BE" w:rsidP="009A49BE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9A49BE" w:rsidRPr="00FC4767" w:rsidRDefault="009A49BE" w:rsidP="009A49B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9A49BE" w:rsidRPr="00FC4767" w:rsidRDefault="009A49BE" w:rsidP="009A49B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Przedmiotem umowy jest usługa </w:t>
      </w:r>
      <w:r w:rsidRPr="009A49BE">
        <w:rPr>
          <w:rFonts w:ascii="Verdana" w:eastAsia="Arial Unicode MS" w:hAnsi="Verdana"/>
        </w:rPr>
        <w:t>organizacji zajęć warsztatowych kształcących kompetencje miękkie "Negocjacje w budownictwie" - Kc-zp.272-199/19</w:t>
      </w:r>
    </w:p>
    <w:p w:rsidR="009A49BE" w:rsidRDefault="009A49BE" w:rsidP="009A49B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9A49BE" w:rsidRPr="00FC4767" w:rsidRDefault="009A49BE" w:rsidP="009A49B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Przedmiot umowy jest realizowany w</w:t>
      </w:r>
      <w:r w:rsidRPr="00FC4767">
        <w:rPr>
          <w:rFonts w:ascii="Verdana" w:eastAsia="Arial Unicode MS" w:hAnsi="Verdana"/>
        </w:rPr>
        <w:t xml:space="preserve"> ramach</w:t>
      </w:r>
      <w:r>
        <w:rPr>
          <w:rFonts w:ascii="Verdana" w:eastAsia="Arial Unicode MS" w:hAnsi="Verdana"/>
        </w:rPr>
        <w:t>:</w:t>
      </w:r>
      <w:r w:rsidRPr="00FC4767">
        <w:rPr>
          <w:rFonts w:ascii="Verdana" w:eastAsia="Arial Unicode MS" w:hAnsi="Verdana"/>
        </w:rPr>
        <w:t xml:space="preserve"> </w:t>
      </w:r>
      <w:r w:rsidRPr="009A49BE">
        <w:rPr>
          <w:rFonts w:ascii="Verdana" w:eastAsia="Arial Unicode MS" w:hAnsi="Verdana"/>
        </w:rPr>
        <w:t>Umowa POWR.03.05.00-00-Z307/17, projekt współfinansowany ze środków Europejskiego Funduszu Rozwoju Społecznego w ramach Programu Operacyjnego Wiedza Edukacja Rozwój 2014-2020, Oś III Szkolnictwo wyższe dla gospodarki i rozwoju, Działanie 3.5 Komp</w:t>
      </w:r>
      <w:r>
        <w:rPr>
          <w:rFonts w:ascii="Verdana" w:eastAsia="Arial Unicode MS" w:hAnsi="Verdana"/>
        </w:rPr>
        <w:t>leksowe programy szkół wyższych</w:t>
      </w:r>
      <w:r w:rsidRPr="00FC4767">
        <w:rPr>
          <w:rFonts w:ascii="Verdana" w:eastAsia="Arial Unicode MS" w:hAnsi="Verdana"/>
        </w:rPr>
        <w:t>.</w:t>
      </w:r>
    </w:p>
    <w:p w:rsidR="009A49BE" w:rsidRPr="00FC4767" w:rsidRDefault="009A49BE" w:rsidP="009A49B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9A49BE" w:rsidRPr="00FC4767" w:rsidRDefault="009A49BE" w:rsidP="009A49BE">
      <w:pPr>
        <w:ind w:left="426"/>
        <w:rPr>
          <w:rFonts w:ascii="Verdana" w:eastAsia="Arial Unicode MS" w:hAnsi="Verdana"/>
        </w:rPr>
      </w:pPr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9A49BE" w:rsidRPr="00FC4767" w:rsidRDefault="009A49BE" w:rsidP="009A49BE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9A49BE" w:rsidRPr="00FC4767" w:rsidRDefault="009A49BE" w:rsidP="009A49B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9A49BE" w:rsidRPr="00FC4767" w:rsidRDefault="009A49BE" w:rsidP="009A49B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9A49BE" w:rsidRDefault="009A49BE" w:rsidP="009A49BE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9A49BE" w:rsidRPr="00FC4767" w:rsidRDefault="009A49BE" w:rsidP="009A49BE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2.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9A49BE" w:rsidRPr="00FC4767" w:rsidRDefault="009A49BE" w:rsidP="009A49B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 xml:space="preserve">3. </w:t>
      </w:r>
      <w:r w:rsidR="00813FA6">
        <w:rPr>
          <w:rFonts w:ascii="Verdana" w:hAnsi="Verdana" w:cs="Verdana"/>
          <w:lang w:eastAsia="zh-CN"/>
        </w:rPr>
        <w:t xml:space="preserve">Cena brutto za szkolenie 1 osoby wynosi ………. zł. (słownie: …………..). </w:t>
      </w:r>
      <w:r w:rsidR="007D636B" w:rsidRPr="007D636B">
        <w:rPr>
          <w:rFonts w:ascii="Verdana" w:hAnsi="Verdana" w:cs="Verdana"/>
          <w:lang w:eastAsia="zh-CN"/>
        </w:rPr>
        <w:t>Płatność nastąpi za przeprowadzenie zajęć dla faktycznej liczby osób, przelewem w ciągu 21 dni od daty otrzymania faktury przez Zamawiającego, po zakończeniu każdej Edycji.</w:t>
      </w:r>
    </w:p>
    <w:p w:rsidR="009A49BE" w:rsidRPr="00FC4767" w:rsidRDefault="009A49BE" w:rsidP="009A49B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4.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9A49BE" w:rsidRPr="00FC4767" w:rsidRDefault="009A49BE" w:rsidP="009A49B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5.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9A49BE" w:rsidRPr="00FC4767" w:rsidRDefault="009A49BE" w:rsidP="009A49B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lastRenderedPageBreak/>
        <w:t xml:space="preserve">6. </w:t>
      </w:r>
      <w:r w:rsidRPr="00FC4767">
        <w:rPr>
          <w:rFonts w:ascii="Verdana" w:eastAsia="Arial Unicode MS" w:hAnsi="Verdana"/>
          <w:iCs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351968">
        <w:rPr>
          <w:rFonts w:ascii="Verdana" w:eastAsia="Arial Unicode MS" w:hAnsi="Verdana"/>
          <w:iCs/>
        </w:rPr>
        <w:t>3</w:t>
      </w:r>
      <w:r w:rsidRPr="00FC4767">
        <w:rPr>
          <w:rFonts w:ascii="Verdana" w:eastAsia="Arial Unicode MS" w:hAnsi="Verdana"/>
          <w:iCs/>
        </w:rPr>
        <w:t>.</w:t>
      </w:r>
    </w:p>
    <w:p w:rsidR="009A49BE" w:rsidRPr="00FC4767" w:rsidRDefault="009A49BE" w:rsidP="009A49B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9A49BE" w:rsidRPr="00FC4767" w:rsidRDefault="009A49BE" w:rsidP="009A49B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9A49BE" w:rsidRPr="00FC4767" w:rsidRDefault="009A49BE" w:rsidP="009A49B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9A49BE" w:rsidRPr="00FC4767" w:rsidRDefault="009A49BE" w:rsidP="009A49B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9A49BE" w:rsidRPr="00FC4767" w:rsidRDefault="009A49BE" w:rsidP="009A49BE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9A49BE" w:rsidRPr="00FC4767" w:rsidRDefault="009A49BE" w:rsidP="009A49B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9A49BE" w:rsidRPr="00FC4767" w:rsidRDefault="009A49BE" w:rsidP="009A49BE">
      <w:pPr>
        <w:tabs>
          <w:tab w:val="left" w:pos="300"/>
        </w:tabs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9A49BE" w:rsidRPr="00FC4767" w:rsidRDefault="009A49BE" w:rsidP="009A49BE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:rsidR="009A49BE" w:rsidRPr="00FC4767" w:rsidRDefault="009A49BE" w:rsidP="009A49BE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9A49BE" w:rsidRPr="00FC4767" w:rsidRDefault="009A49BE" w:rsidP="009A49B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9A49BE" w:rsidRPr="00FC4767" w:rsidRDefault="009A49BE" w:rsidP="009A49B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9A49BE" w:rsidRPr="00FC4767" w:rsidRDefault="009A49BE" w:rsidP="009A49BE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9A49BE" w:rsidRPr="00FC4767" w:rsidRDefault="009A49BE" w:rsidP="009A49BE">
      <w:pPr>
        <w:jc w:val="center"/>
        <w:rPr>
          <w:rFonts w:ascii="Verdana" w:hAnsi="Verdana"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6</w:t>
      </w:r>
      <w:r w:rsidRPr="00FC4767">
        <w:rPr>
          <w:rFonts w:ascii="Verdana" w:hAnsi="Verdana"/>
          <w:b/>
          <w:bCs/>
        </w:rPr>
        <w:t xml:space="preserve"> Klauzula poufności</w:t>
      </w:r>
    </w:p>
    <w:p w:rsidR="009A49BE" w:rsidRPr="00FC4767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9A49BE" w:rsidRPr="00FC4767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9A49BE" w:rsidRPr="00FC4767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9A49BE" w:rsidRPr="00FC4767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9A49BE" w:rsidRPr="00FC4767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9A49BE" w:rsidRPr="00FC4767" w:rsidRDefault="009A49BE" w:rsidP="009A49B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FC4767">
        <w:rPr>
          <w:rFonts w:ascii="Verdana" w:hAnsi="Verdana"/>
          <w:iCs/>
        </w:rPr>
        <w:t>wynagrodzenia umownego.</w:t>
      </w:r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lastRenderedPageBreak/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>§ 7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9A49BE" w:rsidRPr="00FC4767" w:rsidRDefault="009A49BE" w:rsidP="009A49BE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FC4767">
        <w:rPr>
          <w:rFonts w:ascii="Verdana" w:eastAsia="Arial Unicode MS" w:hAnsi="Verdana"/>
        </w:rPr>
        <w:t>t.j</w:t>
      </w:r>
      <w:proofErr w:type="spellEnd"/>
      <w:r w:rsidRPr="00FC4767">
        <w:rPr>
          <w:rFonts w:ascii="Verdana" w:eastAsia="Arial Unicode MS" w:hAnsi="Verdana"/>
        </w:rPr>
        <w:t xml:space="preserve">. Dz. U. z 2015 r. poz. 2164 z </w:t>
      </w:r>
      <w:proofErr w:type="spellStart"/>
      <w:r w:rsidRPr="00FC4767">
        <w:rPr>
          <w:rFonts w:ascii="Verdana" w:eastAsia="Arial Unicode MS" w:hAnsi="Verdana"/>
        </w:rPr>
        <w:t>późn</w:t>
      </w:r>
      <w:proofErr w:type="spellEnd"/>
      <w:r w:rsidRPr="00FC4767">
        <w:rPr>
          <w:rFonts w:ascii="Verdana" w:eastAsia="Arial Unicode MS" w:hAnsi="Verdana"/>
        </w:rPr>
        <w:t>. zm.).</w:t>
      </w:r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9A49BE" w:rsidRPr="00FC4767" w:rsidRDefault="009A49BE" w:rsidP="009A49BE">
      <w:pPr>
        <w:ind w:left="567"/>
        <w:jc w:val="center"/>
        <w:rPr>
          <w:rFonts w:ascii="Verdana" w:hAnsi="Verdana"/>
          <w:b/>
          <w:bCs/>
        </w:rPr>
      </w:pPr>
    </w:p>
    <w:p w:rsidR="009A49BE" w:rsidRPr="00FC4767" w:rsidRDefault="009A49BE" w:rsidP="009A49BE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9</w:t>
      </w:r>
      <w:r w:rsidRPr="00FC4767">
        <w:rPr>
          <w:rFonts w:ascii="Verdana" w:hAnsi="Verdana"/>
          <w:b/>
          <w:bCs/>
        </w:rPr>
        <w:t xml:space="preserve"> Zmiany Umowy</w:t>
      </w:r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Wszelkie zmiany umowy wymagają formy pisemnej (aneksu) pod rygorem nieważności.</w:t>
      </w:r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Dopuszcza się następujące zmiany umowy w przypadku: </w:t>
      </w:r>
    </w:p>
    <w:p w:rsidR="009A49BE" w:rsidRPr="00FC4767" w:rsidRDefault="009A49BE" w:rsidP="009A49BE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9A49BE" w:rsidRPr="00FC4767" w:rsidRDefault="009A49BE" w:rsidP="009A49BE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9A49BE" w:rsidRPr="00FC4767" w:rsidRDefault="009A49BE" w:rsidP="009A49BE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9A49BE" w:rsidRDefault="009A49BE" w:rsidP="009A49BE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B423CE" w:rsidRDefault="00B423CE" w:rsidP="00B423CE">
      <w:pPr>
        <w:tabs>
          <w:tab w:val="left" w:pos="426"/>
          <w:tab w:val="left" w:pos="851"/>
        </w:tabs>
        <w:autoSpaceDE w:val="0"/>
        <w:autoSpaceDN w:val="0"/>
        <w:ind w:left="851"/>
        <w:jc w:val="both"/>
        <w:rPr>
          <w:rFonts w:ascii="Verdana" w:hAnsi="Verdana"/>
          <w:iCs/>
        </w:rPr>
      </w:pPr>
    </w:p>
    <w:p w:rsidR="00B423CE" w:rsidRPr="005A2C30" w:rsidRDefault="00B423CE" w:rsidP="00B423CE">
      <w:pPr>
        <w:ind w:left="1" w:firstLine="1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10</w:t>
      </w:r>
      <w:r w:rsidRPr="005A2C30">
        <w:rPr>
          <w:rFonts w:ascii="Verdana" w:hAnsi="Verdana"/>
          <w:b/>
          <w:bCs/>
        </w:rPr>
        <w:t xml:space="preserve"> Zmiany w zakresie wynagrodzenia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5A2C30">
        <w:rPr>
          <w:rFonts w:ascii="Verdana" w:hAnsi="Verdana"/>
        </w:rPr>
        <w:t>Strony zobowiązują się dokonać zmiany wysokości wynagrodzenia należnego Wykonawcy, o którym mowa w § 9 Umowy, w formie pisemnego aneksu, każdorazowo w przypadku wystąpienia jednej z następujących okoliczności:</w:t>
      </w:r>
    </w:p>
    <w:p w:rsidR="00B423CE" w:rsidRPr="005A2C30" w:rsidRDefault="00B423CE" w:rsidP="00B423C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1)</w:t>
      </w:r>
      <w:r w:rsidRPr="005A2C30">
        <w:rPr>
          <w:rFonts w:ascii="Verdana" w:hAnsi="Verdana"/>
        </w:rPr>
        <w:tab/>
        <w:t>zmiany stawki podatku od towarów i usług,</w:t>
      </w:r>
    </w:p>
    <w:p w:rsidR="00B423CE" w:rsidRPr="005A2C30" w:rsidRDefault="00B423CE" w:rsidP="00B423C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2)</w:t>
      </w:r>
      <w:r w:rsidRPr="005A2C30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B423CE" w:rsidRPr="005A2C30" w:rsidRDefault="00B423CE" w:rsidP="00B423C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3)</w:t>
      </w:r>
      <w:r w:rsidRPr="005A2C30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B423CE" w:rsidRPr="005A2C30" w:rsidRDefault="00B423CE" w:rsidP="00B423C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kapitałowych,</w:t>
      </w:r>
    </w:p>
    <w:p w:rsidR="00B423CE" w:rsidRPr="005A2C30" w:rsidRDefault="00B423CE" w:rsidP="00B423CE">
      <w:pPr>
        <w:ind w:left="426"/>
        <w:jc w:val="both"/>
        <w:rPr>
          <w:rFonts w:ascii="Verdana" w:hAnsi="Verdana"/>
        </w:rPr>
      </w:pPr>
      <w:r w:rsidRPr="005A2C30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5A2C30">
        <w:rPr>
          <w:rFonts w:ascii="Verdana" w:hAnsi="Verdana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3. </w:t>
      </w:r>
      <w:r w:rsidRPr="005A2C30">
        <w:rPr>
          <w:rFonts w:ascii="Verdana" w:hAnsi="Verdana"/>
        </w:rPr>
        <w:t>W przypadku zmiany, o której mowa w ust. 1 pkt 1, wartość wynagrodzenia netto nie zmieni się, a wartość wynagrodzenia brutto zostanie wyliczona na podstawie nowych przepisów.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5A2C30">
        <w:rPr>
          <w:rFonts w:ascii="Verdana" w:hAnsi="Verdana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5A2C30">
        <w:rPr>
          <w:rFonts w:ascii="Verdana" w:hAnsi="Verdana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5A2C30">
        <w:rPr>
          <w:rFonts w:ascii="Verdana" w:hAnsi="Verdana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5A2C30">
        <w:rPr>
          <w:rFonts w:ascii="Verdana" w:hAnsi="Verdana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8. </w:t>
      </w:r>
      <w:r w:rsidRPr="005A2C30">
        <w:rPr>
          <w:rFonts w:ascii="Verdana" w:hAnsi="Verdana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B423CE" w:rsidRPr="005A2C30" w:rsidRDefault="00B423CE" w:rsidP="00B423C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1)</w:t>
      </w:r>
      <w:r w:rsidRPr="005A2C30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B423CE" w:rsidRPr="005A2C30" w:rsidRDefault="00B423CE" w:rsidP="00B423C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2)</w:t>
      </w:r>
      <w:r w:rsidRPr="005A2C30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9. </w:t>
      </w:r>
      <w:r w:rsidRPr="005A2C30">
        <w:rPr>
          <w:rFonts w:ascii="Verdana" w:hAnsi="Verdana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10. </w:t>
      </w:r>
      <w:r w:rsidRPr="005A2C30">
        <w:rPr>
          <w:rFonts w:ascii="Verdana" w:hAnsi="Verdana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11. </w:t>
      </w:r>
      <w:r w:rsidRPr="005A2C30">
        <w:rPr>
          <w:rFonts w:ascii="Verdana" w:hAnsi="Verdana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B423CE" w:rsidRPr="005A2C30" w:rsidRDefault="00B423CE" w:rsidP="00B423C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12. </w:t>
      </w:r>
      <w:r w:rsidRPr="005A2C30">
        <w:rPr>
          <w:rFonts w:ascii="Verdana" w:hAnsi="Verdana"/>
        </w:rPr>
        <w:t>Zawarcie aneksu nastąpi nie później niż w terminie 10 dni roboczych od dnia zatwierdzenia wniosku o dokonanie zmiany wysokości wynagrodzenia należnego Wykonawcy.</w:t>
      </w:r>
    </w:p>
    <w:p w:rsidR="009A49BE" w:rsidRPr="00FC4767" w:rsidRDefault="009A49BE" w:rsidP="00B423CE">
      <w:pPr>
        <w:rPr>
          <w:rFonts w:ascii="Verdana" w:hAnsi="Verdana"/>
          <w:b/>
          <w:bCs/>
        </w:rPr>
      </w:pPr>
    </w:p>
    <w:p w:rsidR="009A49BE" w:rsidRPr="00FC4767" w:rsidRDefault="009A49BE" w:rsidP="009A49BE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0</w:t>
      </w:r>
      <w:r w:rsidRPr="00FC4767">
        <w:rPr>
          <w:rFonts w:ascii="Verdana" w:hAnsi="Verdana"/>
          <w:b/>
          <w:bCs/>
        </w:rPr>
        <w:t xml:space="preserve"> Postanowienia końcowe</w:t>
      </w:r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9A49BE" w:rsidRPr="00FC4767" w:rsidRDefault="009A49BE" w:rsidP="009A49B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9A49BE" w:rsidRPr="00FC4767" w:rsidRDefault="009A49BE" w:rsidP="009A49BE">
      <w:pPr>
        <w:rPr>
          <w:rFonts w:ascii="Verdana" w:hAnsi="Verdana"/>
        </w:rPr>
      </w:pPr>
    </w:p>
    <w:p w:rsidR="009A49BE" w:rsidRPr="00FC4767" w:rsidRDefault="009A49BE" w:rsidP="009A49BE">
      <w:pPr>
        <w:rPr>
          <w:rFonts w:ascii="Verdana" w:hAnsi="Verdana"/>
        </w:rPr>
      </w:pPr>
    </w:p>
    <w:p w:rsidR="009A49BE" w:rsidRPr="00FC4767" w:rsidRDefault="009A49BE" w:rsidP="009A49BE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9A49BE" w:rsidRPr="00FC4767" w:rsidRDefault="009A49BE" w:rsidP="009A49BE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9A49BE" w:rsidRPr="00FC4767" w:rsidRDefault="009A49BE" w:rsidP="009A49BE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9A49BE" w:rsidRPr="00FC4767" w:rsidRDefault="009A49BE" w:rsidP="009A49BE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9A49BE" w:rsidRPr="00FC4767" w:rsidRDefault="009A49BE" w:rsidP="009A49BE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9A49BE" w:rsidRPr="00FC4767" w:rsidRDefault="009A49BE" w:rsidP="009A49BE"/>
    <w:p w:rsidR="009A49BE" w:rsidRDefault="009A49B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9A49BE" w:rsidRDefault="009A49B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B423CE" w:rsidRDefault="00B423CE" w:rsidP="009A49BE">
      <w:pPr>
        <w:rPr>
          <w:rFonts w:ascii="Bookman Old Style" w:hAnsi="Bookman Old Style"/>
          <w:sz w:val="22"/>
          <w:szCs w:val="22"/>
          <w:lang w:eastAsia="x-none"/>
        </w:rPr>
      </w:pPr>
    </w:p>
    <w:p w:rsidR="009A49BE" w:rsidRPr="00FC4767" w:rsidRDefault="009A49BE" w:rsidP="009A49BE">
      <w:pPr>
        <w:rPr>
          <w:rFonts w:ascii="Bookman Old Style" w:hAnsi="Bookman Old Style"/>
          <w:sz w:val="22"/>
          <w:szCs w:val="22"/>
          <w:lang w:eastAsia="x-none"/>
        </w:rPr>
      </w:pPr>
      <w:bookmarkStart w:id="14" w:name="_GoBack"/>
      <w:bookmarkEnd w:id="14"/>
    </w:p>
    <w:p w:rsidR="009A49BE" w:rsidRPr="006232F1" w:rsidRDefault="009A49BE" w:rsidP="009A49B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lastRenderedPageBreak/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</w:rPr>
        <w:t>Zał. Nr 2 do umowy</w:t>
      </w:r>
    </w:p>
    <w:p w:rsidR="009A49BE" w:rsidRDefault="009A49BE" w:rsidP="009A49B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A49BE" w:rsidRPr="00BA397C" w:rsidRDefault="009A49BE" w:rsidP="009A49B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9A49BE" w:rsidRPr="00BA397C" w:rsidRDefault="009A49BE" w:rsidP="009A49B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A49BE" w:rsidRPr="00BA397C" w:rsidRDefault="009A49BE" w:rsidP="009A49B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9A49BE" w:rsidRPr="00BA397C" w:rsidRDefault="009A49BE" w:rsidP="009A49B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9A49BE" w:rsidRPr="00BA397C" w:rsidRDefault="009A49BE" w:rsidP="009A49BE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9A49BE" w:rsidRPr="00BA397C" w:rsidRDefault="009A49BE" w:rsidP="009A49BE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9A49BE" w:rsidRPr="00BA397C" w:rsidRDefault="009A49BE" w:rsidP="009A49BE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9A49BE" w:rsidRPr="00BA397C" w:rsidRDefault="009A49BE" w:rsidP="009A49BE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9A49BE" w:rsidRPr="00BA397C" w:rsidRDefault="009A49BE" w:rsidP="009A49BE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9A49BE" w:rsidRPr="00BA397C" w:rsidRDefault="009A49BE" w:rsidP="009A49B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9A49BE" w:rsidRPr="00BA397C" w:rsidRDefault="009A49BE" w:rsidP="009A49B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9A49BE" w:rsidRPr="00BA397C" w:rsidRDefault="009A49BE" w:rsidP="009A49B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9A49BE" w:rsidRPr="00BA397C" w:rsidRDefault="009A49BE" w:rsidP="009A49B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9A49BE" w:rsidRPr="00BA397C" w:rsidRDefault="009A49BE" w:rsidP="009A49B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9A49BE" w:rsidRPr="00BA397C" w:rsidRDefault="009A49BE" w:rsidP="009A49B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9A49BE" w:rsidRDefault="009A49BE" w:rsidP="009A49B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9A49BE" w:rsidRDefault="009A49BE" w:rsidP="009A49B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9A49BE" w:rsidRPr="00663291" w:rsidRDefault="009A49BE" w:rsidP="009A49B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9A49BE" w:rsidRPr="00663291" w:rsidRDefault="009A49BE" w:rsidP="009A49B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9A49BE" w:rsidRPr="00663291" w:rsidRDefault="009A49BE" w:rsidP="009A49B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9A49BE" w:rsidRPr="00663291" w:rsidRDefault="009A49BE" w:rsidP="009A49B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="00531EF4" w:rsidRPr="00531EF4">
        <w:rPr>
          <w:rFonts w:ascii="Verdana" w:hAnsi="Verdana" w:cs="TimesNewRomanPSMT"/>
          <w:color w:val="000000"/>
          <w:sz w:val="20"/>
          <w:szCs w:val="20"/>
        </w:rPr>
        <w:t>Umow</w:t>
      </w:r>
      <w:r w:rsidR="00531EF4">
        <w:rPr>
          <w:rFonts w:ascii="Verdana" w:hAnsi="Verdana" w:cs="TimesNewRomanPSMT"/>
          <w:color w:val="000000"/>
          <w:sz w:val="20"/>
          <w:szCs w:val="20"/>
        </w:rPr>
        <w:t>y</w:t>
      </w:r>
      <w:r w:rsidR="00531EF4" w:rsidRPr="00531EF4">
        <w:rPr>
          <w:rFonts w:ascii="Verdana" w:hAnsi="Verdana" w:cs="TimesNewRomanPSMT"/>
          <w:color w:val="000000"/>
          <w:sz w:val="20"/>
          <w:szCs w:val="20"/>
        </w:rPr>
        <w:t xml:space="preserve"> POWR.03.05.00-00-Z307/17,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9A49BE" w:rsidRPr="00663291" w:rsidRDefault="009A49BE" w:rsidP="009A49B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 w:rsidR="00531EF4">
        <w:rPr>
          <w:rFonts w:ascii="Verdana" w:hAnsi="Verdana" w:cs="TimesNewRomanPSMT"/>
          <w:color w:val="000000"/>
          <w:sz w:val="20"/>
          <w:szCs w:val="20"/>
        </w:rPr>
        <w:t>199</w:t>
      </w:r>
      <w:r w:rsidRPr="0032129E">
        <w:rPr>
          <w:rFonts w:ascii="Verdana" w:hAnsi="Verdana" w:cs="TimesNewRomanPSMT"/>
          <w:color w:val="000000"/>
          <w:sz w:val="20"/>
          <w:szCs w:val="20"/>
        </w:rPr>
        <w:t>/19</w:t>
      </w:r>
    </w:p>
    <w:p w:rsidR="009A49BE" w:rsidRPr="00663291" w:rsidRDefault="009A49BE" w:rsidP="009A49B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9A49BE" w:rsidRPr="00663291" w:rsidRDefault="009A49BE" w:rsidP="009A49B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9A49BE" w:rsidRPr="00663291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9A49BE" w:rsidRPr="00663291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9A49BE" w:rsidRPr="00EC78F4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9A49BE" w:rsidRPr="004F376A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9A49BE" w:rsidRPr="004F376A" w:rsidRDefault="009A49BE" w:rsidP="009A49B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9A49BE" w:rsidRDefault="009A49BE" w:rsidP="009A49B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531EF4" w:rsidRDefault="00531EF4" w:rsidP="009A49BE">
      <w:pPr>
        <w:pStyle w:val="Bezodstpw"/>
        <w:ind w:left="0" w:firstLine="0"/>
        <w:rPr>
          <w:rFonts w:ascii="Verdana" w:hAnsi="Verdana"/>
          <w:sz w:val="20"/>
          <w:szCs w:val="20"/>
        </w:rPr>
      </w:pPr>
    </w:p>
    <w:p w:rsidR="009A49BE" w:rsidRPr="00BA397C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9A49BE" w:rsidRPr="00663291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9A49BE" w:rsidRPr="00663291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9A49BE" w:rsidRPr="00663291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9A49BE" w:rsidRPr="00663291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9A49BE" w:rsidRPr="00BA397C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9A49BE" w:rsidRPr="00BA397C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9A49BE" w:rsidRPr="00BA397C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9A49BE" w:rsidRPr="00BA397C" w:rsidRDefault="009A49BE" w:rsidP="009A49B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lastRenderedPageBreak/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9A49BE" w:rsidRPr="00BA397C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9A49BE" w:rsidRPr="00BA397C" w:rsidRDefault="009A49BE" w:rsidP="009A49BE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9A49BE" w:rsidRPr="00BA397C" w:rsidRDefault="009A49BE" w:rsidP="009A49B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9A49BE" w:rsidRPr="00BA397C" w:rsidRDefault="009A49BE" w:rsidP="009A49B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9A49BE" w:rsidRPr="00BA397C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9A49BE" w:rsidRPr="00BA397C" w:rsidRDefault="009A49BE" w:rsidP="009A49B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9A49BE" w:rsidRPr="00BA397C" w:rsidRDefault="009A49BE" w:rsidP="009A49B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9A49BE" w:rsidRPr="00BA397C" w:rsidRDefault="009A49BE" w:rsidP="009A49B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9A49BE" w:rsidRPr="00BA397C" w:rsidRDefault="009A49BE" w:rsidP="009A49B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9A49BE" w:rsidRPr="00BA397C" w:rsidRDefault="009A49BE" w:rsidP="009A49B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9A49BE" w:rsidRPr="00BA397C" w:rsidRDefault="009A49BE" w:rsidP="009A49B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Pr="00BA397C" w:rsidRDefault="009A49BE" w:rsidP="009A49BE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9A49BE" w:rsidRPr="00BA397C" w:rsidRDefault="009A49BE" w:rsidP="009A49BE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9A49BE" w:rsidRDefault="009A49BE" w:rsidP="009A49BE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531EF4" w:rsidRDefault="00531EF4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pStyle w:val="Nagwek"/>
        <w:jc w:val="right"/>
      </w:pPr>
      <w:r>
        <w:lastRenderedPageBreak/>
        <w:t>Załącznik nr 1 do umowy powierzenia przetwarzania danych osobowych</w:t>
      </w: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Default="009A49BE" w:rsidP="009A49BE">
      <w:pPr>
        <w:jc w:val="center"/>
        <w:rPr>
          <w:rFonts w:ascii="Verdana" w:hAnsi="Verdana"/>
        </w:rPr>
      </w:pPr>
    </w:p>
    <w:p w:rsidR="009A49BE" w:rsidRPr="00BC2393" w:rsidRDefault="009A49BE" w:rsidP="009A49BE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9A49BE" w:rsidRPr="00C71549" w:rsidRDefault="009A49BE" w:rsidP="009A49BE">
      <w:pPr>
        <w:rPr>
          <w:rFonts w:ascii="Verdana" w:hAnsi="Verdana" w:cs="Arial"/>
          <w:spacing w:val="-6"/>
        </w:rPr>
      </w:pPr>
    </w:p>
    <w:p w:rsidR="009A49BE" w:rsidRDefault="009A49BE" w:rsidP="009A49BE">
      <w:pPr>
        <w:pStyle w:val="Tekstpodstawowy"/>
        <w:rPr>
          <w:rFonts w:ascii="Verdana" w:hAnsi="Verdana" w:cs="Arial"/>
          <w:spacing w:val="-6"/>
          <w:sz w:val="20"/>
        </w:rPr>
      </w:pPr>
    </w:p>
    <w:p w:rsidR="009A49BE" w:rsidRPr="004F2773" w:rsidRDefault="009A49BE" w:rsidP="009A49B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9A49BE" w:rsidRPr="004F2773" w:rsidRDefault="009A49BE" w:rsidP="009A49BE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9A49BE" w:rsidRPr="004F2773" w:rsidRDefault="009A49BE" w:rsidP="009A49B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9A49BE" w:rsidRPr="004F2773" w:rsidRDefault="009A49BE" w:rsidP="009A49B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9A49BE" w:rsidRDefault="009A49BE" w:rsidP="009A49BE">
      <w:pPr>
        <w:pStyle w:val="Tekstpodstawowy"/>
        <w:rPr>
          <w:rFonts w:ascii="Verdana" w:hAnsi="Verdana" w:cs="Arial"/>
          <w:spacing w:val="-6"/>
          <w:sz w:val="20"/>
        </w:rPr>
      </w:pPr>
    </w:p>
    <w:p w:rsidR="009A49BE" w:rsidRDefault="009A49BE" w:rsidP="009A49BE">
      <w:pPr>
        <w:pStyle w:val="Tekstpodstawowy"/>
        <w:rPr>
          <w:rFonts w:ascii="Verdana" w:hAnsi="Verdana" w:cs="Arial"/>
          <w:spacing w:val="-6"/>
          <w:sz w:val="20"/>
        </w:rPr>
      </w:pPr>
    </w:p>
    <w:p w:rsidR="009A49BE" w:rsidRDefault="009A49BE" w:rsidP="009A49BE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9A49BE" w:rsidRDefault="009A49BE" w:rsidP="009A49BE">
      <w:pPr>
        <w:jc w:val="both"/>
        <w:rPr>
          <w:rFonts w:ascii="Calibri" w:eastAsia="Calibri" w:hAnsi="Calibri" w:cs="Calibri"/>
        </w:rPr>
      </w:pPr>
    </w:p>
    <w:p w:rsidR="009A49BE" w:rsidRPr="00BC2393" w:rsidRDefault="009A49BE" w:rsidP="009A49BE">
      <w:pPr>
        <w:jc w:val="both"/>
        <w:rPr>
          <w:rFonts w:ascii="Calibri" w:eastAsia="Calibri" w:hAnsi="Calibri" w:cs="Calibri"/>
        </w:rPr>
      </w:pPr>
    </w:p>
    <w:p w:rsidR="009A49BE" w:rsidRPr="00BC2393" w:rsidRDefault="009A49BE" w:rsidP="009A49B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9A49BE" w:rsidRPr="00BC2393" w:rsidRDefault="009A49BE" w:rsidP="009A49B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9A49BE" w:rsidRPr="00BC2393" w:rsidRDefault="009A49BE" w:rsidP="009A49BE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9A49BE" w:rsidRDefault="009A49BE" w:rsidP="009A49B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9A49BE" w:rsidRPr="00BC2393" w:rsidRDefault="009A49BE" w:rsidP="009A49B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9A49BE" w:rsidRPr="0039050C" w:rsidRDefault="009A49BE" w:rsidP="009A49BE">
      <w:pPr>
        <w:pStyle w:val="Tekstpodstawowy"/>
        <w:rPr>
          <w:rFonts w:ascii="Verdana" w:hAnsi="Verdana" w:cs="Arial"/>
          <w:spacing w:val="-6"/>
          <w:sz w:val="20"/>
        </w:rPr>
      </w:pPr>
    </w:p>
    <w:p w:rsidR="009A49BE" w:rsidRPr="001E160C" w:rsidRDefault="009A49BE" w:rsidP="009A49BE">
      <w:pPr>
        <w:pStyle w:val="Tekstpodstawowy"/>
        <w:rPr>
          <w:rFonts w:ascii="Verdana" w:hAnsi="Verdana" w:cs="Arial"/>
          <w:spacing w:val="-6"/>
          <w:sz w:val="20"/>
        </w:rPr>
      </w:pPr>
    </w:p>
    <w:p w:rsidR="009A49BE" w:rsidRPr="004C09F6" w:rsidRDefault="009A49BE" w:rsidP="009A49B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9A49BE" w:rsidRPr="004C09F6" w:rsidRDefault="009A49BE" w:rsidP="009A49B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9A49BE" w:rsidRPr="004C09F6" w:rsidRDefault="009A49BE" w:rsidP="009A49B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9A49BE" w:rsidRDefault="009A49BE" w:rsidP="009A49BE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9A49BE" w:rsidRPr="004C09F6" w:rsidRDefault="009A49BE" w:rsidP="009A49BE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9A49BE" w:rsidRPr="004C09F6" w:rsidRDefault="009A49BE" w:rsidP="009A49B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9A49BE" w:rsidRPr="004C09F6" w:rsidRDefault="009A49BE" w:rsidP="009A49B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9A49BE" w:rsidRDefault="009A49BE" w:rsidP="009A49B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9A49BE" w:rsidRPr="006D0F7E" w:rsidRDefault="009A49BE" w:rsidP="009A49BE">
      <w:pPr>
        <w:pStyle w:val="Zwykytekst"/>
        <w:rPr>
          <w:rFonts w:ascii="Verdana" w:hAnsi="Verdana"/>
        </w:rPr>
      </w:pPr>
    </w:p>
    <w:p w:rsidR="009A49BE" w:rsidRPr="006D0F7E" w:rsidRDefault="009A49BE" w:rsidP="009A49BE">
      <w:pPr>
        <w:pStyle w:val="Zwykytekst"/>
        <w:rPr>
          <w:rFonts w:ascii="Verdana" w:hAnsi="Verdana"/>
        </w:rPr>
      </w:pPr>
    </w:p>
    <w:p w:rsidR="009A49BE" w:rsidRPr="006D0F7E" w:rsidRDefault="009A49BE" w:rsidP="009A49BE">
      <w:pPr>
        <w:pStyle w:val="Zwykytekst"/>
        <w:rPr>
          <w:rFonts w:ascii="Verdana" w:hAnsi="Verdana"/>
        </w:rPr>
      </w:pPr>
    </w:p>
    <w:p w:rsidR="009A49BE" w:rsidRPr="006D0F7E" w:rsidRDefault="009A49BE" w:rsidP="009A49BE">
      <w:pPr>
        <w:pStyle w:val="Zwykytekst"/>
        <w:rPr>
          <w:rFonts w:ascii="Verdana" w:hAnsi="Verdana"/>
        </w:rPr>
      </w:pPr>
    </w:p>
    <w:p w:rsidR="009A49BE" w:rsidRPr="00FC4767" w:rsidRDefault="009A49BE" w:rsidP="009A49BE">
      <w:pPr>
        <w:tabs>
          <w:tab w:val="left" w:pos="1395"/>
        </w:tabs>
        <w:rPr>
          <w:rFonts w:ascii="Verdana" w:hAnsi="Verdana"/>
        </w:rPr>
      </w:pPr>
    </w:p>
    <w:p w:rsidR="009A49BE" w:rsidRPr="006D0F7E" w:rsidRDefault="009A49BE" w:rsidP="009A49BE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B0B" w:rsidRDefault="00E16B0B">
      <w:r>
        <w:separator/>
      </w:r>
    </w:p>
  </w:endnote>
  <w:endnote w:type="continuationSeparator" w:id="0">
    <w:p w:rsidR="00E16B0B" w:rsidRDefault="00E16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B0B" w:rsidRDefault="00E16B0B">
      <w:r>
        <w:separator/>
      </w:r>
    </w:p>
  </w:footnote>
  <w:footnote w:type="continuationSeparator" w:id="0">
    <w:p w:rsidR="00E16B0B" w:rsidRDefault="00E16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3"/>
  </w:num>
  <w:num w:numId="4">
    <w:abstractNumId w:val="13"/>
  </w:num>
  <w:num w:numId="5">
    <w:abstractNumId w:val="16"/>
  </w:num>
  <w:num w:numId="6">
    <w:abstractNumId w:val="12"/>
  </w:num>
  <w:num w:numId="7">
    <w:abstractNumId w:val="19"/>
  </w:num>
  <w:num w:numId="8">
    <w:abstractNumId w:val="14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8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6B0B"/>
    <w:rsid w:val="000E6EAF"/>
    <w:rsid w:val="001836C1"/>
    <w:rsid w:val="002D5E0A"/>
    <w:rsid w:val="00351968"/>
    <w:rsid w:val="00446B8D"/>
    <w:rsid w:val="004973AF"/>
    <w:rsid w:val="004A0F0D"/>
    <w:rsid w:val="004C1054"/>
    <w:rsid w:val="0050385D"/>
    <w:rsid w:val="00531EF4"/>
    <w:rsid w:val="005D69AA"/>
    <w:rsid w:val="00691104"/>
    <w:rsid w:val="006D0F7E"/>
    <w:rsid w:val="007007FD"/>
    <w:rsid w:val="00774622"/>
    <w:rsid w:val="007858A8"/>
    <w:rsid w:val="007D636B"/>
    <w:rsid w:val="00813FA6"/>
    <w:rsid w:val="00892E0C"/>
    <w:rsid w:val="008C634A"/>
    <w:rsid w:val="00964367"/>
    <w:rsid w:val="00976B68"/>
    <w:rsid w:val="009A49BE"/>
    <w:rsid w:val="009D554D"/>
    <w:rsid w:val="00A82F98"/>
    <w:rsid w:val="00AE506E"/>
    <w:rsid w:val="00AF42D3"/>
    <w:rsid w:val="00B423CE"/>
    <w:rsid w:val="00B46AF2"/>
    <w:rsid w:val="00B75500"/>
    <w:rsid w:val="00B8264E"/>
    <w:rsid w:val="00D15551"/>
    <w:rsid w:val="00D679EB"/>
    <w:rsid w:val="00D67DB9"/>
    <w:rsid w:val="00DA1BE1"/>
    <w:rsid w:val="00DB133F"/>
    <w:rsid w:val="00E16B0B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9B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9A49B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9A49B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A49BE"/>
    <w:rPr>
      <w:sz w:val="24"/>
    </w:rPr>
  </w:style>
  <w:style w:type="character" w:customStyle="1" w:styleId="AkapitzlistZnak">
    <w:name w:val="Akapit z listą Znak"/>
    <w:link w:val="Akapitzlist"/>
    <w:uiPriority w:val="34"/>
    <w:rsid w:val="009A49B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9A49BE"/>
  </w:style>
  <w:style w:type="paragraph" w:styleId="Bezodstpw">
    <w:name w:val="No Spacing"/>
    <w:uiPriority w:val="1"/>
    <w:qFormat/>
    <w:rsid w:val="009A49B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9A49BE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F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9690C-EB57-4C26-AE17-9E650AEF8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3156</Words>
  <Characters>22364</Characters>
  <Application>Microsoft Office Word</Application>
  <DocSecurity>0</DocSecurity>
  <Lines>186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2019-04-18T10:28:00Z</cp:lastPrinted>
  <dcterms:created xsi:type="dcterms:W3CDTF">2019-04-18T10:28:00Z</dcterms:created>
  <dcterms:modified xsi:type="dcterms:W3CDTF">2019-04-18T10:28:00Z</dcterms:modified>
</cp:coreProperties>
</file>