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491" w:rsidRDefault="00304491" w:rsidP="00304491">
      <w:pPr>
        <w:tabs>
          <w:tab w:val="left" w:pos="694"/>
          <w:tab w:val="right" w:pos="9000"/>
        </w:tabs>
      </w:pPr>
      <w:r>
        <w:tab/>
      </w:r>
      <w:r>
        <w:tab/>
      </w:r>
    </w:p>
    <w:p w:rsidR="00304491" w:rsidRDefault="00304491" w:rsidP="00304491">
      <w:pPr>
        <w:tabs>
          <w:tab w:val="left" w:pos="694"/>
          <w:tab w:val="right" w:pos="9000"/>
        </w:tabs>
        <w:jc w:val="right"/>
        <w:rPr>
          <w:b/>
        </w:rPr>
      </w:pPr>
      <w:r>
        <w:rPr>
          <w:b/>
          <w:sz w:val="24"/>
          <w:szCs w:val="24"/>
        </w:rPr>
        <w:t>Załącznik nr 6</w:t>
      </w:r>
    </w:p>
    <w:p w:rsidR="00304491" w:rsidRDefault="00BF3DB4" w:rsidP="00304491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304491" w:rsidRDefault="00304491" w:rsidP="00304491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304491" w:rsidRDefault="00304491" w:rsidP="00304491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304491" w:rsidRDefault="00304491" w:rsidP="00304491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304491" w:rsidRDefault="00304491" w:rsidP="00304491">
      <w:pPr>
        <w:tabs>
          <w:tab w:val="right" w:pos="9000"/>
        </w:tabs>
        <w:rPr>
          <w:b/>
          <w:sz w:val="32"/>
        </w:rPr>
      </w:pPr>
    </w:p>
    <w:p w:rsidR="00304491" w:rsidRDefault="00304491" w:rsidP="0030449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304491" w:rsidRDefault="00304491" w:rsidP="0030449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04491" w:rsidRPr="00AA36AA" w:rsidRDefault="00304491" w:rsidP="00304491">
      <w:pPr>
        <w:tabs>
          <w:tab w:val="left" w:pos="0"/>
        </w:tabs>
        <w:jc w:val="both"/>
      </w:pPr>
      <w:r w:rsidRPr="00AA36AA">
        <w:t>Przedmiot postepowania:</w:t>
      </w:r>
      <w:r w:rsidRPr="00AA36AA">
        <w:rPr>
          <w:b/>
        </w:rPr>
        <w:t xml:space="preserve"> </w:t>
      </w:r>
      <w:r w:rsidRPr="00E75CE0">
        <w:rPr>
          <w:b/>
        </w:rPr>
        <w:t>Usługa organizacji zajęć warsztatowych kształcących kompetencje miękkie "Negocjacje w budownictwie" - Kc-zp.272-199/19</w:t>
      </w:r>
      <w:r>
        <w:rPr>
          <w:b/>
        </w:rPr>
        <w:t xml:space="preserve">, </w:t>
      </w: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304491" w:rsidRDefault="00304491" w:rsidP="00304491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304491" w:rsidRPr="00AA36AA" w:rsidRDefault="00304491" w:rsidP="00304491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304491" w:rsidRPr="001D740A" w:rsidTr="00201DB2">
        <w:trPr>
          <w:trHeight w:val="210"/>
        </w:trPr>
        <w:tc>
          <w:tcPr>
            <w:tcW w:w="1701" w:type="dxa"/>
            <w:vAlign w:val="center"/>
          </w:tcPr>
          <w:p w:rsidR="00304491" w:rsidRPr="001F3612" w:rsidRDefault="00304491" w:rsidP="00201DB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304491" w:rsidRPr="00760791" w:rsidRDefault="00304491" w:rsidP="00201DB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304491" w:rsidRPr="001F3612" w:rsidRDefault="00304491" w:rsidP="00201DB2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304491" w:rsidRPr="00DF3D15" w:rsidTr="00201DB2">
        <w:trPr>
          <w:trHeight w:val="1286"/>
        </w:trPr>
        <w:tc>
          <w:tcPr>
            <w:tcW w:w="1701" w:type="dxa"/>
          </w:tcPr>
          <w:p w:rsidR="00304491" w:rsidRPr="00DF3D15" w:rsidRDefault="00304491" w:rsidP="00201DB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304491" w:rsidRPr="00AA36AA" w:rsidRDefault="00304491" w:rsidP="00201DB2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AA36AA">
              <w:rPr>
                <w:lang w:eastAsia="zh-CN"/>
              </w:rPr>
              <w:t xml:space="preserve">przeprowadził w okresie ostatnich </w:t>
            </w:r>
            <w:r w:rsidR="00741D00">
              <w:rPr>
                <w:lang w:eastAsia="zh-CN"/>
              </w:rPr>
              <w:t>2</w:t>
            </w:r>
            <w:r w:rsidRPr="00AA36AA">
              <w:rPr>
                <w:lang w:eastAsia="zh-CN"/>
              </w:rPr>
              <w:t xml:space="preserve"> lat przed terminem składania ofert </w:t>
            </w:r>
            <w:r w:rsidRPr="00F76588">
              <w:rPr>
                <w:highlight w:val="yellow"/>
                <w:lang w:eastAsia="zh-CN"/>
              </w:rPr>
              <w:t>…………………</w:t>
            </w:r>
            <w:r w:rsidRPr="00304491">
              <w:rPr>
                <w:lang w:eastAsia="zh-CN"/>
              </w:rPr>
              <w:t xml:space="preserve"> zajęcia warsztatowe</w:t>
            </w:r>
            <w:r w:rsidRPr="00F76588">
              <w:rPr>
                <w:lang w:eastAsia="zh-CN"/>
              </w:rPr>
              <w:t xml:space="preserve"> </w:t>
            </w:r>
            <w:r w:rsidRPr="00F76588">
              <w:rPr>
                <w:i/>
                <w:highlight w:val="yellow"/>
                <w:lang w:eastAsia="zh-CN"/>
              </w:rPr>
              <w:t xml:space="preserve">(wpisać ilość przeprowadzonych </w:t>
            </w:r>
            <w:r>
              <w:rPr>
                <w:i/>
                <w:highlight w:val="yellow"/>
                <w:lang w:eastAsia="zh-CN"/>
              </w:rPr>
              <w:t>zajęć warsztatowych</w:t>
            </w:r>
            <w:r w:rsidRPr="00F76588">
              <w:rPr>
                <w:i/>
                <w:highlight w:val="yellow"/>
                <w:lang w:eastAsia="zh-CN"/>
              </w:rPr>
              <w:t>)</w:t>
            </w:r>
            <w:r w:rsidRPr="00F76588">
              <w:rPr>
                <w:lang w:eastAsia="zh-CN"/>
              </w:rPr>
              <w:t xml:space="preserve"> </w:t>
            </w:r>
            <w:r w:rsidRPr="00AA36AA">
              <w:rPr>
                <w:lang w:eastAsia="zh-CN"/>
              </w:rPr>
              <w:t xml:space="preserve">w zakresie </w:t>
            </w:r>
            <w:r>
              <w:rPr>
                <w:bCs/>
                <w:lang w:eastAsia="zh-CN"/>
              </w:rPr>
              <w:t>kształ</w:t>
            </w:r>
            <w:r w:rsidRPr="00304491">
              <w:rPr>
                <w:bCs/>
                <w:lang w:eastAsia="zh-CN"/>
              </w:rPr>
              <w:t>ce</w:t>
            </w:r>
            <w:r>
              <w:rPr>
                <w:bCs/>
                <w:lang w:eastAsia="zh-CN"/>
              </w:rPr>
              <w:t>nia</w:t>
            </w:r>
            <w:r w:rsidRPr="00304491">
              <w:rPr>
                <w:bCs/>
                <w:lang w:eastAsia="zh-CN"/>
              </w:rPr>
              <w:t xml:space="preserve"> kompetencj</w:t>
            </w:r>
            <w:r>
              <w:rPr>
                <w:bCs/>
                <w:lang w:eastAsia="zh-CN"/>
              </w:rPr>
              <w:t>i</w:t>
            </w:r>
            <w:r w:rsidRPr="00304491">
              <w:rPr>
                <w:bCs/>
                <w:lang w:eastAsia="zh-CN"/>
              </w:rPr>
              <w:t xml:space="preserve"> miękki</w:t>
            </w:r>
            <w:r>
              <w:rPr>
                <w:bCs/>
                <w:lang w:eastAsia="zh-CN"/>
              </w:rPr>
              <w:t>ch</w:t>
            </w:r>
            <w:r w:rsidRPr="00304491">
              <w:rPr>
                <w:bCs/>
                <w:lang w:eastAsia="zh-CN"/>
              </w:rPr>
              <w:t xml:space="preserve"> </w:t>
            </w:r>
            <w:r w:rsidR="00BF3DB4">
              <w:rPr>
                <w:bCs/>
                <w:lang w:eastAsia="zh-CN"/>
              </w:rPr>
              <w:t>w zakresie negocjacji w budownictwie</w:t>
            </w:r>
            <w:bookmarkStart w:id="0" w:name="_GoBack"/>
            <w:bookmarkEnd w:id="0"/>
            <w:r w:rsidRPr="00AA36AA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304491" w:rsidRPr="00431178" w:rsidRDefault="00304491" w:rsidP="00201DB2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304491" w:rsidRPr="00B26774" w:rsidRDefault="00304491" w:rsidP="00201DB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04491" w:rsidRDefault="00304491" w:rsidP="00201DB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304491" w:rsidRPr="00B26774" w:rsidRDefault="00304491" w:rsidP="00201DB2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304491" w:rsidRDefault="00304491" w:rsidP="00304491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:rsidR="00304491" w:rsidRPr="00AA36AA" w:rsidRDefault="00304491" w:rsidP="00304491">
      <w:pPr>
        <w:jc w:val="both"/>
        <w:rPr>
          <w:b/>
        </w:rPr>
      </w:pPr>
      <w:r>
        <w:tab/>
      </w:r>
    </w:p>
    <w:p w:rsidR="00304491" w:rsidRDefault="00304491" w:rsidP="00304491">
      <w:pPr>
        <w:spacing w:line="360" w:lineRule="auto"/>
        <w:jc w:val="both"/>
      </w:pPr>
      <w:r>
        <w:t>data …………………… r.</w:t>
      </w:r>
    </w:p>
    <w:p w:rsidR="00304491" w:rsidRDefault="00304491" w:rsidP="0030449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04491" w:rsidRDefault="00304491" w:rsidP="00304491">
      <w:pPr>
        <w:tabs>
          <w:tab w:val="left" w:pos="5040"/>
        </w:tabs>
        <w:ind w:left="708"/>
      </w:pPr>
      <w:r>
        <w:tab/>
        <w:t xml:space="preserve">                      podpis </w:t>
      </w:r>
    </w:p>
    <w:p w:rsidR="00304491" w:rsidRPr="00AA36AA" w:rsidRDefault="00304491" w:rsidP="00304491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304491" w:rsidRPr="00AA36AA" w:rsidRDefault="00304491" w:rsidP="00304491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55B12" w:rsidRPr="00304491" w:rsidRDefault="00F55B12" w:rsidP="00304491"/>
    <w:sectPr w:rsidR="00F55B12" w:rsidRPr="003044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E20" w:rsidRDefault="00337E20">
      <w:r>
        <w:separator/>
      </w:r>
    </w:p>
  </w:endnote>
  <w:endnote w:type="continuationSeparator" w:id="0">
    <w:p w:rsidR="00337E20" w:rsidRDefault="00337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1FE" w:rsidRDefault="006601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1FE" w:rsidRDefault="006601F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1FE" w:rsidRDefault="006601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E20" w:rsidRDefault="00337E20">
      <w:r>
        <w:separator/>
      </w:r>
    </w:p>
  </w:footnote>
  <w:footnote w:type="continuationSeparator" w:id="0">
    <w:p w:rsidR="00337E20" w:rsidRDefault="00337E20">
      <w:r>
        <w:continuationSeparator/>
      </w:r>
    </w:p>
  </w:footnote>
  <w:footnote w:id="1">
    <w:p w:rsidR="00304491" w:rsidRPr="00E60B5C" w:rsidRDefault="00304491" w:rsidP="003044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1FE" w:rsidRDefault="006601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491" w:rsidRPr="003D6231" w:rsidRDefault="00304491" w:rsidP="00304491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="00BF3DB4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logo_FE_Wiedza_Edukacja_Rozwoj_rgb-1" style="width:129pt;height:31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BF3DB4">
      <w:rPr>
        <w:rFonts w:ascii="Verdana" w:hAnsi="Verdana" w:cs="Verdana"/>
        <w:noProof/>
        <w:sz w:val="16"/>
        <w:szCs w:val="16"/>
        <w:lang w:eastAsia="pl-PL"/>
      </w:rPr>
      <w:pict>
        <v:shape id="Obraz 6" o:spid="_x0000_i1026" type="#_x0000_t75" alt="agh_znk_wbr_rgb_150ppi" style="width:17.25pt;height:36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BF3DB4">
      <w:rPr>
        <w:rFonts w:ascii="Verdana" w:hAnsi="Verdana" w:cs="Verdana"/>
        <w:noProof/>
        <w:sz w:val="16"/>
        <w:szCs w:val="16"/>
        <w:lang w:eastAsia="pl-PL"/>
      </w:rPr>
      <w:pict>
        <v:shape id="Obraz 7" o:spid="_x0000_i1027" type="#_x0000_t75" alt="EU_EFS_rgb-1" style="width:167.25pt;height:29.25pt;visibility:visible;mso-wrap-style:square">
          <v:imagedata r:id="rId3" o:title="EU_EFS_rgb-1"/>
        </v:shape>
      </w:pict>
    </w:r>
  </w:p>
  <w:p w:rsidR="00C303B2" w:rsidRDefault="00C303B2">
    <w:pPr>
      <w:pStyle w:val="Nagwek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1FE" w:rsidRDefault="00660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E20"/>
    <w:rsid w:val="002328A0"/>
    <w:rsid w:val="002A7F51"/>
    <w:rsid w:val="00304491"/>
    <w:rsid w:val="00337E20"/>
    <w:rsid w:val="00527F15"/>
    <w:rsid w:val="006601FE"/>
    <w:rsid w:val="00741D00"/>
    <w:rsid w:val="008539D0"/>
    <w:rsid w:val="008E4A55"/>
    <w:rsid w:val="008E66F9"/>
    <w:rsid w:val="009E4F5D"/>
    <w:rsid w:val="00B33027"/>
    <w:rsid w:val="00BF3DB4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44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601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01FE"/>
  </w:style>
  <w:style w:type="paragraph" w:styleId="Tekstprzypisudolnego">
    <w:name w:val="footnote text"/>
    <w:basedOn w:val="Normalny"/>
    <w:link w:val="TekstprzypisudolnegoZnak"/>
    <w:semiHidden/>
    <w:rsid w:val="00304491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04491"/>
  </w:style>
  <w:style w:type="character" w:styleId="Odwoanieprzypisudolnego">
    <w:name w:val="footnote reference"/>
    <w:semiHidden/>
    <w:rsid w:val="00304491"/>
    <w:rPr>
      <w:vertAlign w:val="superscript"/>
    </w:rPr>
  </w:style>
  <w:style w:type="paragraph" w:customStyle="1" w:styleId="Gwka">
    <w:name w:val="Główka"/>
    <w:basedOn w:val="Normalny"/>
    <w:rsid w:val="00304491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2019-04-18T10:00:00Z</dcterms:created>
  <dcterms:modified xsi:type="dcterms:W3CDTF">2019-04-18T10:00:00Z</dcterms:modified>
</cp:coreProperties>
</file>