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6CF" w:rsidRPr="003D6231" w:rsidRDefault="000B06CF" w:rsidP="000B06CF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</w:t>
      </w:r>
      <w:r w:rsidRPr="000B06CF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9" type="#_x0000_t75" alt="logo_FE_Wiedza_Edukacja_Rozwoj_rgb-1" style="width:129pt;height:31.5pt;visibility:visible;mso-wrap-style:square">
            <v:imagedata r:id="rId6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0B06CF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7" type="#_x0000_t75" alt="agh_znk_wbr_rgb_150ppi" style="width:17.25pt;height:36pt;visibility:visible;mso-wrap-style:square">
            <v:imagedata r:id="rId7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0B06CF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5" type="#_x0000_t75" alt="EU_EFS_rgb-1" style="width:167.25pt;height:29.25pt;visibility:visible;mso-wrap-style:square">
            <v:imagedata r:id="rId8" o:title="EU_EFS_rgb-1"/>
          </v:shape>
        </w:pict>
      </w:r>
    </w:p>
    <w:p w:rsidR="000B06CF" w:rsidRDefault="000B06CF" w:rsidP="000B06CF">
      <w:pPr>
        <w:jc w:val="right"/>
        <w:rPr>
          <w:b/>
          <w:sz w:val="24"/>
          <w:szCs w:val="24"/>
        </w:rPr>
      </w:pPr>
    </w:p>
    <w:p w:rsidR="000B06CF" w:rsidRDefault="000B06CF" w:rsidP="000B06CF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0B06CF" w:rsidRDefault="000B06CF" w:rsidP="000B06CF"/>
    <w:p w:rsidR="000B06CF" w:rsidRDefault="000B06CF" w:rsidP="000B06CF"/>
    <w:p w:rsidR="000B06CF" w:rsidRDefault="000B06CF" w:rsidP="000B06C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0B06CF" w:rsidRDefault="000B06CF" w:rsidP="000B06C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B06CF" w:rsidRDefault="000B06CF" w:rsidP="000B06C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0B06CF" w:rsidRDefault="000B06CF" w:rsidP="000B06C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B06CF" w:rsidRDefault="000B06CF" w:rsidP="000B06CF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Pr="00331842">
        <w:rPr>
          <w:b/>
          <w:sz w:val="24"/>
          <w:szCs w:val="24"/>
        </w:rPr>
        <w:t>Usługa organizacji zajęć warsztatowych kształcących kompetencje miękkie "Negocjacje w budownictwie" - Kc-zp.272-199/19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0B06CF" w:rsidTr="00201DB2">
        <w:trPr>
          <w:cantSplit/>
          <w:trHeight w:val="782"/>
        </w:trPr>
        <w:tc>
          <w:tcPr>
            <w:tcW w:w="633" w:type="dxa"/>
            <w:vAlign w:val="center"/>
          </w:tcPr>
          <w:p w:rsidR="000B06CF" w:rsidRDefault="000B06CF" w:rsidP="00201DB2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443" w:type="dxa"/>
            <w:vAlign w:val="center"/>
          </w:tcPr>
          <w:p w:rsidR="000B06CF" w:rsidRDefault="000B06CF" w:rsidP="00201DB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:rsidR="000B06CF" w:rsidRDefault="000B06CF" w:rsidP="00201DB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:rsidR="000B06CF" w:rsidRDefault="000B06CF" w:rsidP="00201DB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0B06CF" w:rsidRDefault="000B06CF" w:rsidP="00201DB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0B06CF" w:rsidTr="00201DB2">
        <w:trPr>
          <w:cantSplit/>
          <w:trHeight w:hRule="exact" w:val="281"/>
        </w:trPr>
        <w:tc>
          <w:tcPr>
            <w:tcW w:w="633" w:type="dxa"/>
            <w:vAlign w:val="center"/>
          </w:tcPr>
          <w:p w:rsidR="000B06CF" w:rsidRDefault="000B06CF" w:rsidP="00201DB2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:rsidR="000B06CF" w:rsidRDefault="000B06CF" w:rsidP="00201DB2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0B06CF" w:rsidRDefault="000B06CF" w:rsidP="00201DB2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:rsidR="000B06CF" w:rsidRDefault="000B06CF" w:rsidP="00201DB2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0B06CF" w:rsidTr="00201DB2">
        <w:trPr>
          <w:cantSplit/>
          <w:trHeight w:val="921"/>
        </w:trPr>
        <w:tc>
          <w:tcPr>
            <w:tcW w:w="633" w:type="dxa"/>
          </w:tcPr>
          <w:p w:rsidR="000B06CF" w:rsidRDefault="000B06CF" w:rsidP="00201DB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0B06CF" w:rsidRDefault="000B06CF" w:rsidP="00201DB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0B06CF" w:rsidRDefault="000B06CF" w:rsidP="00201DB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0B06CF" w:rsidRDefault="000B06CF" w:rsidP="00201DB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B06CF" w:rsidTr="00201DB2">
        <w:trPr>
          <w:cantSplit/>
          <w:trHeight w:val="870"/>
        </w:trPr>
        <w:tc>
          <w:tcPr>
            <w:tcW w:w="633" w:type="dxa"/>
          </w:tcPr>
          <w:p w:rsidR="000B06CF" w:rsidRDefault="000B06CF" w:rsidP="00201DB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0B06CF" w:rsidRDefault="000B06CF" w:rsidP="00201DB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0B06CF" w:rsidRDefault="000B06CF" w:rsidP="00201DB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0B06CF" w:rsidRDefault="000B06CF" w:rsidP="00201DB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B06CF" w:rsidTr="00201DB2">
        <w:trPr>
          <w:cantSplit/>
          <w:trHeight w:val="870"/>
        </w:trPr>
        <w:tc>
          <w:tcPr>
            <w:tcW w:w="633" w:type="dxa"/>
          </w:tcPr>
          <w:p w:rsidR="000B06CF" w:rsidRDefault="000B06CF" w:rsidP="00201DB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0B06CF" w:rsidRDefault="000B06CF" w:rsidP="00201DB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0B06CF" w:rsidRDefault="000B06CF" w:rsidP="00201DB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0B06CF" w:rsidRDefault="000B06CF" w:rsidP="00201DB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0B06CF" w:rsidRDefault="000B06CF" w:rsidP="000B06CF">
      <w:pPr>
        <w:spacing w:line="360" w:lineRule="auto"/>
        <w:jc w:val="both"/>
        <w:rPr>
          <w:b/>
        </w:rPr>
      </w:pPr>
    </w:p>
    <w:p w:rsidR="000B06CF" w:rsidRPr="00BB5634" w:rsidRDefault="000B06CF" w:rsidP="000B06CF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0B06CF" w:rsidRDefault="000B06CF" w:rsidP="000B06CF">
      <w:pPr>
        <w:spacing w:line="360" w:lineRule="auto"/>
        <w:jc w:val="both"/>
      </w:pPr>
    </w:p>
    <w:p w:rsidR="000B06CF" w:rsidRDefault="000B06CF" w:rsidP="000B06CF">
      <w:pPr>
        <w:spacing w:line="360" w:lineRule="auto"/>
        <w:jc w:val="both"/>
      </w:pPr>
    </w:p>
    <w:p w:rsidR="000B06CF" w:rsidRDefault="000B06CF" w:rsidP="000B06CF">
      <w:pPr>
        <w:spacing w:line="360" w:lineRule="auto"/>
        <w:jc w:val="both"/>
      </w:pPr>
      <w:r>
        <w:t>data ……………………….. r.</w:t>
      </w:r>
    </w:p>
    <w:p w:rsidR="000B06CF" w:rsidRDefault="000B06CF" w:rsidP="000B06CF">
      <w:pPr>
        <w:spacing w:line="360" w:lineRule="auto"/>
        <w:jc w:val="both"/>
      </w:pPr>
    </w:p>
    <w:p w:rsidR="000B06CF" w:rsidRDefault="000B06CF" w:rsidP="000B06CF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0B06CF" w:rsidRDefault="000B06CF" w:rsidP="000B06CF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0B06CF" w:rsidRDefault="000B06CF" w:rsidP="000B06CF">
      <w:pPr>
        <w:tabs>
          <w:tab w:val="left" w:pos="5040"/>
        </w:tabs>
        <w:ind w:left="708"/>
      </w:pPr>
      <w:r>
        <w:tab/>
        <w:t>do reprezentowania Wykonawcy</w:t>
      </w:r>
    </w:p>
    <w:p w:rsidR="000B06CF" w:rsidRPr="005D139C" w:rsidRDefault="000B06CF" w:rsidP="000B06CF"/>
    <w:p w:rsidR="000B06CF" w:rsidRPr="007F6A49" w:rsidRDefault="000B06CF" w:rsidP="000B06CF"/>
    <w:p w:rsidR="00F213FB" w:rsidRPr="000B06CF" w:rsidRDefault="00F213FB" w:rsidP="000B06CF">
      <w:bookmarkStart w:id="0" w:name="_GoBack"/>
      <w:bookmarkEnd w:id="0"/>
    </w:p>
    <w:sectPr w:rsidR="00F213FB" w:rsidRPr="000B06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E6B" w:rsidRDefault="00464E6B">
      <w:r>
        <w:separator/>
      </w:r>
    </w:p>
  </w:endnote>
  <w:endnote w:type="continuationSeparator" w:id="0">
    <w:p w:rsidR="00464E6B" w:rsidRDefault="00464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842" w:rsidRDefault="003318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842" w:rsidRDefault="0033184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842" w:rsidRDefault="003318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E6B" w:rsidRDefault="00464E6B">
      <w:r>
        <w:separator/>
      </w:r>
    </w:p>
  </w:footnote>
  <w:footnote w:type="continuationSeparator" w:id="0">
    <w:p w:rsidR="00464E6B" w:rsidRDefault="00464E6B">
      <w:r>
        <w:continuationSeparator/>
      </w:r>
    </w:p>
  </w:footnote>
  <w:footnote w:id="1">
    <w:p w:rsidR="000B06CF" w:rsidRDefault="000B06CF" w:rsidP="000B06CF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Pr="00B15889">
        <w:rPr>
          <w:b/>
          <w:u w:val="single"/>
        </w:rPr>
        <w:t>5</w:t>
      </w:r>
      <w:r w:rsidRPr="007F4890">
        <w:rPr>
          <w:b/>
          <w:u w:val="single"/>
        </w:rPr>
        <w:t>.1.</w:t>
      </w:r>
      <w:r>
        <w:rPr>
          <w:b/>
          <w:u w:val="single"/>
        </w:rPr>
        <w:t>2a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842" w:rsidRDefault="003318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842" w:rsidRDefault="003318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4E6B"/>
    <w:rsid w:val="00082E0F"/>
    <w:rsid w:val="000B06CF"/>
    <w:rsid w:val="00210E8E"/>
    <w:rsid w:val="00276C10"/>
    <w:rsid w:val="00331842"/>
    <w:rsid w:val="00464E6B"/>
    <w:rsid w:val="00702A72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06CF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318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3184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B06C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B06CF"/>
  </w:style>
  <w:style w:type="character" w:styleId="Odwoanieprzypisudolnego">
    <w:name w:val="footnote reference"/>
    <w:uiPriority w:val="99"/>
    <w:semiHidden/>
    <w:unhideWhenUsed/>
    <w:rsid w:val="000B06CF"/>
    <w:rPr>
      <w:vertAlign w:val="superscript"/>
    </w:rPr>
  </w:style>
  <w:style w:type="paragraph" w:customStyle="1" w:styleId="Gwka">
    <w:name w:val="Główka"/>
    <w:basedOn w:val="Normalny"/>
    <w:rsid w:val="000B06C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2019-04-17T08:14:00Z</dcterms:created>
  <dcterms:modified xsi:type="dcterms:W3CDTF">2019-04-17T08:14:00Z</dcterms:modified>
</cp:coreProperties>
</file>