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BC8" w:rsidRPr="003D6231" w:rsidRDefault="00E13BC8" w:rsidP="00E13BC8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Pr="00E13BC8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9" type="#_x0000_t75" alt="logo_FE_Wiedza_Edukacja_Rozwoj_rgb-1" style="width:129pt;height:31.5pt;visibility:visible;mso-wrap-style:square">
            <v:imagedata r:id="rId8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E13BC8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7" type="#_x0000_t75" alt="agh_znk_wbr_rgb_150ppi" style="width:17.25pt;height:36pt;visibility:visible;mso-wrap-style:square">
            <v:imagedata r:id="rId9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E13BC8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5" type="#_x0000_t75" alt="EU_EFS_rgb-1" style="width:167.25pt;height:29.25pt;visibility:visible;mso-wrap-style:square">
            <v:imagedata r:id="rId10" o:title="EU_EFS_rgb-1"/>
          </v:shape>
        </w:pict>
      </w:r>
    </w:p>
    <w:p w:rsidR="00E13BC8" w:rsidRPr="003107A9" w:rsidRDefault="00E13BC8" w:rsidP="00E13BC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13BC8" w:rsidRPr="0061188A" w:rsidRDefault="00E13BC8" w:rsidP="00E13BC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E13BC8" w:rsidRPr="0041609D" w:rsidRDefault="00E13BC8" w:rsidP="00E13BC8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E13BC8" w:rsidRPr="0041609D" w:rsidRDefault="00E13BC8" w:rsidP="00E13BC8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E13BC8" w:rsidRPr="0041609D" w:rsidRDefault="00E13BC8" w:rsidP="00E13BC8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E13BC8" w:rsidRPr="0041609D" w:rsidRDefault="00E13BC8" w:rsidP="00E13BC8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E13BC8" w:rsidRPr="0041609D" w:rsidRDefault="00E13BC8" w:rsidP="00E13BC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E13BC8" w:rsidRPr="0041609D" w:rsidRDefault="00E13BC8" w:rsidP="00E13BC8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E13BC8" w:rsidRPr="0041609D" w:rsidRDefault="00E13BC8" w:rsidP="00E13BC8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E13BC8" w:rsidRPr="0041609D" w:rsidRDefault="00E13BC8" w:rsidP="00E13BC8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E13BC8" w:rsidRPr="0041609D" w:rsidRDefault="00E13BC8" w:rsidP="00E13BC8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E13BC8" w:rsidRPr="008E13E3" w:rsidRDefault="00E13BC8" w:rsidP="00E13BC8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E13BC8" w:rsidRPr="0041609D" w:rsidRDefault="00E13BC8" w:rsidP="00E13BC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3BC8" w:rsidRPr="0041609D" w:rsidRDefault="00E13BC8" w:rsidP="00E13BC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E13BC8" w:rsidRPr="0041609D" w:rsidRDefault="00E13BC8" w:rsidP="00E13BC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E13BC8" w:rsidRPr="0041609D" w:rsidRDefault="00E13BC8" w:rsidP="00E13BC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E13BC8" w:rsidRPr="0041609D" w:rsidRDefault="00E13BC8" w:rsidP="00E13B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E13BC8" w:rsidRPr="0041609D" w:rsidRDefault="00E13BC8" w:rsidP="00E13BC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Pr="009A07A8">
        <w:rPr>
          <w:rFonts w:ascii="Times New Roman" w:hAnsi="Times New Roman"/>
          <w:b/>
        </w:rPr>
        <w:t>Usługa organizacji zajęć warsztatowych kształcących kompetencje miękkie "Negocjacje w budownictwie" - Kc-zp.272-199/19.</w:t>
      </w:r>
      <w:r w:rsidRPr="00434290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prowadzonego przez </w:t>
      </w:r>
      <w:r w:rsidRPr="009A07A8">
        <w:rPr>
          <w:rFonts w:ascii="Times New Roman" w:hAnsi="Times New Roman"/>
          <w:b/>
        </w:rPr>
        <w:t>Akademia Górniczo - Hutnicza im. Stanisława Staszica w Krakowie</w:t>
      </w:r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E13BC8" w:rsidRPr="0061188A" w:rsidRDefault="00E13BC8" w:rsidP="00E13BC8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E13BC8" w:rsidRDefault="00E13BC8" w:rsidP="00E13B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-3.</w:t>
      </w:r>
    </w:p>
    <w:p w:rsidR="00E13BC8" w:rsidRPr="00ED1EBE" w:rsidRDefault="00E13BC8" w:rsidP="00E13BC8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E13BC8" w:rsidRPr="0061188A" w:rsidRDefault="00E13BC8" w:rsidP="00E13B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>
        <w:rPr>
          <w:rFonts w:ascii="Times New Roman" w:hAnsi="Times New Roman"/>
          <w:sz w:val="24"/>
          <w:szCs w:val="24"/>
        </w:rPr>
        <w:t xml:space="preserve">V </w:t>
      </w:r>
      <w:r w:rsidRPr="00ED1EBE">
        <w:rPr>
          <w:rFonts w:ascii="Times New Roman" w:hAnsi="Times New Roman"/>
          <w:sz w:val="24"/>
          <w:szCs w:val="24"/>
        </w:rPr>
        <w:t>polegam na zasobach następującego/</w:t>
      </w:r>
      <w:proofErr w:type="spellStart"/>
      <w:r w:rsidRPr="00ED1EBE">
        <w:rPr>
          <w:rFonts w:ascii="Times New Roman" w:hAnsi="Times New Roman"/>
          <w:sz w:val="24"/>
          <w:szCs w:val="24"/>
        </w:rPr>
        <w:t>ych</w:t>
      </w:r>
      <w:proofErr w:type="spellEnd"/>
      <w:r w:rsidRPr="00ED1EBE">
        <w:rPr>
          <w:rFonts w:ascii="Times New Roman" w:hAnsi="Times New Roman"/>
          <w:sz w:val="24"/>
          <w:szCs w:val="24"/>
        </w:rPr>
        <w:t xml:space="preserve">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E13BC8" w:rsidRPr="0061188A" w:rsidRDefault="00E13BC8" w:rsidP="00E13BC8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E13BC8" w:rsidRPr="0061188A" w:rsidRDefault="00E13BC8" w:rsidP="00E13BC8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E13BC8" w:rsidRPr="0041609D" w:rsidRDefault="00E13BC8" w:rsidP="00E13B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E13BC8" w:rsidRPr="0041609D" w:rsidRDefault="00E13BC8" w:rsidP="00E13B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3BC8" w:rsidRPr="0041609D" w:rsidRDefault="00E13BC8" w:rsidP="00E13B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data</w:t>
      </w:r>
      <w:r w:rsidRPr="0041609D">
        <w:rPr>
          <w:rFonts w:ascii="Times New Roman" w:hAnsi="Times New Roman"/>
          <w:sz w:val="24"/>
          <w:szCs w:val="24"/>
        </w:rPr>
        <w:t xml:space="preserve"> ………….……. </w:t>
      </w:r>
    </w:p>
    <w:p w:rsidR="00E13BC8" w:rsidRPr="0041609D" w:rsidRDefault="00E13BC8" w:rsidP="00E13B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3BC8" w:rsidRPr="0041609D" w:rsidRDefault="00E13BC8" w:rsidP="00E13B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8429FF" w:rsidRPr="00E13BC8" w:rsidRDefault="00E13BC8" w:rsidP="00E13BC8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(podpis)</w:t>
      </w:r>
      <w:bookmarkStart w:id="0" w:name="_GoBack"/>
      <w:bookmarkEnd w:id="0"/>
    </w:p>
    <w:sectPr w:rsidR="008429FF" w:rsidRPr="00E13BC8" w:rsidSect="00DA563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E4C" w:rsidRDefault="00C67E4C" w:rsidP="0038231F">
      <w:pPr>
        <w:spacing w:after="0" w:line="240" w:lineRule="auto"/>
      </w:pPr>
      <w:r>
        <w:separator/>
      </w:r>
    </w:p>
  </w:endnote>
  <w:endnote w:type="continuationSeparator" w:id="0">
    <w:p w:rsidR="00C67E4C" w:rsidRDefault="00C67E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7A8" w:rsidRDefault="009A07A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13BC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13BC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7A8" w:rsidRDefault="009A07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E4C" w:rsidRDefault="00C67E4C" w:rsidP="0038231F">
      <w:pPr>
        <w:spacing w:after="0" w:line="240" w:lineRule="auto"/>
      </w:pPr>
      <w:r>
        <w:separator/>
      </w:r>
    </w:p>
  </w:footnote>
  <w:footnote w:type="continuationSeparator" w:id="0">
    <w:p w:rsidR="00C67E4C" w:rsidRDefault="00C67E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7A8" w:rsidRDefault="009A07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9A07A8">
      <w:rPr>
        <w:rFonts w:ascii="Times New Roman" w:hAnsi="Times New Roman"/>
        <w:sz w:val="20"/>
        <w:szCs w:val="20"/>
      </w:rPr>
      <w:t>Kc-zp.272-199/19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7A8" w:rsidRDefault="009A07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7E4C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07A8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67E4C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13BC8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3BC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Gwka">
    <w:name w:val="Główka"/>
    <w:basedOn w:val="Normalny"/>
    <w:rsid w:val="00E13BC8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5448F-A879-49EC-9503-4378BEC99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2019-04-17T08:06:00Z</dcterms:created>
  <dcterms:modified xsi:type="dcterms:W3CDTF">2019-04-17T08:06:00Z</dcterms:modified>
</cp:coreProperties>
</file>