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5122A" w:rsidRPr="00D5122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5122A" w:rsidRPr="00D5122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Pełny (gotowy do pomiaru) jednokanałowy zestawu </w:t>
      </w:r>
      <w:proofErr w:type="spellStart"/>
      <w:r w:rsidR="00D5122A" w:rsidRPr="00D5122A">
        <w:rPr>
          <w:rFonts w:ascii="Arial" w:eastAsia="Times New Roman" w:hAnsi="Arial" w:cs="Arial"/>
          <w:b/>
          <w:sz w:val="20"/>
          <w:szCs w:val="20"/>
          <w:lang w:eastAsia="pl-PL"/>
        </w:rPr>
        <w:t>pH</w:t>
      </w:r>
      <w:proofErr w:type="spellEnd"/>
      <w:r w:rsidR="00D5122A" w:rsidRPr="00D5122A">
        <w:rPr>
          <w:rFonts w:ascii="Arial" w:eastAsia="Times New Roman" w:hAnsi="Arial" w:cs="Arial"/>
          <w:b/>
          <w:sz w:val="20"/>
          <w:szCs w:val="20"/>
          <w:lang w:eastAsia="pl-PL"/>
        </w:rPr>
        <w:t>-metru wraz ze statywem, mieszadłem i elektrodami - KC-zp.272-249/19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bookmarkStart w:id="0" w:name="_GoBack"/>
      <w:bookmarkEnd w:id="0"/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1FC" w:rsidRDefault="00FB21FC" w:rsidP="0038231F">
      <w:pPr>
        <w:spacing w:after="0" w:line="240" w:lineRule="auto"/>
      </w:pPr>
      <w:r>
        <w:separator/>
      </w:r>
    </w:p>
  </w:endnote>
  <w:endnote w:type="continuationSeparator" w:id="0">
    <w:p w:rsidR="00FB21FC" w:rsidRDefault="00FB21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22A" w:rsidRDefault="00D512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33C7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33C7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22A" w:rsidRDefault="00D512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1FC" w:rsidRDefault="00FB21FC" w:rsidP="0038231F">
      <w:pPr>
        <w:spacing w:after="0" w:line="240" w:lineRule="auto"/>
      </w:pPr>
      <w:r>
        <w:separator/>
      </w:r>
    </w:p>
  </w:footnote>
  <w:footnote w:type="continuationSeparator" w:id="0">
    <w:p w:rsidR="00FB21FC" w:rsidRDefault="00FB21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22A" w:rsidRDefault="00D512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22A" w:rsidRDefault="00D512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22A" w:rsidRDefault="00D512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1F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3C75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22A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21F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16F82-5DBF-4F19-8118-4DD66BAAC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3</cp:revision>
  <cp:lastPrinted>2019-04-11T08:55:00Z</cp:lastPrinted>
  <dcterms:created xsi:type="dcterms:W3CDTF">2019-04-09T12:50:00Z</dcterms:created>
  <dcterms:modified xsi:type="dcterms:W3CDTF">2019-04-11T08:55:00Z</dcterms:modified>
</cp:coreProperties>
</file>