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B3189" w:rsidRPr="003B318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5909" w:rsidRDefault="00895909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B3189" w:rsidRPr="003B3189">
        <w:rPr>
          <w:b/>
          <w:sz w:val="24"/>
        </w:rPr>
        <w:t>ZP/DK-14/19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>prowadzonym w trybie  na:</w:t>
      </w:r>
    </w:p>
    <w:p w:rsidR="0000184A" w:rsidRDefault="003B318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B3189">
        <w:rPr>
          <w:b/>
          <w:sz w:val="24"/>
          <w:szCs w:val="24"/>
        </w:rPr>
        <w:t>Dostawa, instalacja i konfiguracja serwera obliczeniowego dla Politechniki Częstochowskiej w ramach programu ,,Regionalna Inicjatywa Doskonałości"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B3189" w:rsidRPr="003B3189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B3189" w:rsidRPr="003B3189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B3189" w:rsidRPr="003B3189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48BC" w:rsidRDefault="006348BC">
      <w:r>
        <w:separator/>
      </w:r>
    </w:p>
  </w:endnote>
  <w:endnote w:type="continuationSeparator" w:id="0">
    <w:p w:rsidR="006348BC" w:rsidRDefault="00634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590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9590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189" w:rsidRDefault="003B31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48BC" w:rsidRDefault="006348BC">
      <w:r>
        <w:separator/>
      </w:r>
    </w:p>
  </w:footnote>
  <w:footnote w:type="continuationSeparator" w:id="0">
    <w:p w:rsidR="006348BC" w:rsidRDefault="006348B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189" w:rsidRDefault="003B31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5909" w:rsidRDefault="00895909">
    <w:pPr>
      <w:pStyle w:val="Nagwek"/>
    </w:pPr>
    <w:r w:rsidRPr="008310E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logoRID" style="width:459.75pt;height:75pt;visibility:visible;mso-wrap-style:square">
          <v:imagedata r:id="rId1" o:title="logoRID"/>
        </v:shape>
      </w:pict>
    </w:r>
  </w:p>
  <w:p w:rsidR="00895909" w:rsidRDefault="00895909">
    <w:pPr>
      <w:pStyle w:val="Nagwek"/>
    </w:pPr>
  </w:p>
  <w:p w:rsidR="00895909" w:rsidRDefault="00895909">
    <w:pPr>
      <w:pStyle w:val="Nagwek"/>
    </w:pPr>
  </w:p>
  <w:p w:rsidR="00895909" w:rsidRDefault="00895909">
    <w:pPr>
      <w:pStyle w:val="Nagwek"/>
    </w:pPr>
  </w:p>
  <w:p w:rsidR="00895909" w:rsidRDefault="00895909">
    <w:pPr>
      <w:pStyle w:val="Nagwek"/>
    </w:pPr>
  </w:p>
  <w:p w:rsidR="00895909" w:rsidRDefault="00895909">
    <w:pPr>
      <w:pStyle w:val="Nagwek"/>
    </w:pPr>
  </w:p>
  <w:p w:rsidR="00895909" w:rsidRDefault="008959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3189" w:rsidRDefault="003B31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8B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B3189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48BC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5909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466226-D552-4AFA-ABC8-D0721930B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959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959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23D0B-0D72-488C-AB9D-73D007103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2019-04-26T12:16:00Z</cp:lastPrinted>
  <dcterms:created xsi:type="dcterms:W3CDTF">2019-04-26T12:16:00Z</dcterms:created>
  <dcterms:modified xsi:type="dcterms:W3CDTF">2019-04-26T12:16:00Z</dcterms:modified>
</cp:coreProperties>
</file>