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0B3" w:rsidRDefault="001910B3" w:rsidP="001910B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WER_poziom_pl-1_rgb" style="width:453.9pt;height:57.6pt;visibility:visible;mso-wrap-style:square">
            <v:imagedata r:id="rId7" o:title="FE_POWER_poziom_pl-1_rgb"/>
          </v:shape>
        </w:pict>
      </w:r>
    </w:p>
    <w:p w:rsidR="001910B3" w:rsidRDefault="001910B3" w:rsidP="001910B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1910B3" w:rsidRDefault="001910B3" w:rsidP="001910B3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3" o:spid="_x0000_s1027" type="#_x0000_t32" style="position:absolute;left:0;text-align:left;margin-left:-4.25pt;margin-top:14pt;width:480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"/>
        </w:pict>
      </w:r>
      <w:r>
        <w:rPr>
          <w:rFonts w:ascii="Arial" w:hAnsi="Arial" w:cs="Arial"/>
          <w:sz w:val="16"/>
          <w:szCs w:val="16"/>
        </w:rPr>
        <w:t>POWR.03.05.00-00-Z209/17</w:t>
      </w:r>
    </w:p>
    <w:p w:rsidR="001910B3" w:rsidRDefault="001910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15A53" w:rsidRPr="00815A53">
        <w:rPr>
          <w:b/>
        </w:rPr>
        <w:t>NA/O/136/2019</w:t>
      </w:r>
      <w:r>
        <w:rPr>
          <w:b/>
          <w:lang w:val="pl-PL"/>
        </w:rPr>
        <w:t xml:space="preserve"> </w:t>
      </w:r>
      <w:r w:rsidR="00815A53" w:rsidRPr="00815A53">
        <w:rPr>
          <w:lang w:val="pl-PL"/>
        </w:rPr>
        <w:t>Rzeszów</w:t>
      </w:r>
      <w:r w:rsidR="00211900" w:rsidRPr="003209A8">
        <w:t xml:space="preserve">, </w:t>
      </w:r>
      <w:r w:rsidR="00815A53" w:rsidRPr="00815A53">
        <w:t>2019-04-25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1D310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D310D">
        <w:t>Podstawa pr</w:t>
      </w:r>
      <w:r w:rsidR="00F11D06" w:rsidRPr="001D310D">
        <w:t xml:space="preserve">awna ogłoszenia: art. 4 pkt. 8 </w:t>
      </w:r>
      <w:r w:rsidR="007427DE" w:rsidRPr="001D310D">
        <w:rPr>
          <w:bCs/>
        </w:rPr>
        <w:t xml:space="preserve">ustawy z dnia </w:t>
      </w:r>
      <w:r w:rsidR="007427DE" w:rsidRPr="001D310D">
        <w:t xml:space="preserve">29 stycznia 2004 roku Prawo zamówień publicznych </w:t>
      </w:r>
      <w:r w:rsidR="00815A53" w:rsidRPr="001D310D">
        <w:t>(</w:t>
      </w:r>
      <w:proofErr w:type="spellStart"/>
      <w:r w:rsidR="00815A53" w:rsidRPr="001D310D">
        <w:t>t.j</w:t>
      </w:r>
      <w:proofErr w:type="spellEnd"/>
      <w:r w:rsidR="00815A53" w:rsidRPr="001D310D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15A53" w:rsidP="00583EF9">
      <w:pPr>
        <w:spacing w:line="360" w:lineRule="auto"/>
        <w:rPr>
          <w:b/>
        </w:rPr>
      </w:pPr>
      <w:proofErr w:type="spellStart"/>
      <w:r w:rsidRPr="00815A53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815A53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15A53">
        <w:rPr>
          <w:rFonts w:ascii="Arial" w:hAnsi="Arial" w:cs="Arial"/>
          <w:sz w:val="22"/>
          <w:szCs w:val="22"/>
          <w:lang w:val="de-DE"/>
        </w:rPr>
        <w:t xml:space="preserve"> </w:t>
      </w:r>
      <w:r w:rsidR="000E47F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815A53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815A53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1F3B21" w:rsidTr="001F3B21">
        <w:tc>
          <w:tcPr>
            <w:tcW w:w="9001" w:type="dxa"/>
            <w:shd w:val="clear" w:color="auto" w:fill="F3F3F3"/>
            <w:vAlign w:val="center"/>
          </w:tcPr>
          <w:p w:rsidR="001F3B21" w:rsidRPr="00CA0351" w:rsidRDefault="001F3B2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F3B21" w:rsidTr="001F3B21">
        <w:tc>
          <w:tcPr>
            <w:tcW w:w="9001" w:type="dxa"/>
          </w:tcPr>
          <w:p w:rsidR="001F3B21" w:rsidRDefault="001F3B21" w:rsidP="001A5A8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15A53">
              <w:t>Przeprowadzenie certyfikowanych egzaminów Microsoft MTA - Windows Server - Windows Server zaawansowany 2019 dla 8 osób</w:t>
            </w:r>
          </w:p>
          <w:p w:rsidR="001F3B21" w:rsidRDefault="001F3B21" w:rsidP="001A5A8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15A53">
              <w:t>80510000-2 - Usługi szkolenia specjalistycznego</w:t>
            </w:r>
            <w:r>
              <w:t xml:space="preserve"> </w:t>
            </w:r>
          </w:p>
          <w:p w:rsidR="001F3B21" w:rsidRDefault="001F3B21" w:rsidP="001A5A8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Przedmiot zamówienia: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Zapewnienie procesu certyfikacyjnego w zakresie systemów serwerowych prowadzonego w oficjalnym centrum egzaminacyjnym Microsoft - Pearson VUE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Proces certyfikacji ma zostać zapewniony dla grupy 8 osób dla dwóch egzaminów dla każdej osoby: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 xml:space="preserve">1) </w:t>
            </w:r>
            <w:proofErr w:type="spellStart"/>
            <w:r w:rsidRPr="00815A53">
              <w:t>Exam</w:t>
            </w:r>
            <w:proofErr w:type="spellEnd"/>
            <w:r w:rsidRPr="00815A53">
              <w:t xml:space="preserve"> 98-365 Windows Server Administration Fundamentals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lastRenderedPageBreak/>
              <w:t xml:space="preserve">2) </w:t>
            </w:r>
            <w:proofErr w:type="spellStart"/>
            <w:r w:rsidRPr="00815A53">
              <w:t>Exam</w:t>
            </w:r>
            <w:proofErr w:type="spellEnd"/>
            <w:r w:rsidRPr="00815A53">
              <w:t xml:space="preserve"> 98-367 Security Fundamentals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Centrum egzaminacyjne ma zapewnić termin 1 termin podstawowy i 1 termin poprawkowy dla każdego z dwóch egzaminów.</w:t>
            </w:r>
          </w:p>
          <w:p w:rsidR="001F3B21" w:rsidRPr="00815A53" w:rsidRDefault="001F3B21" w:rsidP="001A5A85">
            <w:pPr>
              <w:spacing w:after="120"/>
              <w:jc w:val="both"/>
            </w:pPr>
            <w:r w:rsidRPr="00815A53">
              <w:t>Termin przeprowadzenia egzaminów - do ustalenia, nie później niż 15 stycznia 2020</w:t>
            </w:r>
            <w:r>
              <w:t>r.</w:t>
            </w:r>
            <w:r w:rsidRPr="00815A53">
              <w:t xml:space="preserve"> - termin preferowany - czerwiec (1 egzamin) oraz październik (2 -</w:t>
            </w:r>
            <w:proofErr w:type="spellStart"/>
            <w:r w:rsidRPr="00815A53">
              <w:t>gi</w:t>
            </w:r>
            <w:proofErr w:type="spellEnd"/>
            <w:r w:rsidRPr="00815A53">
              <w:t xml:space="preserve"> egzamin).</w:t>
            </w:r>
          </w:p>
          <w:p w:rsidR="001F3B21" w:rsidRDefault="001F3B21" w:rsidP="001A5A85">
            <w:pPr>
              <w:spacing w:after="120"/>
              <w:jc w:val="both"/>
            </w:pPr>
            <w:r w:rsidRPr="00815A53">
              <w:t>Miejsce przeprowadzenia egzaminu - Rzeszów</w:t>
            </w:r>
          </w:p>
          <w:p w:rsidR="001F3B21" w:rsidRDefault="001F3B21" w:rsidP="001A5A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5A5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15A53" w:rsidRPr="003209A8" w:rsidTr="001A5A85">
        <w:tc>
          <w:tcPr>
            <w:tcW w:w="8640" w:type="dxa"/>
          </w:tcPr>
          <w:p w:rsidR="00815A53" w:rsidRPr="003209A8" w:rsidRDefault="00815A53" w:rsidP="001F3B21">
            <w:pPr>
              <w:pStyle w:val="Tekstpodstawowy"/>
            </w:pPr>
            <w:r w:rsidRPr="00815A53">
              <w:rPr>
                <w:b/>
              </w:rPr>
              <w:t>data zakończenia: 2020-01-15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815A53" w:rsidRPr="003209A8" w:rsidRDefault="00815A53" w:rsidP="001A5A8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2D" w:rsidRDefault="00372F2D" w:rsidP="00372F2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1015C5" w:rsidRPr="001015C5" w:rsidRDefault="001015C5" w:rsidP="00497202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015C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1015C5">
              <w:rPr>
                <w:b/>
                <w:bCs/>
                <w:iCs/>
                <w:u w:val="single"/>
                <w:lang w:val="x-none" w:eastAsia="x-none"/>
              </w:rPr>
              <w:t>. Oferta musi być sporządzona według wzoru formularza oferty stanowiącego załącznik nr 1 do niniejszego ogłoszenia.</w:t>
            </w:r>
          </w:p>
          <w:p w:rsidR="001015C5" w:rsidRPr="001015C5" w:rsidRDefault="00497202" w:rsidP="001015C5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>2.</w:t>
            </w:r>
            <w:r w:rsidR="001015C5" w:rsidRPr="001015C5">
              <w:rPr>
                <w:b/>
                <w:bCs/>
                <w:color w:val="000000"/>
              </w:rPr>
              <w:t xml:space="preserve"> Do oferty należy dołączyć </w:t>
            </w:r>
            <w:r w:rsidR="001015C5" w:rsidRPr="001015C5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="001015C5" w:rsidRPr="001015C5">
              <w:rPr>
                <w:b/>
              </w:rPr>
              <w:t xml:space="preserve"> </w:t>
            </w:r>
          </w:p>
          <w:p w:rsidR="001015C5" w:rsidRPr="001015C5" w:rsidRDefault="001015C5" w:rsidP="001015C5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015C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1015C5" w:rsidRPr="001015C5" w:rsidRDefault="001015C5" w:rsidP="001015C5">
            <w:pPr>
              <w:spacing w:before="120"/>
              <w:jc w:val="both"/>
              <w:rPr>
                <w:b/>
                <w:color w:val="000000"/>
              </w:rPr>
            </w:pPr>
            <w:r w:rsidRPr="001015C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1015C5" w:rsidRPr="001015C5" w:rsidRDefault="001015C5" w:rsidP="001015C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4</w:t>
            </w:r>
            <w:r w:rsidRPr="001015C5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1015C5" w:rsidRPr="001015C5" w:rsidRDefault="001015C5" w:rsidP="001015C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5</w:t>
            </w:r>
            <w:r w:rsidRPr="001015C5">
              <w:rPr>
                <w:bCs/>
                <w:iCs/>
                <w:lang w:val="x-none" w:eastAsia="x-none"/>
              </w:rPr>
              <w:t>. Tre</w:t>
            </w:r>
            <w:r w:rsidRPr="001015C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1015C5">
              <w:rPr>
                <w:bCs/>
                <w:iCs/>
                <w:lang w:val="x-none" w:eastAsia="x-none"/>
              </w:rPr>
              <w:t>oferty musi odpowiada</w:t>
            </w:r>
            <w:r w:rsidRPr="001015C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1015C5">
              <w:rPr>
                <w:bCs/>
                <w:iCs/>
                <w:lang w:val="x-none" w:eastAsia="x-none"/>
              </w:rPr>
              <w:t>tre</w:t>
            </w:r>
            <w:r w:rsidRPr="001015C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1015C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1015C5" w:rsidRPr="001015C5" w:rsidRDefault="001015C5" w:rsidP="001015C5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6</w:t>
            </w:r>
            <w:r w:rsidRPr="001015C5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1015C5" w:rsidRPr="001015C5" w:rsidRDefault="001015C5" w:rsidP="00497202">
            <w:pPr>
              <w:keepNext/>
              <w:tabs>
                <w:tab w:val="num" w:pos="251"/>
              </w:tabs>
              <w:ind w:left="251" w:hanging="251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7</w:t>
            </w:r>
            <w:r w:rsidRPr="001015C5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1015C5" w:rsidRPr="001015C5" w:rsidRDefault="001015C5" w:rsidP="00497202">
            <w:pPr>
              <w:keepNext/>
              <w:tabs>
                <w:tab w:val="num" w:pos="251"/>
              </w:tabs>
              <w:ind w:left="393" w:hanging="393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015C5">
              <w:rPr>
                <w:bCs/>
                <w:iCs/>
                <w:lang w:eastAsia="x-none"/>
              </w:rPr>
              <w:t>8</w:t>
            </w:r>
            <w:r w:rsidRPr="001015C5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1015C5" w:rsidRPr="001015C5" w:rsidRDefault="001015C5" w:rsidP="001015C5">
            <w:pPr>
              <w:jc w:val="both"/>
              <w:rPr>
                <w:b/>
              </w:rPr>
            </w:pPr>
            <w:r w:rsidRPr="001015C5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1015C5">
              <w:rPr>
                <w:b/>
                <w:u w:val="single"/>
              </w:rPr>
              <w:t>pełnomocnictwo</w:t>
            </w:r>
            <w:r w:rsidRPr="001015C5">
              <w:t>, które należy dołączyć do składanej oferty</w:t>
            </w:r>
          </w:p>
          <w:p w:rsidR="001015C5" w:rsidRPr="001015C5" w:rsidRDefault="001015C5" w:rsidP="001015C5">
            <w:pPr>
              <w:spacing w:before="120"/>
              <w:rPr>
                <w:color w:val="000000"/>
                <w:u w:val="single"/>
              </w:rPr>
            </w:pPr>
            <w:r w:rsidRPr="001015C5">
              <w:rPr>
                <w:color w:val="000000"/>
                <w:u w:val="single"/>
              </w:rPr>
              <w:t>Oferta powinna zawierać:</w:t>
            </w:r>
          </w:p>
          <w:p w:rsidR="001015C5" w:rsidRPr="001015C5" w:rsidRDefault="001015C5" w:rsidP="001015C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015C5">
              <w:rPr>
                <w:color w:val="000000"/>
              </w:rPr>
              <w:t>Dane teleadresowe firmy - numer NIP , REGON firmy itp.</w:t>
            </w:r>
          </w:p>
          <w:p w:rsidR="001015C5" w:rsidRPr="001015C5" w:rsidRDefault="001015C5" w:rsidP="001015C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015C5">
              <w:rPr>
                <w:color w:val="000000"/>
              </w:rPr>
              <w:t>Wskazanie osoby do kontaktu w sprawie oferty (numer telefonu i e-mail).</w:t>
            </w:r>
          </w:p>
          <w:p w:rsidR="001015C5" w:rsidRPr="001015C5" w:rsidRDefault="001015C5" w:rsidP="001015C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015C5">
              <w:rPr>
                <w:color w:val="000000"/>
              </w:rPr>
              <w:t>Proponowaną cenę brutto za realizację zamówienia.</w:t>
            </w:r>
          </w:p>
          <w:p w:rsidR="00211900" w:rsidRPr="00497202" w:rsidRDefault="001015C5" w:rsidP="003F4C0E">
            <w:pPr>
              <w:spacing w:before="120"/>
              <w:rPr>
                <w:b/>
                <w:bCs/>
                <w:color w:val="000000"/>
              </w:rPr>
            </w:pPr>
            <w:r w:rsidRPr="001015C5">
              <w:t>Oferta złożona przez wykonawcę n</w:t>
            </w:r>
            <w:r w:rsidR="00497202">
              <w:t>ie jest ofertą w rozumieniu KC.</w:t>
            </w:r>
          </w:p>
        </w:tc>
      </w:tr>
      <w:tr w:rsidR="00211900" w:rsidTr="002C16E9">
        <w:trPr>
          <w:trHeight w:val="5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6E9" w:rsidRDefault="002C16E9" w:rsidP="002C16E9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2C16E9" w:rsidRPr="00FF38E6" w:rsidRDefault="002C16E9" w:rsidP="002C16E9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2C16E9" w:rsidRPr="00693802" w:rsidRDefault="002C16E9" w:rsidP="002C16E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2C16E9" w:rsidRPr="00FF38E6" w:rsidRDefault="002C16E9" w:rsidP="002C16E9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</w:t>
            </w:r>
            <w:r w:rsidRPr="00FF38E6">
              <w:lastRenderedPageBreak/>
              <w:t>podanej przez Wykonawcę całkowitej ceny brutto. Oferty zostaną ocenione przy zastosowaniu poniższego wzoru:</w:t>
            </w:r>
          </w:p>
          <w:p w:rsidR="002C16E9" w:rsidRPr="00FF38E6" w:rsidRDefault="002C16E9" w:rsidP="002C16E9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2C16E9" w:rsidRPr="00FF38E6" w:rsidRDefault="002C16E9" w:rsidP="002C16E9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2C16E9" w:rsidRPr="00FF38E6" w:rsidRDefault="002C16E9" w:rsidP="002C16E9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2C16E9" w:rsidRPr="00FF38E6" w:rsidRDefault="002C16E9" w:rsidP="002C16E9">
            <w:pPr>
              <w:spacing w:before="120"/>
              <w:jc w:val="both"/>
              <w:rPr>
                <w:color w:val="000000"/>
              </w:rPr>
            </w:pPr>
            <w:r w:rsidRPr="00C833F3">
              <w:rPr>
                <w:b/>
              </w:rPr>
              <w:t>Cena musi być podana w złotych polskich cyfrą i słownie.</w:t>
            </w:r>
            <w:r w:rsidRPr="00FF38E6">
              <w:t xml:space="preserve">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2C16E9" w:rsidP="002C16E9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815A53" w:rsidRPr="00815A53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2C16E9">
              <w:rPr>
                <w:b/>
              </w:rPr>
              <w:t xml:space="preserve">„Oferta na: </w:t>
            </w:r>
            <w:r w:rsidR="00815A53" w:rsidRPr="002C16E9">
              <w:rPr>
                <w:b/>
              </w:rPr>
              <w:t>Przeprowadzenie certyfikowanych egzaminów Microsoft MTA - Windows Server - Windows Server zaawansowany 2019 dla 8 osób</w:t>
            </w:r>
            <w:r w:rsidR="00393B64" w:rsidRPr="002C16E9">
              <w:rPr>
                <w:b/>
              </w:rPr>
              <w:t xml:space="preserve"> NIE OTWIERAĆ przed </w:t>
            </w:r>
            <w:r w:rsidR="00815A53" w:rsidRPr="002C16E9">
              <w:rPr>
                <w:b/>
              </w:rPr>
              <w:t>2019-05-06</w:t>
            </w:r>
            <w:r w:rsidR="00393B64" w:rsidRPr="002C16E9">
              <w:rPr>
                <w:b/>
              </w:rPr>
              <w:t xml:space="preserve"> godz. </w:t>
            </w:r>
            <w:r w:rsidR="00815A53" w:rsidRPr="002C16E9">
              <w:rPr>
                <w:b/>
              </w:rPr>
              <w:t>10:15</w:t>
            </w:r>
            <w:r w:rsidR="00393B64" w:rsidRPr="002C16E9">
              <w:rPr>
                <w:b/>
              </w:rPr>
              <w:t xml:space="preserve"> - </w:t>
            </w:r>
            <w:r w:rsidR="00815A53" w:rsidRPr="002C16E9">
              <w:rPr>
                <w:b/>
              </w:rPr>
              <w:t>NA/O/136/2019</w:t>
            </w:r>
            <w:r w:rsidR="00393B64" w:rsidRPr="002C16E9">
              <w:rPr>
                <w:b/>
              </w:rPr>
              <w:t>”</w:t>
            </w:r>
          </w:p>
          <w:p w:rsidR="006D138D" w:rsidRDefault="006D138D" w:rsidP="006D138D">
            <w:pPr>
              <w:pStyle w:val="p38"/>
              <w:spacing w:before="0" w:beforeAutospacing="0" w:after="0" w:afterAutospacing="0"/>
              <w:jc w:val="both"/>
            </w:pPr>
          </w:p>
          <w:p w:rsidR="006D138D" w:rsidRDefault="006D138D" w:rsidP="006D138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6D138D" w:rsidRPr="00242692" w:rsidRDefault="006D138D" w:rsidP="006D138D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D138D" w:rsidRPr="002C16E9" w:rsidRDefault="006D138D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2C16E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C16E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15A53" w:rsidRPr="002C16E9">
              <w:rPr>
                <w:rFonts w:ascii="Times New Roman" w:hAnsi="Times New Roman"/>
                <w:sz w:val="24"/>
              </w:rPr>
              <w:t>siedzibie Zamawiającego</w:t>
            </w:r>
            <w:r w:rsidRPr="002C16E9">
              <w:rPr>
                <w:rFonts w:ascii="Times New Roman" w:hAnsi="Times New Roman"/>
                <w:sz w:val="24"/>
              </w:rPr>
              <w:t xml:space="preserve">, pokój nr </w:t>
            </w:r>
            <w:r w:rsidR="00815A53" w:rsidRPr="002C16E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2C16E9">
              <w:rPr>
                <w:rFonts w:ascii="Times New Roman" w:hAnsi="Times New Roman"/>
                <w:sz w:val="24"/>
              </w:rPr>
              <w:t xml:space="preserve"> do dnia </w:t>
            </w:r>
            <w:r w:rsidR="00815A53" w:rsidRPr="002C16E9">
              <w:rPr>
                <w:rFonts w:ascii="Times New Roman" w:hAnsi="Times New Roman"/>
                <w:sz w:val="24"/>
              </w:rPr>
              <w:t>2019-05-06</w:t>
            </w:r>
            <w:r w:rsidRPr="002C16E9">
              <w:rPr>
                <w:rFonts w:ascii="Times New Roman" w:hAnsi="Times New Roman"/>
                <w:sz w:val="24"/>
              </w:rPr>
              <w:t xml:space="preserve"> do godz. </w:t>
            </w:r>
            <w:r w:rsidR="00815A53" w:rsidRPr="002C16E9">
              <w:rPr>
                <w:rFonts w:ascii="Times New Roman" w:hAnsi="Times New Roman"/>
                <w:sz w:val="24"/>
              </w:rPr>
              <w:t>10:00</w:t>
            </w:r>
            <w:r w:rsidRPr="002C16E9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815A53" w:rsidRPr="00815A53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2019-05-06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15A53" w:rsidRPr="00815A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2F3614" w:rsidRPr="00FF38E6" w:rsidRDefault="002F3614" w:rsidP="002F3614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2F3614" w:rsidRPr="00FF38E6" w:rsidRDefault="002F3614" w:rsidP="002F3614">
            <w:pPr>
              <w:pStyle w:val="Default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2F3614" w:rsidRPr="00FF38E6" w:rsidRDefault="002F3614" w:rsidP="002F3614">
            <w:pPr>
              <w:pStyle w:val="Default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2F3614" w:rsidRPr="002F3614" w:rsidRDefault="002F3614" w:rsidP="002F3614">
            <w:r w:rsidRPr="00FF38E6">
              <w:t>3) Oferty złożone po terminie.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6D138D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815A53" w:rsidRPr="00815A53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6D138D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F31BE2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pict>
          <v:shape id="_x0000_i1027" type="#_x0000_t75" alt="FE_POWER_poziom_pl-1_rgb" style="width:453.9pt;height:57.6pt;visibility:visible;mso-wrap-style:square">
            <v:imagedata r:id="rId7" o:title="FE_POWER_poziom_pl-1_rgb"/>
          </v:shape>
        </w:pict>
      </w:r>
    </w:p>
    <w:p w:rsidR="00F31BE2" w:rsidRDefault="00F31BE2" w:rsidP="00F31BE2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F31BE2" w:rsidRDefault="00F31BE2" w:rsidP="00F31BE2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pict>
          <v:shape id="_x0000_s1028" type="#_x0000_t32" style="position:absolute;left:0;text-align:left;margin-left:-4.25pt;margin-top:14pt;width:480pt;height:0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"/>
        </w:pict>
      </w:r>
      <w:r>
        <w:rPr>
          <w:rFonts w:ascii="Arial" w:hAnsi="Arial" w:cs="Arial"/>
          <w:sz w:val="16"/>
          <w:szCs w:val="16"/>
        </w:rPr>
        <w:t>POWR.03.05.00-00-Z209/17</w:t>
      </w: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Default="00F31BE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31BE2" w:rsidRPr="00F31BE2" w:rsidRDefault="00F31BE2" w:rsidP="00F31BE2">
      <w:pPr>
        <w:jc w:val="right"/>
        <w:rPr>
          <w:rFonts w:ascii="Arial" w:hAnsi="Arial" w:cs="Arial"/>
          <w:b/>
          <w:sz w:val="20"/>
          <w:szCs w:val="20"/>
        </w:rPr>
      </w:pPr>
      <w:r w:rsidRPr="00F31BE2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15A53" w:rsidRPr="00815A53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15A5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5A53">
        <w:rPr>
          <w:rFonts w:ascii="Arial" w:hAnsi="Arial" w:cs="Arial"/>
        </w:rPr>
        <w:t>POLITECHNIKA RZESZOWSKA</w:t>
      </w:r>
    </w:p>
    <w:p w:rsidR="001B541E" w:rsidRPr="00A40632" w:rsidRDefault="00815A5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5A53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15A53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15A53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15A53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15A53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815A53" w:rsidRPr="009A0C7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815A53" w:rsidRPr="00815A53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15A53" w:rsidP="001B541E">
      <w:pPr>
        <w:ind w:left="142"/>
        <w:jc w:val="center"/>
        <w:rPr>
          <w:rFonts w:ascii="Arial" w:hAnsi="Arial" w:cs="Arial"/>
        </w:rPr>
      </w:pPr>
      <w:r w:rsidRPr="00815A53">
        <w:rPr>
          <w:rFonts w:ascii="Arial" w:hAnsi="Arial" w:cs="Arial"/>
          <w:b/>
        </w:rPr>
        <w:t>Przeprowadzenie certyfikowanych egzaminów Microsoft MTA - Windows Server - Windows Server zaawansowany 2019 dla 8 osób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355D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A0C7E" w:rsidTr="009A0C7E">
        <w:tc>
          <w:tcPr>
            <w:tcW w:w="9142" w:type="dxa"/>
            <w:shd w:val="clear" w:color="auto" w:fill="F3F3F3"/>
            <w:vAlign w:val="center"/>
          </w:tcPr>
          <w:p w:rsidR="009A0C7E" w:rsidRPr="00CA0351" w:rsidRDefault="009A0C7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A0C7E" w:rsidTr="009A0C7E">
        <w:tc>
          <w:tcPr>
            <w:tcW w:w="9142" w:type="dxa"/>
          </w:tcPr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15A53">
              <w:rPr>
                <w:rFonts w:ascii="Arial" w:hAnsi="Arial" w:cs="Arial"/>
                <w:b/>
                <w:sz w:val="22"/>
                <w:szCs w:val="22"/>
              </w:rPr>
              <w:t>Przeprowadzenie certyfikowanych egzaminów Microsoft MTA - Windows Server - Windows Server zaawansowany 2019 dla 8 osób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9A0C7E" w:rsidRPr="002661CA" w:rsidRDefault="009A0C7E" w:rsidP="001A5A8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A0C7E" w:rsidRDefault="009A0C7E" w:rsidP="001A5A8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815A53" w:rsidRPr="00815A53">
        <w:rPr>
          <w:rFonts w:ascii="Arial" w:hAnsi="Arial" w:cs="Arial"/>
        </w:rPr>
        <w:t>data zakończenia: 2020-01-15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355DE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1B541E" w:rsidRPr="00A40632" w:rsidRDefault="008355D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miejsce (</w:t>
      </w:r>
      <w:bookmarkStart w:id="0" w:name="_GoBack"/>
      <w:bookmarkEnd w:id="0"/>
      <w:r>
        <w:rPr>
          <w:rFonts w:ascii="Arial" w:hAnsi="Arial" w:cs="Arial"/>
        </w:rPr>
        <w:t>przeprowadzenia szkolenia (dokładny adres)</w:t>
      </w:r>
      <w:r w:rsidR="001B541E" w:rsidRPr="00A40632">
        <w:rPr>
          <w:rFonts w:ascii="Arial" w:hAnsi="Arial" w:cs="Arial"/>
        </w:rPr>
        <w:t>......</w:t>
      </w:r>
      <w:r>
        <w:rPr>
          <w:rFonts w:ascii="Arial" w:hAnsi="Arial" w:cs="Arial"/>
        </w:rPr>
        <w:t>..........</w:t>
      </w:r>
      <w:r w:rsidR="001B541E" w:rsidRPr="00A40632">
        <w:rPr>
          <w:rFonts w:ascii="Arial" w:hAnsi="Arial" w:cs="Arial"/>
        </w:rPr>
        <w:t>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815A53" w:rsidRPr="00815A53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DFD" w:rsidRDefault="00554DFD">
      <w:r>
        <w:separator/>
      </w:r>
    </w:p>
  </w:endnote>
  <w:endnote w:type="continuationSeparator" w:id="0">
    <w:p w:rsidR="00554DFD" w:rsidRDefault="00554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355D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5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5D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4DF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DFD" w:rsidRDefault="00554DFD">
      <w:r>
        <w:separator/>
      </w:r>
    </w:p>
  </w:footnote>
  <w:footnote w:type="continuationSeparator" w:id="0">
    <w:p w:rsidR="00554DFD" w:rsidRDefault="00554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53" w:rsidRDefault="00815A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53" w:rsidRDefault="00815A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A53" w:rsidRDefault="00815A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B626DC6"/>
    <w:multiLevelType w:val="hybridMultilevel"/>
    <w:tmpl w:val="3A321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1"/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DFD"/>
    <w:rsid w:val="00006B5B"/>
    <w:rsid w:val="00014627"/>
    <w:rsid w:val="000600B5"/>
    <w:rsid w:val="000E2D26"/>
    <w:rsid w:val="000E47F2"/>
    <w:rsid w:val="001015C5"/>
    <w:rsid w:val="00116FC7"/>
    <w:rsid w:val="001306AD"/>
    <w:rsid w:val="001423AC"/>
    <w:rsid w:val="00161679"/>
    <w:rsid w:val="00166F66"/>
    <w:rsid w:val="00180468"/>
    <w:rsid w:val="00181D7D"/>
    <w:rsid w:val="001910B3"/>
    <w:rsid w:val="001B541E"/>
    <w:rsid w:val="001C44C9"/>
    <w:rsid w:val="001D310D"/>
    <w:rsid w:val="001E2FF8"/>
    <w:rsid w:val="001E4AEB"/>
    <w:rsid w:val="001F3B21"/>
    <w:rsid w:val="001F5C7C"/>
    <w:rsid w:val="00211900"/>
    <w:rsid w:val="00241FE1"/>
    <w:rsid w:val="00255C88"/>
    <w:rsid w:val="00283F79"/>
    <w:rsid w:val="00290754"/>
    <w:rsid w:val="00296213"/>
    <w:rsid w:val="002967B7"/>
    <w:rsid w:val="002C16E9"/>
    <w:rsid w:val="002E0AE7"/>
    <w:rsid w:val="002E482B"/>
    <w:rsid w:val="002E5C33"/>
    <w:rsid w:val="002F3614"/>
    <w:rsid w:val="003078F2"/>
    <w:rsid w:val="003079D0"/>
    <w:rsid w:val="00316BAA"/>
    <w:rsid w:val="00353851"/>
    <w:rsid w:val="00360E6F"/>
    <w:rsid w:val="00372F2D"/>
    <w:rsid w:val="00393B64"/>
    <w:rsid w:val="003D5087"/>
    <w:rsid w:val="003F4C0E"/>
    <w:rsid w:val="003F5C86"/>
    <w:rsid w:val="004025A9"/>
    <w:rsid w:val="0040294E"/>
    <w:rsid w:val="00414D84"/>
    <w:rsid w:val="00497202"/>
    <w:rsid w:val="004B616D"/>
    <w:rsid w:val="004C1BCD"/>
    <w:rsid w:val="00534EBA"/>
    <w:rsid w:val="00554DF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D138D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15A53"/>
    <w:rsid w:val="008355DE"/>
    <w:rsid w:val="008443B5"/>
    <w:rsid w:val="008A3EF3"/>
    <w:rsid w:val="008F7860"/>
    <w:rsid w:val="00903B9A"/>
    <w:rsid w:val="0093214C"/>
    <w:rsid w:val="0095289F"/>
    <w:rsid w:val="00976F8E"/>
    <w:rsid w:val="009A0C7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11EB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1BE2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3"/>
        <o:r id="V:Rule2" type="connector" idref="#_x0000_s1028"/>
      </o:rules>
    </o:shapelayout>
  </w:shapeDefaults>
  <w:decimalSymbol w:val=","/>
  <w:listSeparator w:val=";"/>
  <w15:chartTrackingRefBased/>
  <w15:docId w15:val="{7BDF0BBF-3523-478C-BC5E-C5B8C7636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2F3614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2F3614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1266</Words>
  <Characters>9950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11194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1899-12-31T22:00:00Z</cp:lastPrinted>
  <dcterms:created xsi:type="dcterms:W3CDTF">2019-04-25T05:37:00Z</dcterms:created>
  <dcterms:modified xsi:type="dcterms:W3CDTF">2019-04-25T05:44:00Z</dcterms:modified>
</cp:coreProperties>
</file>