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05D" w:rsidRPr="0083305D" w:rsidRDefault="0083305D" w:rsidP="0083305D">
      <w:pPr>
        <w:rPr>
          <w:rFonts w:ascii="Verdana" w:hAnsi="Verdana"/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>Ogłoszenie nr 540083191-N-2019 z dnia 29-04-2019 r.</w:t>
      </w:r>
    </w:p>
    <w:p w:rsidR="0083305D" w:rsidRPr="0083305D" w:rsidRDefault="0083305D" w:rsidP="0083305D">
      <w:pPr>
        <w:rPr>
          <w:rFonts w:ascii="Verdana" w:hAnsi="Verdana"/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>Kraków:</w:t>
      </w:r>
    </w:p>
    <w:p w:rsidR="0083305D" w:rsidRPr="0083305D" w:rsidRDefault="0083305D" w:rsidP="0083305D">
      <w:pPr>
        <w:rPr>
          <w:rFonts w:ascii="Verdana" w:hAnsi="Verdana"/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>OGŁOSZENIE O ZMIANIE OGŁOSZENIA</w:t>
      </w:r>
      <w:r>
        <w:rPr>
          <w:rFonts w:ascii="Verdana" w:hAnsi="Verdana"/>
          <w:sz w:val="22"/>
          <w:szCs w:val="22"/>
        </w:rPr>
        <w:t>_1</w:t>
      </w:r>
      <w:bookmarkStart w:id="0" w:name="_GoBack"/>
      <w:bookmarkEnd w:id="0"/>
    </w:p>
    <w:p w:rsidR="0083305D" w:rsidRPr="0083305D" w:rsidRDefault="0083305D" w:rsidP="0083305D">
      <w:pPr>
        <w:rPr>
          <w:rFonts w:ascii="Verdana" w:hAnsi="Verdana"/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>OGŁOSZENIE DOTYCZY:</w:t>
      </w:r>
    </w:p>
    <w:p w:rsidR="0083305D" w:rsidRPr="0083305D" w:rsidRDefault="0083305D" w:rsidP="0083305D">
      <w:pPr>
        <w:rPr>
          <w:rFonts w:ascii="Verdana" w:hAnsi="Verdana"/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>Ogłoszenia o zamówieniu</w:t>
      </w:r>
    </w:p>
    <w:p w:rsidR="0083305D" w:rsidRPr="0083305D" w:rsidRDefault="0083305D" w:rsidP="0083305D">
      <w:pPr>
        <w:rPr>
          <w:rFonts w:ascii="Verdana" w:hAnsi="Verdana"/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>INFORMACJE O ZMIENIANYM OGŁOSZENIU</w:t>
      </w:r>
    </w:p>
    <w:p w:rsidR="0083305D" w:rsidRPr="0083305D" w:rsidRDefault="0083305D" w:rsidP="0083305D">
      <w:pPr>
        <w:rPr>
          <w:rFonts w:ascii="Verdana" w:hAnsi="Verdana"/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 xml:space="preserve">Numer: 537235-N-2019 </w:t>
      </w:r>
    </w:p>
    <w:p w:rsidR="0083305D" w:rsidRPr="0083305D" w:rsidRDefault="0083305D" w:rsidP="0083305D">
      <w:pPr>
        <w:rPr>
          <w:rFonts w:ascii="Verdana" w:hAnsi="Verdana"/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 xml:space="preserve">Data: 12/04/2019 </w:t>
      </w:r>
    </w:p>
    <w:p w:rsidR="0083305D" w:rsidRPr="0083305D" w:rsidRDefault="0083305D" w:rsidP="0083305D">
      <w:pPr>
        <w:rPr>
          <w:rFonts w:ascii="Verdana" w:hAnsi="Verdana"/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>SEKCJA I: ZAMAWIAJĄCY</w:t>
      </w:r>
    </w:p>
    <w:p w:rsidR="0083305D" w:rsidRPr="0083305D" w:rsidRDefault="0083305D" w:rsidP="0083305D">
      <w:pPr>
        <w:rPr>
          <w:rFonts w:ascii="Verdana" w:hAnsi="Verdana"/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 xml:space="preserve">Akademia Górniczo - Hutnicza im. Stanisława Staszica, Krajowy numer identyfikacyjny 15770000000000, ul. Al. Mickiewicza  30, 30-059  Kraków, woj. małopolskie, państwo Polska, tel. (12)6173595, e-mail dzp@agh.edu.pl, faks (12)6173595. </w:t>
      </w:r>
    </w:p>
    <w:p w:rsidR="0083305D" w:rsidRPr="0083305D" w:rsidRDefault="0083305D" w:rsidP="0083305D">
      <w:pPr>
        <w:rPr>
          <w:rFonts w:ascii="Verdana" w:hAnsi="Verdana"/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>Adres strony internetowej (</w:t>
      </w:r>
      <w:proofErr w:type="spellStart"/>
      <w:r w:rsidRPr="0083305D">
        <w:rPr>
          <w:rFonts w:ascii="Verdana" w:hAnsi="Verdana"/>
          <w:sz w:val="22"/>
          <w:szCs w:val="22"/>
        </w:rPr>
        <w:t>url</w:t>
      </w:r>
      <w:proofErr w:type="spellEnd"/>
      <w:r w:rsidRPr="0083305D">
        <w:rPr>
          <w:rFonts w:ascii="Verdana" w:hAnsi="Verdana"/>
          <w:sz w:val="22"/>
          <w:szCs w:val="22"/>
        </w:rPr>
        <w:t xml:space="preserve">): www.dzp.agh.edu.pl </w:t>
      </w:r>
    </w:p>
    <w:p w:rsidR="0083305D" w:rsidRPr="0083305D" w:rsidRDefault="0083305D" w:rsidP="0083305D">
      <w:pPr>
        <w:rPr>
          <w:rFonts w:ascii="Verdana" w:hAnsi="Verdana"/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>SEKCJA II: ZMIANY W OGŁOSZENIU</w:t>
      </w:r>
    </w:p>
    <w:p w:rsidR="0083305D" w:rsidRPr="0083305D" w:rsidRDefault="0083305D" w:rsidP="0083305D">
      <w:pPr>
        <w:rPr>
          <w:rFonts w:ascii="Verdana" w:hAnsi="Verdana"/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 xml:space="preserve">II.1) Tekst, który należy zmienić: </w:t>
      </w:r>
    </w:p>
    <w:p w:rsidR="0083305D" w:rsidRPr="0083305D" w:rsidRDefault="0083305D" w:rsidP="0083305D">
      <w:pPr>
        <w:rPr>
          <w:rFonts w:ascii="Verdana" w:hAnsi="Verdana"/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 xml:space="preserve">Miejsce, w którym znajduje się zmieniany tekst: </w:t>
      </w:r>
    </w:p>
    <w:p w:rsidR="0083305D" w:rsidRPr="0083305D" w:rsidRDefault="0083305D" w:rsidP="0083305D">
      <w:pPr>
        <w:rPr>
          <w:rFonts w:ascii="Verdana" w:hAnsi="Verdana"/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 xml:space="preserve">Numer sekcji: IV </w:t>
      </w:r>
    </w:p>
    <w:p w:rsidR="0083305D" w:rsidRPr="0083305D" w:rsidRDefault="0083305D" w:rsidP="0083305D">
      <w:pPr>
        <w:rPr>
          <w:rFonts w:ascii="Verdana" w:hAnsi="Verdana"/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 xml:space="preserve">Punkt: 6.2 </w:t>
      </w:r>
    </w:p>
    <w:p w:rsidR="0083305D" w:rsidRPr="0083305D" w:rsidRDefault="0083305D" w:rsidP="0083305D">
      <w:pPr>
        <w:rPr>
          <w:rFonts w:ascii="Verdana" w:hAnsi="Verdana"/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 xml:space="preserve">W ogłoszeniu jest: Termin składania ofert lub wniosków o dopuszczenie do udziału w postępowaniu: Data: 2019-04-29, godzina: 09:00, </w:t>
      </w:r>
    </w:p>
    <w:p w:rsidR="00F8425D" w:rsidRPr="0083305D" w:rsidRDefault="0083305D" w:rsidP="0083305D">
      <w:pPr>
        <w:rPr>
          <w:sz w:val="22"/>
          <w:szCs w:val="22"/>
        </w:rPr>
      </w:pPr>
      <w:r w:rsidRPr="0083305D">
        <w:rPr>
          <w:rFonts w:ascii="Verdana" w:hAnsi="Verdana"/>
          <w:sz w:val="22"/>
          <w:szCs w:val="22"/>
        </w:rPr>
        <w:t>W ogłoszeniu powinno być: Termin składania ofert lub wniosków o dopuszczenie do udziału w postępowaniu: Data: 2019-05-07, godzina: 09:00,</w:t>
      </w:r>
    </w:p>
    <w:sectPr w:rsidR="00F8425D" w:rsidRPr="0083305D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DE0" w:rsidRDefault="007B7DE0">
      <w:r>
        <w:separator/>
      </w:r>
    </w:p>
  </w:endnote>
  <w:endnote w:type="continuationSeparator" w:id="0">
    <w:p w:rsidR="007B7DE0" w:rsidRDefault="007B7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305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02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DE0" w:rsidRDefault="007B7DE0">
      <w:r>
        <w:separator/>
      </w:r>
    </w:p>
  </w:footnote>
  <w:footnote w:type="continuationSeparator" w:id="0">
    <w:p w:rsidR="007B7DE0" w:rsidRDefault="007B7D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1AA" w:rsidRDefault="009111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7DE0"/>
    <w:rsid w:val="000B65B1"/>
    <w:rsid w:val="000B6C6C"/>
    <w:rsid w:val="00186D37"/>
    <w:rsid w:val="00226741"/>
    <w:rsid w:val="002271C8"/>
    <w:rsid w:val="003070D1"/>
    <w:rsid w:val="00346292"/>
    <w:rsid w:val="00546D74"/>
    <w:rsid w:val="0058217A"/>
    <w:rsid w:val="00582218"/>
    <w:rsid w:val="005E7BB1"/>
    <w:rsid w:val="006A2877"/>
    <w:rsid w:val="006A6955"/>
    <w:rsid w:val="006F12C6"/>
    <w:rsid w:val="006F39A5"/>
    <w:rsid w:val="00717301"/>
    <w:rsid w:val="007210E0"/>
    <w:rsid w:val="00746F31"/>
    <w:rsid w:val="007B7DE0"/>
    <w:rsid w:val="007F1468"/>
    <w:rsid w:val="0081620E"/>
    <w:rsid w:val="0083305D"/>
    <w:rsid w:val="009111AA"/>
    <w:rsid w:val="00A36A9B"/>
    <w:rsid w:val="00A73043"/>
    <w:rsid w:val="00AC32AC"/>
    <w:rsid w:val="00AF74A5"/>
    <w:rsid w:val="00B111E4"/>
    <w:rsid w:val="00B52BA1"/>
    <w:rsid w:val="00C660C9"/>
    <w:rsid w:val="00C70262"/>
    <w:rsid w:val="00D3013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2019-04-29T07:10:00Z</cp:lastPrinted>
  <dcterms:created xsi:type="dcterms:W3CDTF">2019-04-29T07:10:00Z</dcterms:created>
  <dcterms:modified xsi:type="dcterms:W3CDTF">2019-04-29T07:10:00Z</dcterms:modified>
</cp:coreProperties>
</file>