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90557" w:rsidRPr="00090557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90557" w:rsidRPr="00090557">
        <w:rPr>
          <w:rFonts w:ascii="Times New Roman" w:hAnsi="Times New Roman"/>
          <w:b/>
        </w:rPr>
        <w:t>02/ZP/2019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90557" w:rsidRPr="00090557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90557" w:rsidRPr="00090557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090557" w:rsidRPr="00090557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90557" w:rsidRPr="00090557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090557" w:rsidRPr="00090557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90557" w:rsidRPr="00090557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90557" w:rsidRPr="00090557">
        <w:rPr>
          <w:rFonts w:ascii="Times New Roman" w:hAnsi="Times New Roman"/>
          <w:b/>
        </w:rPr>
        <w:t>Wykonanie zabezpieczeń przeciwpożarowych w budynku Szpitala Chorób Płuc im. Św. Józefa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90557" w:rsidRPr="00090557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90557" w:rsidRPr="00997D0F" w:rsidRDefault="00090557" w:rsidP="0009055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90557" w:rsidRPr="00023477" w:rsidRDefault="00090557" w:rsidP="0009055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90557" w:rsidRPr="00997D0F" w:rsidRDefault="00090557" w:rsidP="0009055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90557" w:rsidRPr="000247FF" w:rsidRDefault="00090557" w:rsidP="0009055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90557" w:rsidRPr="000247FF" w:rsidRDefault="00090557" w:rsidP="0009055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90557" w:rsidRPr="00292198" w:rsidRDefault="00090557" w:rsidP="0009055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90557" w:rsidRPr="000247FF" w:rsidRDefault="00090557" w:rsidP="0009055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090557" w:rsidRDefault="00090557" w:rsidP="0009055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ECB" w:rsidRDefault="007F2ECB" w:rsidP="0038231F">
      <w:pPr>
        <w:spacing w:after="0" w:line="240" w:lineRule="auto"/>
      </w:pPr>
      <w:r>
        <w:separator/>
      </w:r>
    </w:p>
  </w:endnote>
  <w:endnote w:type="continuationSeparator" w:id="0">
    <w:p w:rsidR="007F2ECB" w:rsidRDefault="007F2E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57" w:rsidRDefault="0009055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1B2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1B2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57" w:rsidRDefault="000905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ECB" w:rsidRDefault="007F2ECB" w:rsidP="0038231F">
      <w:pPr>
        <w:spacing w:after="0" w:line="240" w:lineRule="auto"/>
      </w:pPr>
      <w:r>
        <w:separator/>
      </w:r>
    </w:p>
  </w:footnote>
  <w:footnote w:type="continuationSeparator" w:id="0">
    <w:p w:rsidR="007F2ECB" w:rsidRDefault="007F2E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57" w:rsidRDefault="000905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57" w:rsidRDefault="000905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557" w:rsidRDefault="000905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0557"/>
    <w:rsid w:val="00023477"/>
    <w:rsid w:val="000247FF"/>
    <w:rsid w:val="00025C8D"/>
    <w:rsid w:val="000303EE"/>
    <w:rsid w:val="0005473D"/>
    <w:rsid w:val="00073C3D"/>
    <w:rsid w:val="000809B6"/>
    <w:rsid w:val="00090557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ECB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1B2D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B6781-0AB2-4493-BC1E-1D35C4308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2019-04-25T07:39:00Z</cp:lastPrinted>
  <dcterms:created xsi:type="dcterms:W3CDTF">2019-04-25T07:39:00Z</dcterms:created>
  <dcterms:modified xsi:type="dcterms:W3CDTF">2019-04-25T07:39:00Z</dcterms:modified>
</cp:coreProperties>
</file>