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7D88" w:rsidRDefault="00EE7D88"/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" filled="f" strokeweight=".25pt">
                <v:textbox inset="1pt,1pt,1pt,1pt">
                  <w:txbxContent>
                    <w:p w:rsidR="00EE7D88" w:rsidRDefault="00EE7D88"/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nr </w:t>
      </w:r>
      <w:r w:rsidR="008B735E" w:rsidRPr="00504F3C">
        <w:rPr>
          <w:b/>
          <w:sz w:val="24"/>
          <w:szCs w:val="24"/>
        </w:rPr>
        <w:t>5</w:t>
      </w:r>
      <w:r w:rsidR="000650BA" w:rsidRPr="00504F3C">
        <w:rPr>
          <w:b/>
          <w:sz w:val="24"/>
          <w:szCs w:val="24"/>
        </w:rPr>
        <w:t xml:space="preserve"> do SIWZ</w:t>
      </w:r>
    </w:p>
    <w:p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0650BA" w:rsidRPr="00E83939" w:rsidRDefault="000650BA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</w:p>
    <w:p w:rsidR="00500814" w:rsidRDefault="0050081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OFERTA WYKONAWCY</w:t>
      </w: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Powiat Rawicki, w imieniu którego działa Zarząd Powiatu Rawickiego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Starostwo Powiatowe w Rawiczu</w:t>
      </w: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Rynek 17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63-900 Rawicz</w:t>
      </w:r>
    </w:p>
    <w:p w:rsidR="00813D7B" w:rsidRDefault="00813D7B" w:rsidP="00813D7B">
      <w:pPr>
        <w:jc w:val="both"/>
        <w:rPr>
          <w:sz w:val="24"/>
          <w:szCs w:val="24"/>
        </w:rPr>
      </w:pPr>
    </w:p>
    <w:p w:rsidR="00BE6116" w:rsidRPr="00E83939" w:rsidRDefault="00BE6116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Nawiązując do ogłoszonego przetargu w trybie </w:t>
      </w:r>
      <w:r w:rsidRPr="00E83939">
        <w:rPr>
          <w:b/>
          <w:sz w:val="24"/>
          <w:szCs w:val="24"/>
        </w:rPr>
        <w:t>przetargu nieograniczonego</w:t>
      </w:r>
      <w:r w:rsidRPr="00E83939">
        <w:rPr>
          <w:sz w:val="24"/>
          <w:szCs w:val="24"/>
        </w:rPr>
        <w:t xml:space="preserve"> na zadanie pn.:</w:t>
      </w:r>
    </w:p>
    <w:p w:rsidR="002E6105" w:rsidRDefault="002E6105" w:rsidP="00813D7B">
      <w:pPr>
        <w:jc w:val="both"/>
        <w:rPr>
          <w:b/>
          <w:sz w:val="24"/>
          <w:szCs w:val="24"/>
        </w:rPr>
      </w:pPr>
    </w:p>
    <w:p w:rsidR="00813D7B" w:rsidRPr="00E83939" w:rsidRDefault="002E6105" w:rsidP="00813D7B">
      <w:pPr>
        <w:jc w:val="both"/>
        <w:rPr>
          <w:sz w:val="24"/>
          <w:szCs w:val="24"/>
        </w:rPr>
      </w:pPr>
      <w:r w:rsidRPr="002E6105">
        <w:rPr>
          <w:b/>
          <w:sz w:val="24"/>
          <w:szCs w:val="24"/>
        </w:rPr>
        <w:t>Rozbudowa Zespołu Szkół Specjalnych im. Jana Pawła II w Rawiczu</w:t>
      </w:r>
      <w:r w:rsidR="00813D7B" w:rsidRPr="00E83939">
        <w:rPr>
          <w:b/>
          <w:sz w:val="24"/>
          <w:szCs w:val="24"/>
        </w:rPr>
        <w:t>.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Pr="00E83939" w:rsidRDefault="00E83939" w:rsidP="00504F3C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813D7B" w:rsidRPr="00E83939">
        <w:rPr>
          <w:sz w:val="24"/>
          <w:szCs w:val="24"/>
        </w:rPr>
        <w:t>ferujemy wykonanie robót budowlanych objętych przedmiotowym zamówieniem za: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BE6116">
      <w:pPr>
        <w:rPr>
          <w:sz w:val="24"/>
          <w:szCs w:val="24"/>
        </w:rPr>
      </w:pPr>
      <w:bookmarkStart w:id="0" w:name="_Hlk7005547"/>
      <w:r w:rsidRPr="00E83939">
        <w:rPr>
          <w:sz w:val="24"/>
          <w:szCs w:val="24"/>
        </w:rPr>
        <w:t xml:space="preserve">kwotę netto ................... zł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wraz z należnym podatkiem VAT w wysokości ......%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co stanowi kwotę brutto ..................... zł </w:t>
      </w:r>
    </w:p>
    <w:p w:rsidR="00813D7B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bookmarkEnd w:id="0"/>
    <w:p w:rsidR="00BE6116" w:rsidRDefault="00BE6116" w:rsidP="00813D7B">
      <w:pPr>
        <w:rPr>
          <w:sz w:val="24"/>
          <w:szCs w:val="24"/>
        </w:rPr>
      </w:pPr>
    </w:p>
    <w:p w:rsidR="00BE6116" w:rsidRP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t>W tym</w:t>
      </w:r>
      <w:r>
        <w:rPr>
          <w:b/>
          <w:bCs/>
          <w:sz w:val="24"/>
          <w:szCs w:val="24"/>
        </w:rPr>
        <w:t xml:space="preserve"> (należy podać cenę odrębnie dla każdej z trzech części zamówienia)</w:t>
      </w:r>
      <w:r w:rsidRPr="00BE6116">
        <w:rPr>
          <w:b/>
          <w:bCs/>
          <w:sz w:val="24"/>
          <w:szCs w:val="24"/>
        </w:rPr>
        <w:t xml:space="preserve">: </w:t>
      </w: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t xml:space="preserve">Część I </w:t>
      </w:r>
      <w:r w:rsidR="000642C9">
        <w:rPr>
          <w:b/>
          <w:bCs/>
          <w:sz w:val="24"/>
          <w:szCs w:val="24"/>
        </w:rPr>
        <w:t>– Budowa boiska do siatkówki plażowej i skoczni do skoku w dal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kwot</w:t>
      </w:r>
      <w:r>
        <w:rPr>
          <w:bCs/>
          <w:sz w:val="24"/>
          <w:szCs w:val="24"/>
        </w:rPr>
        <w:t>a</w:t>
      </w:r>
      <w:r w:rsidRPr="00BE6116">
        <w:rPr>
          <w:bCs/>
          <w:sz w:val="24"/>
          <w:szCs w:val="24"/>
        </w:rPr>
        <w:t xml:space="preserve">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t xml:space="preserve">Część II </w:t>
      </w:r>
      <w:r w:rsidR="000642C9">
        <w:rPr>
          <w:b/>
          <w:bCs/>
          <w:sz w:val="24"/>
          <w:szCs w:val="24"/>
        </w:rPr>
        <w:t>– Budowa placu zabaw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lastRenderedPageBreak/>
        <w:t xml:space="preserve">Część III </w:t>
      </w:r>
      <w:r w:rsidR="000642C9">
        <w:rPr>
          <w:b/>
          <w:bCs/>
          <w:sz w:val="24"/>
          <w:szCs w:val="24"/>
        </w:rPr>
        <w:t>– Budowa kanalizacji deszczowej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oświadczamy, że zapoznaliśmy się ze </w:t>
      </w:r>
      <w:r w:rsidR="00500814">
        <w:rPr>
          <w:sz w:val="24"/>
          <w:szCs w:val="24"/>
        </w:rPr>
        <w:t>S</w:t>
      </w:r>
      <w:r w:rsidRPr="00E83939">
        <w:rPr>
          <w:sz w:val="24"/>
          <w:szCs w:val="24"/>
        </w:rPr>
        <w:t xml:space="preserve">pecyfikacją </w:t>
      </w:r>
      <w:r w:rsidR="00500814">
        <w:rPr>
          <w:sz w:val="24"/>
          <w:szCs w:val="24"/>
        </w:rPr>
        <w:t>I</w:t>
      </w:r>
      <w:r w:rsidRPr="00E83939">
        <w:rPr>
          <w:sz w:val="24"/>
          <w:szCs w:val="24"/>
        </w:rPr>
        <w:t xml:space="preserve">stotnych </w:t>
      </w:r>
      <w:r w:rsidR="00500814">
        <w:rPr>
          <w:sz w:val="24"/>
          <w:szCs w:val="24"/>
        </w:rPr>
        <w:t>W</w:t>
      </w:r>
      <w:r w:rsidRPr="00E83939">
        <w:rPr>
          <w:sz w:val="24"/>
          <w:szCs w:val="24"/>
        </w:rPr>
        <w:t xml:space="preserve">arunków </w:t>
      </w:r>
      <w:r w:rsidR="00500814">
        <w:rPr>
          <w:sz w:val="24"/>
          <w:szCs w:val="24"/>
        </w:rPr>
        <w:t>Z</w:t>
      </w:r>
      <w:r w:rsidRPr="00E83939">
        <w:rPr>
          <w:sz w:val="24"/>
          <w:szCs w:val="24"/>
        </w:rPr>
        <w:t>amówienia</w:t>
      </w:r>
      <w:r w:rsidR="00E83939">
        <w:rPr>
          <w:sz w:val="24"/>
          <w:szCs w:val="24"/>
        </w:rPr>
        <w:t xml:space="preserve"> </w:t>
      </w:r>
      <w:r w:rsidRPr="00E83939">
        <w:rPr>
          <w:sz w:val="24"/>
          <w:szCs w:val="24"/>
        </w:rPr>
        <w:t>i uznajemy się za związanych określonymi w niej zasadami postępowania,</w:t>
      </w: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oświadczamy, że udzielamy rękojmi i gwarancji na okres ...... lat licząc od daty odbioru końcowego</w:t>
      </w:r>
      <w:r w:rsidR="00E83939">
        <w:rPr>
          <w:sz w:val="24"/>
          <w:szCs w:val="24"/>
        </w:rPr>
        <w:t>,</w:t>
      </w:r>
    </w:p>
    <w:p w:rsidR="00813D7B" w:rsidRPr="00E83939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prosimy o zwrot pieniędzy wniesionych tytułem wadium na konto*:</w:t>
      </w:r>
    </w:p>
    <w:p w:rsidR="00813D7B" w:rsidRPr="00E83939" w:rsidRDefault="00813D7B" w:rsidP="00813D7B">
      <w:pPr>
        <w:ind w:left="284" w:hanging="284"/>
        <w:rPr>
          <w:sz w:val="24"/>
          <w:szCs w:val="24"/>
        </w:rPr>
      </w:pPr>
      <w:r w:rsidRPr="00E83939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D7B" w:rsidRDefault="00813D7B" w:rsidP="00813D7B">
      <w:pPr>
        <w:ind w:left="284"/>
        <w:jc w:val="both"/>
        <w:rPr>
          <w:i/>
        </w:rPr>
      </w:pPr>
      <w:r w:rsidRPr="00E83939">
        <w:rPr>
          <w:i/>
        </w:rPr>
        <w:t>* dotyczy tych Wykonawców, którzy wnoszą wadium gotówką</w:t>
      </w:r>
    </w:p>
    <w:p w:rsidR="00E83939" w:rsidRDefault="00E83939" w:rsidP="00E83939">
      <w:pPr>
        <w:jc w:val="both"/>
        <w:rPr>
          <w:i/>
        </w:rPr>
      </w:pPr>
    </w:p>
    <w:p w:rsidR="00E83939" w:rsidRPr="00E83939" w:rsidRDefault="00E83939" w:rsidP="00504F3C">
      <w:pPr>
        <w:numPr>
          <w:ilvl w:val="0"/>
          <w:numId w:val="2"/>
        </w:numPr>
        <w:jc w:val="both"/>
        <w:rPr>
          <w:i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Załącznik nr 6 do SIWZ</w:t>
      </w:r>
      <w:r>
        <w:rPr>
          <w:rFonts w:eastAsia="Lucida Sans Unicode"/>
          <w:b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przedmiot umowy wykonam/y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w terminie do dnia 31.08.2019 roku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oraz akceptuje/my warunki płatności zawarte w projekcie umowy</w:t>
      </w:r>
      <w:r>
        <w:rPr>
          <w:rFonts w:eastAsia="Lucida Sans Unicode"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s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kładam/y niniejszą ofertę przetargową we własnym imieniu/jako partner konsorcjum zarządzanego przez*.............................................................................................................. 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lang w:eastAsia="zh-CN"/>
        </w:rPr>
        <w:t>(nazwa lidera)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:rsidR="00E83939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E83939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E83939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>
        <w:rPr>
          <w:rFonts w:eastAsia="Arial"/>
          <w:kern w:val="2"/>
          <w:sz w:val="24"/>
          <w:szCs w:val="24"/>
          <w:lang w:eastAsia="zh-CN"/>
        </w:rPr>
        <w:t>,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  <w:r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>…..........................................................................................................................................................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885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</w:t>
      </w:r>
      <w:r w:rsid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osoby </w:t>
      </w:r>
      <w:r w:rsidR="00E83939" w:rsidRPr="00E83939">
        <w:rPr>
          <w:rFonts w:ascii="Times New Roman" w:hAnsi="Times New Roman"/>
          <w:sz w:val="24"/>
          <w:szCs w:val="24"/>
        </w:rPr>
        <w:t>wykonujące</w:t>
      </w:r>
      <w:r w:rsidR="00E83939">
        <w:rPr>
          <w:rFonts w:ascii="Times New Roman" w:hAnsi="Times New Roman"/>
          <w:sz w:val="24"/>
          <w:szCs w:val="24"/>
        </w:rPr>
        <w:t xml:space="preserve"> wszelkie</w:t>
      </w:r>
      <w:r w:rsidR="00E83939" w:rsidRPr="00E83939">
        <w:rPr>
          <w:rFonts w:ascii="Times New Roman" w:hAnsi="Times New Roman"/>
          <w:sz w:val="24"/>
          <w:szCs w:val="24"/>
        </w:rPr>
        <w:t xml:space="preserve"> czynności </w:t>
      </w:r>
      <w:r w:rsidR="00E83939">
        <w:rPr>
          <w:rFonts w:ascii="Times New Roman" w:hAnsi="Times New Roman"/>
          <w:sz w:val="24"/>
          <w:szCs w:val="24"/>
        </w:rPr>
        <w:t xml:space="preserve">bezpośrednio </w:t>
      </w:r>
      <w:r w:rsidR="00E83939" w:rsidRPr="00E83939">
        <w:rPr>
          <w:rFonts w:ascii="Times New Roman" w:hAnsi="Times New Roman"/>
          <w:sz w:val="24"/>
          <w:szCs w:val="24"/>
        </w:rPr>
        <w:t xml:space="preserve">związane </w:t>
      </w:r>
      <w:r>
        <w:rPr>
          <w:rFonts w:ascii="Times New Roman" w:hAnsi="Times New Roman"/>
          <w:sz w:val="24"/>
          <w:szCs w:val="24"/>
        </w:rPr>
        <w:br/>
      </w:r>
      <w:r w:rsidR="00E83939" w:rsidRPr="00E83939">
        <w:rPr>
          <w:rFonts w:ascii="Times New Roman" w:hAnsi="Times New Roman"/>
          <w:sz w:val="24"/>
          <w:szCs w:val="24"/>
        </w:rPr>
        <w:t xml:space="preserve">z </w:t>
      </w:r>
      <w:r w:rsidR="00E83939">
        <w:rPr>
          <w:rFonts w:ascii="Times New Roman" w:hAnsi="Times New Roman"/>
          <w:sz w:val="24"/>
          <w:szCs w:val="24"/>
        </w:rPr>
        <w:t xml:space="preserve">realizacją przedmiotu zamówienia na terenie budowy, w tym </w:t>
      </w:r>
      <w:r w:rsidR="00BF6759">
        <w:rPr>
          <w:rFonts w:ascii="Times New Roman" w:hAnsi="Times New Roman"/>
          <w:sz w:val="24"/>
          <w:szCs w:val="24"/>
        </w:rPr>
        <w:t xml:space="preserve">wykonywanie robót drogowych, </w:t>
      </w:r>
      <w:r w:rsidR="00E83939">
        <w:rPr>
          <w:rFonts w:ascii="Times New Roman" w:hAnsi="Times New Roman"/>
          <w:sz w:val="24"/>
          <w:szCs w:val="24"/>
        </w:rPr>
        <w:t>prac budowlanych, prac instalacyjnych i innych, b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jc w:val="center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o</w:t>
      </w:r>
      <w:r w:rsidR="00E83939" w:rsidRPr="00E83939">
        <w:rPr>
          <w:rFonts w:eastAsia="Lucida Sans Unicode"/>
          <w:kern w:val="2"/>
          <w:sz w:val="24"/>
          <w:szCs w:val="24"/>
          <w:lang w:eastAsia="zh-CN"/>
        </w:rPr>
        <w:t>świadczamy, że*: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nie mogą być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ogólnie</w:t>
      </w:r>
      <w:r w:rsidR="00504F3C">
        <w:rPr>
          <w:rFonts w:eastAsia="Lucida Sans Unicode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udostępnione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 Rozporządzenia Ministra Rozwoju z dnia 26 lipca 2016 r. w sprawie rodzajów dokumentów, jakich może żądać Zamawiający od Wykonawcy w postępowaniu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2016 r. poz. 1126) (wypełnić jeżeli dotyczy):</w:t>
      </w: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lastRenderedPageBreak/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E83939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Oświadczam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/y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a mieszczą się w katalogu dokumentów, o których mowa w §10 ust. 2  Rozporządzenia Ministra Rozwoju z dnia 26 lipca 2016 r.  w sprawie rodzajów dokumentów, jakich może żądać Zamawiający od Wykonawcy w postępowaniu o udzielenie zamówienia (Dz. U. </w:t>
      </w:r>
      <w:r w:rsidR="000642C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bookmarkStart w:id="1" w:name="_GoBack"/>
      <w:bookmarkEnd w:id="1"/>
      <w:r w:rsidR="000965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2016 r. poz. 1126), należy wykorzystać do oceny podmiotowej Wykonawcy. </w:t>
      </w:r>
    </w:p>
    <w:p w:rsidR="00E83939" w:rsidRPr="00E83939" w:rsidRDefault="00E83939" w:rsidP="00500814">
      <w:pPr>
        <w:pStyle w:val="Akapitzlist"/>
        <w:widowControl w:val="0"/>
        <w:suppressAutoHyphens/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</w:p>
    <w:p w:rsidR="00E83939" w:rsidRPr="00E83939" w:rsidRDefault="00E83939" w:rsidP="00E83939">
      <w:pPr>
        <w:widowControl w:val="0"/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________________________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p w:rsidR="00DA52E8" w:rsidRPr="00E83939" w:rsidRDefault="000650BA" w:rsidP="00504F3C">
      <w:pPr>
        <w:rPr>
          <w:sz w:val="24"/>
          <w:szCs w:val="24"/>
        </w:rPr>
      </w:pPr>
      <w:r w:rsidRPr="00E83939">
        <w:rPr>
          <w:i/>
          <w:sz w:val="24"/>
          <w:szCs w:val="24"/>
        </w:rPr>
        <w:t xml:space="preserve"> </w:t>
      </w:r>
      <w:r w:rsidR="0043368C" w:rsidRPr="00E83939">
        <w:rPr>
          <w:i/>
          <w:sz w:val="24"/>
          <w:szCs w:val="24"/>
        </w:rPr>
        <w:t xml:space="preserve">                    </w:t>
      </w:r>
    </w:p>
    <w:sectPr w:rsidR="00DA52E8" w:rsidRPr="00E8393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7FA" w:rsidRDefault="006647FA" w:rsidP="000650BA">
      <w:r>
        <w:separator/>
      </w:r>
    </w:p>
  </w:endnote>
  <w:endnote w:type="continuationSeparator" w:id="0">
    <w:p w:rsidR="006647FA" w:rsidRDefault="006647FA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7FA" w:rsidRDefault="006647FA" w:rsidP="000650BA">
      <w:r>
        <w:separator/>
      </w:r>
    </w:p>
  </w:footnote>
  <w:footnote w:type="continuationSeparator" w:id="0">
    <w:p w:rsidR="006647FA" w:rsidRDefault="006647FA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117579">
      <w:t>OR.272.2.</w:t>
    </w:r>
    <w:r w:rsidR="002E6105">
      <w:t>3</w:t>
    </w:r>
    <w:r w:rsidR="00117579">
      <w:t>.2019</w:t>
    </w:r>
  </w:p>
  <w:p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C773B"/>
    <w:multiLevelType w:val="hybridMultilevel"/>
    <w:tmpl w:val="8E1416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379C7"/>
    <w:rsid w:val="00063EE9"/>
    <w:rsid w:val="000642C9"/>
    <w:rsid w:val="000650BA"/>
    <w:rsid w:val="000965B0"/>
    <w:rsid w:val="00117579"/>
    <w:rsid w:val="001C7301"/>
    <w:rsid w:val="001E3C6A"/>
    <w:rsid w:val="00211511"/>
    <w:rsid w:val="002E6105"/>
    <w:rsid w:val="003167FD"/>
    <w:rsid w:val="00395AEE"/>
    <w:rsid w:val="0043368C"/>
    <w:rsid w:val="00500814"/>
    <w:rsid w:val="00504F3C"/>
    <w:rsid w:val="006647FA"/>
    <w:rsid w:val="006A2EBA"/>
    <w:rsid w:val="00813D7B"/>
    <w:rsid w:val="0087045F"/>
    <w:rsid w:val="008B735E"/>
    <w:rsid w:val="00A557B1"/>
    <w:rsid w:val="00BC653E"/>
    <w:rsid w:val="00BE6116"/>
    <w:rsid w:val="00BF6759"/>
    <w:rsid w:val="00C86684"/>
    <w:rsid w:val="00DA52E8"/>
    <w:rsid w:val="00DE55E6"/>
    <w:rsid w:val="00E23850"/>
    <w:rsid w:val="00E83939"/>
    <w:rsid w:val="00EE7D88"/>
    <w:rsid w:val="00F0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1833A6F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022A8-D7D9-4A27-A696-A0F50AC98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575</Words>
  <Characters>6291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5</cp:revision>
  <cp:lastPrinted>2019-04-23T09:59:00Z</cp:lastPrinted>
  <dcterms:created xsi:type="dcterms:W3CDTF">2019-04-24T11:34:00Z</dcterms:created>
  <dcterms:modified xsi:type="dcterms:W3CDTF">2019-04-25T06:38:00Z</dcterms:modified>
</cp:coreProperties>
</file>