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C773D1" w:rsidP="00007727">
      <w:pPr>
        <w:jc w:val="right"/>
        <w:rPr>
          <w:b/>
          <w:bCs/>
          <w:sz w:val="24"/>
        </w:rPr>
      </w:pPr>
      <w:r w:rsidRPr="00C773D1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C773D1">
        <w:rPr>
          <w:sz w:val="24"/>
        </w:rPr>
        <w:t>2019-04-25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C773D1" w:rsidRPr="00C773D1" w:rsidRDefault="00C773D1" w:rsidP="00173B20">
      <w:pPr>
        <w:spacing w:after="40"/>
        <w:rPr>
          <w:b/>
          <w:bCs/>
          <w:sz w:val="24"/>
        </w:rPr>
      </w:pPr>
      <w:r w:rsidRPr="00C773D1">
        <w:rPr>
          <w:b/>
          <w:bCs/>
          <w:sz w:val="24"/>
        </w:rPr>
        <w:t>Akademia Górniczo - Hutnicza</w:t>
      </w:r>
    </w:p>
    <w:p w:rsidR="00C773D1" w:rsidRPr="00C773D1" w:rsidRDefault="00C773D1" w:rsidP="00173B20">
      <w:pPr>
        <w:spacing w:after="40"/>
        <w:rPr>
          <w:b/>
          <w:bCs/>
          <w:sz w:val="24"/>
        </w:rPr>
      </w:pPr>
      <w:r w:rsidRPr="00C773D1">
        <w:rPr>
          <w:b/>
          <w:bCs/>
          <w:sz w:val="24"/>
        </w:rPr>
        <w:t>im. Stanisława Staszica w Krakowie</w:t>
      </w:r>
    </w:p>
    <w:p w:rsidR="00A80738" w:rsidRDefault="00C773D1" w:rsidP="00173B20">
      <w:pPr>
        <w:spacing w:after="40"/>
        <w:rPr>
          <w:b/>
          <w:bCs/>
          <w:sz w:val="24"/>
        </w:rPr>
      </w:pPr>
      <w:r w:rsidRPr="00C773D1">
        <w:rPr>
          <w:b/>
          <w:bCs/>
          <w:sz w:val="24"/>
        </w:rPr>
        <w:t>Dział Zamówień Publicznych</w:t>
      </w:r>
    </w:p>
    <w:p w:rsidR="00A80738" w:rsidRPr="00173B20" w:rsidRDefault="00C773D1" w:rsidP="00A80738">
      <w:pPr>
        <w:rPr>
          <w:bCs/>
          <w:sz w:val="24"/>
        </w:rPr>
      </w:pPr>
      <w:r w:rsidRPr="00C773D1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C773D1">
        <w:rPr>
          <w:bCs/>
          <w:sz w:val="24"/>
        </w:rPr>
        <w:t>30</w:t>
      </w:r>
    </w:p>
    <w:p w:rsidR="00A80738" w:rsidRPr="00173B20" w:rsidRDefault="00C773D1" w:rsidP="00A80738">
      <w:pPr>
        <w:rPr>
          <w:bCs/>
          <w:sz w:val="24"/>
        </w:rPr>
      </w:pPr>
      <w:r w:rsidRPr="00C773D1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C773D1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773D1" w:rsidRPr="00C773D1">
        <w:rPr>
          <w:b/>
          <w:sz w:val="24"/>
          <w:szCs w:val="24"/>
        </w:rPr>
        <w:t>KC-</w:t>
      </w:r>
      <w:proofErr w:type="spellStart"/>
      <w:r w:rsidR="00C773D1" w:rsidRPr="00C773D1">
        <w:rPr>
          <w:b/>
          <w:sz w:val="24"/>
          <w:szCs w:val="24"/>
        </w:rPr>
        <w:t>zp</w:t>
      </w:r>
      <w:proofErr w:type="spellEnd"/>
      <w:r w:rsidR="00C773D1" w:rsidRPr="00C773D1">
        <w:rPr>
          <w:b/>
          <w:sz w:val="24"/>
          <w:szCs w:val="24"/>
        </w:rPr>
        <w:t>. 272-197/19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</w:t>
      </w:r>
      <w:r w:rsidR="00894E7A" w:rsidRPr="00521015">
        <w:rPr>
          <w:sz w:val="24"/>
          <w:szCs w:val="28"/>
        </w:rPr>
        <w:t>w trybie opisanym w art. 138o ust. 3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773D1" w:rsidP="00C659E2">
      <w:pPr>
        <w:pStyle w:val="Tekstpodstawowywcity"/>
        <w:spacing w:before="120" w:after="240"/>
        <w:ind w:firstLine="0"/>
        <w:jc w:val="center"/>
      </w:pPr>
      <w:r w:rsidRPr="00C773D1">
        <w:rPr>
          <w:b/>
        </w:rPr>
        <w:t>Usługa prowadzenia zajęć warsztatowych w zakresie treningu przywództwa i budowania zespołu wysokiej wydajności - KC-</w:t>
      </w:r>
      <w:proofErr w:type="spellStart"/>
      <w:r w:rsidRPr="00C773D1">
        <w:rPr>
          <w:b/>
        </w:rPr>
        <w:t>zp</w:t>
      </w:r>
      <w:proofErr w:type="spellEnd"/>
      <w:r w:rsidRPr="00C773D1">
        <w:rPr>
          <w:b/>
        </w:rPr>
        <w:t>. 272-197/19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773D1" w:rsidRPr="00C773D1">
        <w:rPr>
          <w:sz w:val="24"/>
          <w:szCs w:val="24"/>
        </w:rPr>
        <w:t>25/04/2019</w:t>
      </w:r>
      <w:r w:rsidR="00FF4AB1" w:rsidRPr="00FF4AB1">
        <w:rPr>
          <w:sz w:val="24"/>
          <w:szCs w:val="24"/>
        </w:rPr>
        <w:t xml:space="preserve"> o godz. </w:t>
      </w:r>
      <w:r w:rsidR="00C773D1" w:rsidRPr="00C773D1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21015">
        <w:rPr>
          <w:sz w:val="24"/>
          <w:szCs w:val="24"/>
        </w:rPr>
        <w:t>43 </w:t>
      </w:r>
      <w:r w:rsidR="00C773D1" w:rsidRPr="00C773D1">
        <w:rPr>
          <w:sz w:val="24"/>
          <w:szCs w:val="24"/>
        </w:rPr>
        <w:t>200.00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3719"/>
        <w:gridCol w:w="1418"/>
        <w:gridCol w:w="2268"/>
        <w:gridCol w:w="956"/>
      </w:tblGrid>
      <w:tr w:rsidR="00521015" w:rsidRPr="00493F8C" w:rsidTr="00521015">
        <w:tc>
          <w:tcPr>
            <w:tcW w:w="0" w:type="auto"/>
            <w:shd w:val="clear" w:color="auto" w:fill="auto"/>
            <w:vAlign w:val="center"/>
          </w:tcPr>
          <w:p w:rsidR="00521015" w:rsidRPr="00490DC0" w:rsidRDefault="00521015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719" w:type="dxa"/>
            <w:shd w:val="clear" w:color="auto" w:fill="auto"/>
            <w:vAlign w:val="center"/>
          </w:tcPr>
          <w:p w:rsidR="00521015" w:rsidRDefault="00521015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521015" w:rsidRPr="00490DC0" w:rsidRDefault="00521015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21015" w:rsidRPr="00490DC0" w:rsidRDefault="00521015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21015" w:rsidRPr="00490DC0" w:rsidRDefault="00521015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21015" w:rsidRPr="00490DC0" w:rsidRDefault="00521015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21015" w:rsidRPr="00493F8C" w:rsidTr="00521015">
        <w:tc>
          <w:tcPr>
            <w:tcW w:w="0" w:type="auto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center"/>
            </w:pPr>
            <w:r w:rsidRPr="00C773D1">
              <w:t>1</w:t>
            </w:r>
          </w:p>
        </w:tc>
        <w:tc>
          <w:tcPr>
            <w:tcW w:w="3719" w:type="dxa"/>
            <w:shd w:val="clear" w:color="auto" w:fill="auto"/>
          </w:tcPr>
          <w:p w:rsidR="00521015" w:rsidRPr="00490DC0" w:rsidRDefault="00521015" w:rsidP="00165EC3">
            <w:pPr>
              <w:spacing w:before="40"/>
            </w:pPr>
            <w:r w:rsidRPr="00C773D1">
              <w:t>APHR Sp. z o.o.</w:t>
            </w:r>
          </w:p>
          <w:p w:rsidR="00521015" w:rsidRPr="00490DC0" w:rsidRDefault="00521015" w:rsidP="00165EC3">
            <w:r w:rsidRPr="00C773D1">
              <w:t>Kupiecka</w:t>
            </w:r>
            <w:r w:rsidRPr="00490DC0">
              <w:t xml:space="preserve"> </w:t>
            </w:r>
            <w:r w:rsidRPr="00C773D1">
              <w:t>11</w:t>
            </w:r>
            <w:r w:rsidRPr="00490DC0">
              <w:t xml:space="preserve"> </w:t>
            </w:r>
          </w:p>
          <w:p w:rsidR="00521015" w:rsidRPr="00490DC0" w:rsidRDefault="00521015" w:rsidP="00165EC3">
            <w:pPr>
              <w:spacing w:after="40"/>
              <w:jc w:val="both"/>
            </w:pPr>
            <w:r w:rsidRPr="00C773D1">
              <w:t>03-046</w:t>
            </w:r>
            <w:r w:rsidRPr="00490DC0">
              <w:t xml:space="preserve"> </w:t>
            </w:r>
            <w:r w:rsidRPr="00C773D1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16 524.00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zgodnie z ogłoszeniem o zamówieniu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21 dni</w:t>
            </w:r>
          </w:p>
        </w:tc>
      </w:tr>
      <w:tr w:rsidR="00521015" w:rsidRPr="00493F8C" w:rsidTr="00521015">
        <w:tc>
          <w:tcPr>
            <w:tcW w:w="0" w:type="auto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center"/>
            </w:pPr>
            <w:r w:rsidRPr="00C773D1">
              <w:t>2</w:t>
            </w:r>
          </w:p>
        </w:tc>
        <w:tc>
          <w:tcPr>
            <w:tcW w:w="3719" w:type="dxa"/>
            <w:shd w:val="clear" w:color="auto" w:fill="auto"/>
          </w:tcPr>
          <w:p w:rsidR="00521015" w:rsidRPr="00521015" w:rsidRDefault="00521015" w:rsidP="00165EC3">
            <w:pPr>
              <w:spacing w:before="40"/>
              <w:rPr>
                <w:lang w:val="en-US"/>
              </w:rPr>
            </w:pPr>
            <w:r w:rsidRPr="00521015">
              <w:rPr>
                <w:lang w:val="en-US"/>
              </w:rPr>
              <w:t xml:space="preserve">AVENHANSEN Sp. z </w:t>
            </w:r>
            <w:proofErr w:type="spellStart"/>
            <w:r w:rsidRPr="00521015">
              <w:rPr>
                <w:lang w:val="en-US"/>
              </w:rPr>
              <w:t>o.o</w:t>
            </w:r>
            <w:proofErr w:type="spellEnd"/>
            <w:r w:rsidRPr="00521015">
              <w:rPr>
                <w:lang w:val="en-US"/>
              </w:rPr>
              <w:t>.</w:t>
            </w:r>
          </w:p>
          <w:p w:rsidR="00521015" w:rsidRPr="00490DC0" w:rsidRDefault="00521015" w:rsidP="00165EC3">
            <w:r w:rsidRPr="00C773D1">
              <w:t>Galla</w:t>
            </w:r>
            <w:r w:rsidRPr="00490DC0">
              <w:t xml:space="preserve"> </w:t>
            </w:r>
            <w:r w:rsidRPr="00C773D1">
              <w:t>4/9</w:t>
            </w:r>
            <w:r w:rsidRPr="00490DC0">
              <w:t xml:space="preserve"> </w:t>
            </w:r>
          </w:p>
          <w:p w:rsidR="00521015" w:rsidRPr="00490DC0" w:rsidRDefault="00521015" w:rsidP="00165EC3">
            <w:pPr>
              <w:spacing w:after="40"/>
              <w:jc w:val="both"/>
            </w:pPr>
            <w:r w:rsidRPr="00C773D1">
              <w:t>30-053</w:t>
            </w:r>
            <w:r w:rsidRPr="00490DC0">
              <w:t xml:space="preserve"> </w:t>
            </w:r>
            <w:r w:rsidRPr="00C773D1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19 260.00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zgodnie z ogłoszeniem o zamówieniu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21 dni</w:t>
            </w:r>
          </w:p>
        </w:tc>
      </w:tr>
      <w:tr w:rsidR="00521015" w:rsidRPr="00493F8C" w:rsidTr="00521015">
        <w:tc>
          <w:tcPr>
            <w:tcW w:w="0" w:type="auto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center"/>
            </w:pPr>
            <w:r w:rsidRPr="00C773D1">
              <w:t>3</w:t>
            </w:r>
          </w:p>
        </w:tc>
        <w:tc>
          <w:tcPr>
            <w:tcW w:w="3719" w:type="dxa"/>
            <w:shd w:val="clear" w:color="auto" w:fill="auto"/>
          </w:tcPr>
          <w:p w:rsidR="00521015" w:rsidRPr="00490DC0" w:rsidRDefault="00521015" w:rsidP="00165EC3">
            <w:pPr>
              <w:spacing w:before="40"/>
            </w:pPr>
            <w:r w:rsidRPr="00C773D1">
              <w:t>IMMOQEE</w:t>
            </w:r>
          </w:p>
          <w:p w:rsidR="00521015" w:rsidRPr="00490DC0" w:rsidRDefault="00521015" w:rsidP="00165EC3">
            <w:r w:rsidRPr="00C773D1">
              <w:t>Karola Chodkiewicza</w:t>
            </w:r>
            <w:r w:rsidRPr="00490DC0">
              <w:t xml:space="preserve"> </w:t>
            </w:r>
            <w:r w:rsidRPr="00C773D1">
              <w:t>3/U10</w:t>
            </w:r>
            <w:r w:rsidRPr="00490DC0">
              <w:t xml:space="preserve"> </w:t>
            </w:r>
          </w:p>
          <w:p w:rsidR="00521015" w:rsidRPr="00490DC0" w:rsidRDefault="00521015" w:rsidP="00165EC3">
            <w:pPr>
              <w:spacing w:after="40"/>
              <w:jc w:val="both"/>
            </w:pPr>
            <w:r w:rsidRPr="00C773D1">
              <w:t>02-593</w:t>
            </w:r>
            <w:r w:rsidRPr="00490DC0">
              <w:t xml:space="preserve"> </w:t>
            </w:r>
            <w:r w:rsidRPr="00C773D1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9 504.00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zgodnie z ogłoszeniem o zamówieniu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21 dni</w:t>
            </w:r>
          </w:p>
        </w:tc>
      </w:tr>
      <w:tr w:rsidR="00521015" w:rsidRPr="00493F8C" w:rsidTr="00521015">
        <w:tc>
          <w:tcPr>
            <w:tcW w:w="0" w:type="auto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center"/>
            </w:pPr>
            <w:r w:rsidRPr="00C773D1">
              <w:t>4</w:t>
            </w:r>
          </w:p>
        </w:tc>
        <w:tc>
          <w:tcPr>
            <w:tcW w:w="3719" w:type="dxa"/>
            <w:shd w:val="clear" w:color="auto" w:fill="auto"/>
          </w:tcPr>
          <w:p w:rsidR="00521015" w:rsidRPr="00490DC0" w:rsidRDefault="00521015" w:rsidP="00165EC3">
            <w:pPr>
              <w:spacing w:before="40"/>
            </w:pPr>
            <w:proofErr w:type="spellStart"/>
            <w:r w:rsidRPr="00C773D1">
              <w:t>InfoBizTech</w:t>
            </w:r>
            <w:proofErr w:type="spellEnd"/>
            <w:r w:rsidRPr="00C773D1">
              <w:t xml:space="preserve"> Marta Głowala</w:t>
            </w:r>
          </w:p>
          <w:p w:rsidR="00521015" w:rsidRPr="00490DC0" w:rsidRDefault="00521015" w:rsidP="00165EC3">
            <w:r w:rsidRPr="00C773D1">
              <w:t>Grzybowska</w:t>
            </w:r>
            <w:r w:rsidRPr="00490DC0">
              <w:t xml:space="preserve"> </w:t>
            </w:r>
            <w:r w:rsidRPr="00C773D1">
              <w:t>80/82</w:t>
            </w:r>
            <w:r w:rsidRPr="00490DC0">
              <w:t xml:space="preserve"> </w:t>
            </w:r>
          </w:p>
          <w:p w:rsidR="00521015" w:rsidRPr="00490DC0" w:rsidRDefault="00521015" w:rsidP="00165EC3">
            <w:pPr>
              <w:spacing w:after="40"/>
              <w:jc w:val="both"/>
            </w:pPr>
            <w:r w:rsidRPr="00C773D1">
              <w:t>00-844</w:t>
            </w:r>
            <w:r w:rsidRPr="00490DC0">
              <w:t xml:space="preserve"> </w:t>
            </w:r>
            <w:r w:rsidRPr="00C773D1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29 700.00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zgodnie z ogłoszeniem o zamówieniu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21 dni</w:t>
            </w:r>
          </w:p>
        </w:tc>
      </w:tr>
      <w:tr w:rsidR="00521015" w:rsidRPr="00493F8C" w:rsidTr="00521015">
        <w:tc>
          <w:tcPr>
            <w:tcW w:w="0" w:type="auto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center"/>
            </w:pPr>
            <w:r w:rsidRPr="00C773D1">
              <w:t>5</w:t>
            </w:r>
          </w:p>
        </w:tc>
        <w:tc>
          <w:tcPr>
            <w:tcW w:w="3719" w:type="dxa"/>
            <w:shd w:val="clear" w:color="auto" w:fill="auto"/>
          </w:tcPr>
          <w:p w:rsidR="00521015" w:rsidRPr="00490DC0" w:rsidRDefault="00521015" w:rsidP="00165EC3">
            <w:pPr>
              <w:spacing w:before="40"/>
            </w:pPr>
            <w:r w:rsidRPr="00C773D1">
              <w:t>LUQAM Sp. z o.o. Sp. k.</w:t>
            </w:r>
          </w:p>
          <w:p w:rsidR="00521015" w:rsidRPr="00490DC0" w:rsidRDefault="00521015" w:rsidP="00165EC3">
            <w:r w:rsidRPr="00C773D1">
              <w:t>Kamieńskiego</w:t>
            </w:r>
            <w:r w:rsidRPr="00490DC0">
              <w:t xml:space="preserve"> </w:t>
            </w:r>
            <w:r w:rsidRPr="00C773D1">
              <w:t>47</w:t>
            </w:r>
            <w:r w:rsidRPr="00490DC0">
              <w:t xml:space="preserve"> </w:t>
            </w:r>
          </w:p>
          <w:p w:rsidR="00521015" w:rsidRPr="00490DC0" w:rsidRDefault="00521015" w:rsidP="00165EC3">
            <w:pPr>
              <w:spacing w:after="40"/>
              <w:jc w:val="both"/>
            </w:pPr>
            <w:r w:rsidRPr="00C773D1">
              <w:t>30-644</w:t>
            </w:r>
            <w:r w:rsidRPr="00490DC0">
              <w:t xml:space="preserve"> </w:t>
            </w:r>
            <w:r w:rsidRPr="00C773D1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30 672.00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zgodnie z ogłoszeniem o zamówieniu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21 dni</w:t>
            </w:r>
          </w:p>
        </w:tc>
      </w:tr>
      <w:tr w:rsidR="00521015" w:rsidRPr="00493F8C" w:rsidTr="00521015">
        <w:tc>
          <w:tcPr>
            <w:tcW w:w="0" w:type="auto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center"/>
            </w:pPr>
            <w:r w:rsidRPr="00C773D1">
              <w:t>6</w:t>
            </w:r>
          </w:p>
        </w:tc>
        <w:tc>
          <w:tcPr>
            <w:tcW w:w="3719" w:type="dxa"/>
            <w:shd w:val="clear" w:color="auto" w:fill="auto"/>
          </w:tcPr>
          <w:p w:rsidR="00521015" w:rsidRPr="00490DC0" w:rsidRDefault="00521015" w:rsidP="00165EC3">
            <w:pPr>
              <w:spacing w:before="40"/>
            </w:pPr>
            <w:r w:rsidRPr="00C773D1">
              <w:t>Sopocka Asocjacja Trenerska i Konsultingowa Romuald Borkowski</w:t>
            </w:r>
          </w:p>
          <w:p w:rsidR="00521015" w:rsidRPr="00490DC0" w:rsidRDefault="00521015" w:rsidP="00165EC3">
            <w:r w:rsidRPr="00C773D1">
              <w:t>3-go Maja</w:t>
            </w:r>
            <w:r w:rsidRPr="00490DC0">
              <w:t xml:space="preserve"> </w:t>
            </w:r>
            <w:r w:rsidRPr="00C773D1">
              <w:t>34/4</w:t>
            </w:r>
            <w:r w:rsidRPr="00490DC0">
              <w:t xml:space="preserve"> </w:t>
            </w:r>
          </w:p>
          <w:p w:rsidR="00521015" w:rsidRPr="00490DC0" w:rsidRDefault="00521015" w:rsidP="00165EC3">
            <w:pPr>
              <w:spacing w:after="40"/>
              <w:jc w:val="both"/>
            </w:pPr>
            <w:r w:rsidRPr="00C773D1">
              <w:t>81-743</w:t>
            </w:r>
            <w:r w:rsidRPr="00490DC0">
              <w:t xml:space="preserve"> </w:t>
            </w:r>
            <w:r w:rsidRPr="00C773D1">
              <w:t>Sopot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8 994.00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zgodnie z ogłoszeniem o zamówieniu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21 dni</w:t>
            </w:r>
          </w:p>
        </w:tc>
      </w:tr>
      <w:tr w:rsidR="00521015" w:rsidRPr="00493F8C" w:rsidTr="00521015">
        <w:tc>
          <w:tcPr>
            <w:tcW w:w="0" w:type="auto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center"/>
            </w:pPr>
            <w:r w:rsidRPr="00C773D1">
              <w:t>7</w:t>
            </w:r>
          </w:p>
        </w:tc>
        <w:tc>
          <w:tcPr>
            <w:tcW w:w="3719" w:type="dxa"/>
            <w:shd w:val="clear" w:color="auto" w:fill="auto"/>
          </w:tcPr>
          <w:p w:rsidR="00521015" w:rsidRPr="00490DC0" w:rsidRDefault="00521015" w:rsidP="00165EC3">
            <w:pPr>
              <w:spacing w:before="40"/>
            </w:pPr>
            <w:r w:rsidRPr="00C773D1">
              <w:t xml:space="preserve">Stowarzyszenie Wspierania Nauki, </w:t>
            </w:r>
            <w:r w:rsidRPr="00C773D1">
              <w:lastRenderedPageBreak/>
              <w:t>Nowych Technologii i Przedsiębiorczości</w:t>
            </w:r>
          </w:p>
          <w:p w:rsidR="00521015" w:rsidRPr="00490DC0" w:rsidRDefault="00521015" w:rsidP="00165EC3">
            <w:r w:rsidRPr="00C773D1">
              <w:t>ul. Stryjska</w:t>
            </w:r>
            <w:r w:rsidRPr="00490DC0">
              <w:t xml:space="preserve"> </w:t>
            </w:r>
            <w:r w:rsidRPr="00C773D1">
              <w:t>9/1</w:t>
            </w:r>
            <w:r w:rsidRPr="00490DC0">
              <w:t xml:space="preserve"> </w:t>
            </w:r>
          </w:p>
          <w:p w:rsidR="00521015" w:rsidRPr="00490DC0" w:rsidRDefault="00521015" w:rsidP="00165EC3">
            <w:pPr>
              <w:spacing w:after="40"/>
              <w:jc w:val="both"/>
            </w:pPr>
            <w:r w:rsidRPr="00C773D1">
              <w:t>81-506</w:t>
            </w:r>
            <w:r w:rsidRPr="00490DC0">
              <w:t xml:space="preserve"> </w:t>
            </w:r>
            <w:r w:rsidRPr="00C773D1">
              <w:t>Gdynia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lastRenderedPageBreak/>
              <w:t>20 868.30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 xml:space="preserve">zgodnie z ogłoszeniem o </w:t>
            </w:r>
            <w:r w:rsidRPr="00C773D1">
              <w:lastRenderedPageBreak/>
              <w:t>zamówieniu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lastRenderedPageBreak/>
              <w:t>21 dni</w:t>
            </w:r>
          </w:p>
        </w:tc>
      </w:tr>
      <w:tr w:rsidR="00521015" w:rsidRPr="00493F8C" w:rsidTr="00521015">
        <w:tc>
          <w:tcPr>
            <w:tcW w:w="0" w:type="auto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center"/>
            </w:pPr>
            <w:r w:rsidRPr="00C773D1">
              <w:lastRenderedPageBreak/>
              <w:t>8</w:t>
            </w:r>
          </w:p>
        </w:tc>
        <w:tc>
          <w:tcPr>
            <w:tcW w:w="3719" w:type="dxa"/>
            <w:shd w:val="clear" w:color="auto" w:fill="auto"/>
          </w:tcPr>
          <w:p w:rsidR="00521015" w:rsidRPr="00490DC0" w:rsidRDefault="00521015" w:rsidP="00165EC3">
            <w:pPr>
              <w:spacing w:before="40"/>
            </w:pPr>
            <w:r w:rsidRPr="00C773D1">
              <w:t>VR Training</w:t>
            </w:r>
          </w:p>
          <w:p w:rsidR="00521015" w:rsidRPr="00490DC0" w:rsidRDefault="00521015" w:rsidP="00165EC3">
            <w:r w:rsidRPr="00C773D1">
              <w:t>Liliowa</w:t>
            </w:r>
            <w:r w:rsidRPr="00490DC0">
              <w:t xml:space="preserve"> </w:t>
            </w:r>
            <w:r w:rsidRPr="00C773D1">
              <w:t>15/6</w:t>
            </w:r>
            <w:r w:rsidRPr="00490DC0">
              <w:t xml:space="preserve"> </w:t>
            </w:r>
          </w:p>
          <w:p w:rsidR="00521015" w:rsidRPr="00490DC0" w:rsidRDefault="00521015" w:rsidP="00165EC3">
            <w:pPr>
              <w:spacing w:after="40"/>
              <w:jc w:val="both"/>
            </w:pPr>
            <w:r w:rsidRPr="00C773D1">
              <w:t>11-041</w:t>
            </w:r>
            <w:r w:rsidRPr="00490DC0">
              <w:t xml:space="preserve"> </w:t>
            </w:r>
            <w:r w:rsidRPr="00C773D1">
              <w:t>Olsztyn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16 200.00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zgodnie z ogłoszeniem o zamówieniu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21 dni</w:t>
            </w:r>
          </w:p>
        </w:tc>
      </w:tr>
      <w:tr w:rsidR="00521015" w:rsidRPr="00493F8C" w:rsidTr="00521015">
        <w:tc>
          <w:tcPr>
            <w:tcW w:w="0" w:type="auto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center"/>
            </w:pPr>
            <w:r w:rsidRPr="00C773D1">
              <w:t>9</w:t>
            </w:r>
          </w:p>
        </w:tc>
        <w:tc>
          <w:tcPr>
            <w:tcW w:w="3719" w:type="dxa"/>
            <w:shd w:val="clear" w:color="auto" w:fill="auto"/>
          </w:tcPr>
          <w:p w:rsidR="00521015" w:rsidRPr="00490DC0" w:rsidRDefault="00521015" w:rsidP="00165EC3">
            <w:pPr>
              <w:spacing w:before="40"/>
            </w:pPr>
            <w:r w:rsidRPr="00C773D1">
              <w:t>Zatorski Consulting Wojciech Zatorski</w:t>
            </w:r>
          </w:p>
          <w:p w:rsidR="00521015" w:rsidRPr="00490DC0" w:rsidRDefault="00521015" w:rsidP="00165EC3">
            <w:r w:rsidRPr="00C773D1">
              <w:t>ul. Kopernika</w:t>
            </w:r>
            <w:r w:rsidRPr="00490DC0">
              <w:t xml:space="preserve"> </w:t>
            </w:r>
            <w:r w:rsidRPr="00C773D1">
              <w:t>14</w:t>
            </w:r>
            <w:r w:rsidRPr="00490DC0">
              <w:t xml:space="preserve"> </w:t>
            </w:r>
          </w:p>
          <w:p w:rsidR="00521015" w:rsidRPr="00490DC0" w:rsidRDefault="00521015" w:rsidP="00165EC3">
            <w:pPr>
              <w:spacing w:after="40"/>
              <w:jc w:val="both"/>
            </w:pPr>
            <w:r w:rsidRPr="00C773D1">
              <w:t>43-200</w:t>
            </w:r>
            <w:r w:rsidRPr="00490DC0">
              <w:t xml:space="preserve"> </w:t>
            </w:r>
            <w:r w:rsidRPr="00C773D1">
              <w:t>Pszczyna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14 016.00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zgodnie z ogłoszeniem o zamówieniu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21 dni</w:t>
            </w:r>
          </w:p>
        </w:tc>
      </w:tr>
      <w:tr w:rsidR="00521015" w:rsidRPr="00493F8C" w:rsidTr="00521015">
        <w:tc>
          <w:tcPr>
            <w:tcW w:w="0" w:type="auto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center"/>
            </w:pPr>
            <w:r w:rsidRPr="00C773D1">
              <w:t>10</w:t>
            </w:r>
          </w:p>
        </w:tc>
        <w:tc>
          <w:tcPr>
            <w:tcW w:w="3719" w:type="dxa"/>
            <w:shd w:val="clear" w:color="auto" w:fill="auto"/>
          </w:tcPr>
          <w:p w:rsidR="00521015" w:rsidRPr="00490DC0" w:rsidRDefault="00521015" w:rsidP="00165EC3">
            <w:pPr>
              <w:spacing w:before="40"/>
            </w:pPr>
            <w:r w:rsidRPr="00C773D1">
              <w:t>Zespół Ekspertów Manager Pelczar Sp. J.</w:t>
            </w:r>
          </w:p>
          <w:p w:rsidR="00521015" w:rsidRPr="00490DC0" w:rsidRDefault="00521015" w:rsidP="00165EC3">
            <w:r w:rsidRPr="00C773D1">
              <w:t>Wielopole</w:t>
            </w:r>
            <w:r w:rsidRPr="00490DC0">
              <w:t xml:space="preserve"> </w:t>
            </w:r>
            <w:r w:rsidRPr="00C773D1">
              <w:t>18B</w:t>
            </w:r>
            <w:r w:rsidRPr="00490DC0">
              <w:t xml:space="preserve"> </w:t>
            </w:r>
          </w:p>
          <w:p w:rsidR="00521015" w:rsidRPr="00490DC0" w:rsidRDefault="00521015" w:rsidP="00165EC3">
            <w:pPr>
              <w:spacing w:after="40"/>
              <w:jc w:val="both"/>
            </w:pPr>
            <w:r w:rsidRPr="00C773D1">
              <w:t>31-072</w:t>
            </w:r>
            <w:r w:rsidRPr="00490DC0">
              <w:t xml:space="preserve"> </w:t>
            </w:r>
            <w:r w:rsidRPr="00C773D1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28 620.00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zgodnie z ogłoszeniem o zamówieniu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521015" w:rsidRPr="00490DC0" w:rsidRDefault="00521015" w:rsidP="00165EC3">
            <w:pPr>
              <w:spacing w:before="120" w:after="120"/>
              <w:jc w:val="both"/>
            </w:pPr>
            <w:r w:rsidRPr="00C773D1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521015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521015">
          <w:rPr>
            <w:rStyle w:val="Hipercze"/>
            <w:sz w:val="22"/>
            <w:szCs w:val="22"/>
          </w:rPr>
          <w:t>https://e-propublico.pl/</w:t>
        </w:r>
      </w:hyperlink>
      <w:r w:rsidR="007278C0" w:rsidRPr="00521015">
        <w:rPr>
          <w:sz w:val="22"/>
          <w:szCs w:val="22"/>
        </w:rPr>
        <w:t xml:space="preserve"> lub przesłać na skrzynkę e-mail: </w:t>
      </w:r>
      <w:hyperlink r:id="rId7" w:history="1">
        <w:r w:rsidR="007278C0" w:rsidRPr="00521015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>W przypadku przynależności do grupy kapitałowej z którymkolwiek z Wykonawców składających oferty w przedmiotowym postępowaniu, wraz ze złożeniem oświadczenia, Wykonawca może przedstawić dowody, że powiązania z innym wykon</w:t>
      </w:r>
      <w:bookmarkStart w:id="0" w:name="_GoBack"/>
      <w:bookmarkEnd w:id="0"/>
      <w:r>
        <w:rPr>
          <w:sz w:val="22"/>
          <w:szCs w:val="22"/>
        </w:rPr>
        <w:t xml:space="preserve">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671" w:rsidRDefault="001F3671">
      <w:r>
        <w:separator/>
      </w:r>
    </w:p>
  </w:endnote>
  <w:endnote w:type="continuationSeparator" w:id="0">
    <w:p w:rsidR="001F3671" w:rsidRDefault="001F3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101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101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101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671" w:rsidRDefault="001F3671">
      <w:r>
        <w:separator/>
      </w:r>
    </w:p>
  </w:footnote>
  <w:footnote w:type="continuationSeparator" w:id="0">
    <w:p w:rsidR="001F3671" w:rsidRDefault="001F36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3D1" w:rsidRDefault="00C773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3D1" w:rsidRDefault="00C773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3D1" w:rsidRDefault="00C773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3671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1F3671"/>
    <w:rsid w:val="0023318D"/>
    <w:rsid w:val="0029221E"/>
    <w:rsid w:val="003D72FD"/>
    <w:rsid w:val="00423179"/>
    <w:rsid w:val="00490DC0"/>
    <w:rsid w:val="00493F8C"/>
    <w:rsid w:val="004C7E9B"/>
    <w:rsid w:val="00521015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773D1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418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3003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2019-04-25T09:09:00Z</cp:lastPrinted>
  <dcterms:created xsi:type="dcterms:W3CDTF">2019-04-25T09:09:00Z</dcterms:created>
  <dcterms:modified xsi:type="dcterms:W3CDTF">2019-04-25T09:09:00Z</dcterms:modified>
</cp:coreProperties>
</file>