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09D" w:rsidRPr="0041609D" w:rsidRDefault="008E3C51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</w:t>
      </w:r>
      <w:r w:rsidR="0041609D"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8E3C51" w:rsidRPr="008E3C51">
        <w:rPr>
          <w:rFonts w:ascii="Times New Roman" w:hAnsi="Times New Roman"/>
          <w:b/>
          <w:sz w:val="24"/>
          <w:szCs w:val="24"/>
        </w:rPr>
        <w:t>organizację i przeprowadzenie maks. 784 szkoleń certyfikowanych zakończonych egzaminem i wydaniem odpowiedniego certyfikatu dla studentów AGH - KC-zp.272-252/19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3C51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709" w:left="1417" w:header="55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D3A" w:rsidRDefault="00273D3A" w:rsidP="0038231F">
      <w:pPr>
        <w:spacing w:after="0" w:line="240" w:lineRule="auto"/>
      </w:pPr>
      <w:r>
        <w:separator/>
      </w:r>
    </w:p>
  </w:endnote>
  <w:endnote w:type="continuationSeparator" w:id="0">
    <w:p w:rsidR="00273D3A" w:rsidRDefault="00273D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D3A" w:rsidRDefault="00273D3A" w:rsidP="0038231F">
      <w:pPr>
        <w:spacing w:after="0" w:line="240" w:lineRule="auto"/>
      </w:pPr>
      <w:r>
        <w:separator/>
      </w:r>
    </w:p>
  </w:footnote>
  <w:footnote w:type="continuationSeparator" w:id="0">
    <w:p w:rsidR="00273D3A" w:rsidRDefault="00273D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C51" w:rsidRPr="00DD7256" w:rsidRDefault="008E3C51" w:rsidP="008E3C51">
    <w:pPr>
      <w:pStyle w:val="Nagwek"/>
    </w:pPr>
    <w:r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14857D5" wp14:editId="7F5E8AC6">
          <wp:simplePos x="0" y="0"/>
          <wp:positionH relativeFrom="column">
            <wp:posOffset>1934845</wp:posOffset>
          </wp:positionH>
          <wp:positionV relativeFrom="paragraph">
            <wp:posOffset>6985</wp:posOffset>
          </wp:positionV>
          <wp:extent cx="383540" cy="607695"/>
          <wp:effectExtent l="0" t="0" r="0" b="190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Verdana"/>
        <w:noProof/>
        <w:sz w:val="16"/>
        <w:szCs w:val="16"/>
      </w:rPr>
      <w:drawing>
        <wp:inline distT="0" distB="0" distL="0" distR="0" wp14:anchorId="68FECCA2" wp14:editId="11FD42B0">
          <wp:extent cx="4675505" cy="7073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550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28E8" w:rsidRDefault="003C2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92E9A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73D3A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3210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E3C51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578E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BF419A1"/>
  <w15:docId w15:val="{10E09B26-2B3A-48B0-B41A-9D090AE5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936F7-5ADC-4306-B1B6-D9EC5D1B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2019-04-03T09:46:00Z</cp:lastPrinted>
  <dcterms:created xsi:type="dcterms:W3CDTF">2019-05-06T07:33:00Z</dcterms:created>
  <dcterms:modified xsi:type="dcterms:W3CDTF">2019-05-06T07:33:00Z</dcterms:modified>
</cp:coreProperties>
</file>