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C02" w:rsidRPr="00A97449" w:rsidRDefault="00D52C02" w:rsidP="00D52C02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A97449">
        <w:rPr>
          <w:b/>
          <w:sz w:val="22"/>
          <w:szCs w:val="22"/>
          <w:lang w:val="x-none" w:eastAsia="x-none"/>
        </w:rPr>
        <w:t xml:space="preserve">Załącznik nr </w:t>
      </w:r>
      <w:r w:rsidRPr="00A97449">
        <w:rPr>
          <w:b/>
          <w:sz w:val="22"/>
          <w:szCs w:val="22"/>
          <w:lang w:eastAsia="x-none"/>
        </w:rPr>
        <w:t>4</w:t>
      </w:r>
    </w:p>
    <w:p w:rsidR="00D52C02" w:rsidRPr="00A97449" w:rsidRDefault="00D52C02" w:rsidP="00D52C02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:rsidR="00D52C02" w:rsidRPr="00A97449" w:rsidRDefault="00D52C02" w:rsidP="00D52C02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>WZÓR UMOWY O ŚWIADCZENIE USŁUG</w:t>
      </w:r>
    </w:p>
    <w:p w:rsidR="00D52C02" w:rsidRPr="00A97449" w:rsidRDefault="00D52C02" w:rsidP="00D52C02">
      <w:pPr>
        <w:spacing w:before="48" w:line="240" w:lineRule="atLeast"/>
        <w:jc w:val="center"/>
        <w:rPr>
          <w:b/>
          <w:sz w:val="22"/>
          <w:szCs w:val="22"/>
        </w:rPr>
      </w:pPr>
      <w:r w:rsidRPr="00A97449"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</w:p>
    <w:p w:rsidR="00D52C02" w:rsidRPr="00A97449" w:rsidRDefault="00D52C02" w:rsidP="00D52C02">
      <w:pPr>
        <w:jc w:val="both"/>
        <w:rPr>
          <w:sz w:val="22"/>
          <w:szCs w:val="22"/>
        </w:rPr>
      </w:pPr>
    </w:p>
    <w:p w:rsidR="00D52C02" w:rsidRPr="00A97449" w:rsidRDefault="00D52C02" w:rsidP="00D52C02">
      <w:pPr>
        <w:jc w:val="both"/>
        <w:rPr>
          <w:sz w:val="22"/>
          <w:szCs w:val="22"/>
          <w:lang w:eastAsia="x-none"/>
        </w:rPr>
      </w:pPr>
      <w:r w:rsidRPr="00A97449">
        <w:rPr>
          <w:sz w:val="22"/>
          <w:szCs w:val="22"/>
          <w:lang w:val="x-none" w:eastAsia="x-none"/>
        </w:rPr>
        <w:t xml:space="preserve">Zawarta w dniu </w:t>
      </w:r>
      <w:r w:rsidRPr="00A97449">
        <w:rPr>
          <w:b/>
          <w:sz w:val="22"/>
          <w:szCs w:val="22"/>
          <w:lang w:val="x-none" w:eastAsia="x-none"/>
        </w:rPr>
        <w:t xml:space="preserve">……… </w:t>
      </w:r>
      <w:r w:rsidRPr="00A97449">
        <w:rPr>
          <w:sz w:val="22"/>
          <w:szCs w:val="22"/>
          <w:lang w:val="x-none" w:eastAsia="x-none"/>
        </w:rPr>
        <w:t xml:space="preserve">r. w Krakowie w wyniku przeprowadzonego postępowania o zamówienie publiczne w trybie </w:t>
      </w:r>
      <w:r w:rsidRPr="00A97449">
        <w:rPr>
          <w:sz w:val="22"/>
          <w:szCs w:val="22"/>
          <w:lang w:eastAsia="x-none"/>
        </w:rPr>
        <w:t>przetargu nieograniczonego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pomiędzy :</w:t>
      </w:r>
    </w:p>
    <w:p w:rsidR="00D52C02" w:rsidRPr="00A97449" w:rsidRDefault="00D52C02" w:rsidP="00D52C02">
      <w:pPr>
        <w:ind w:right="-47"/>
        <w:jc w:val="both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>Akademia Górniczo - Hutnicza</w:t>
      </w:r>
    </w:p>
    <w:p w:rsidR="00D52C02" w:rsidRPr="00A97449" w:rsidRDefault="00D52C02" w:rsidP="00D52C02">
      <w:pPr>
        <w:ind w:right="-47"/>
        <w:jc w:val="both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>im. Stanisława Staszica w Krakowie</w:t>
      </w:r>
    </w:p>
    <w:p w:rsidR="00D52C02" w:rsidRPr="00A97449" w:rsidRDefault="00D52C02" w:rsidP="00D52C02">
      <w:pPr>
        <w:ind w:right="-47"/>
        <w:jc w:val="both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 xml:space="preserve">Al. Mickiewicza 30 </w:t>
      </w:r>
    </w:p>
    <w:p w:rsidR="00D52C02" w:rsidRPr="00A97449" w:rsidRDefault="00D52C02" w:rsidP="00D52C02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Wydział /Instytut, inna jednostka/................................................................................................</w:t>
      </w:r>
    </w:p>
    <w:p w:rsidR="00D52C02" w:rsidRPr="00A97449" w:rsidRDefault="00D52C02" w:rsidP="00D52C02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reprezentowana przez:</w:t>
      </w:r>
    </w:p>
    <w:p w:rsidR="00D52C02" w:rsidRPr="00A97449" w:rsidRDefault="00D52C02" w:rsidP="00D52C02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2.Kwestora/Z-</w:t>
      </w:r>
      <w:proofErr w:type="spellStart"/>
      <w:r w:rsidRPr="00A97449">
        <w:rPr>
          <w:sz w:val="22"/>
          <w:szCs w:val="22"/>
        </w:rPr>
        <w:t>cę</w:t>
      </w:r>
      <w:proofErr w:type="spellEnd"/>
      <w:r w:rsidRPr="00A97449">
        <w:rPr>
          <w:sz w:val="22"/>
          <w:szCs w:val="22"/>
        </w:rPr>
        <w:t xml:space="preserve"> Kwestora/ .........................................................................................................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zwaną dalej ZLECENIODAWCĄ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a</w:t>
      </w:r>
    </w:p>
    <w:p w:rsidR="00D52C02" w:rsidRPr="00A97449" w:rsidRDefault="00D52C02" w:rsidP="00D52C02">
      <w:pPr>
        <w:rPr>
          <w:b/>
          <w:sz w:val="22"/>
          <w:szCs w:val="22"/>
          <w:lang w:eastAsia="x-none"/>
        </w:rPr>
      </w:pPr>
      <w:r w:rsidRPr="00A97449">
        <w:rPr>
          <w:b/>
          <w:sz w:val="22"/>
          <w:szCs w:val="22"/>
          <w:lang w:eastAsia="x-none"/>
        </w:rPr>
        <w:t>…………………………………………………………………………………………………..</w:t>
      </w:r>
    </w:p>
    <w:p w:rsidR="00D52C02" w:rsidRPr="00A97449" w:rsidRDefault="00D52C02" w:rsidP="00D52C02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reprezentowaną przez:</w:t>
      </w:r>
    </w:p>
    <w:p w:rsidR="00D52C02" w:rsidRPr="00A97449" w:rsidRDefault="00D52C02" w:rsidP="00D52C02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zwanym dalej ZLECENIOBIORCĄ.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</w:t>
      </w:r>
    </w:p>
    <w:p w:rsidR="00D52C02" w:rsidRPr="00A97449" w:rsidRDefault="00D52C02" w:rsidP="00D52C02">
      <w:pPr>
        <w:numPr>
          <w:ilvl w:val="0"/>
          <w:numId w:val="20"/>
        </w:numPr>
        <w:ind w:left="0" w:firstLine="0"/>
        <w:jc w:val="both"/>
        <w:rPr>
          <w:sz w:val="22"/>
          <w:szCs w:val="22"/>
          <w:lang w:eastAsia="x-none"/>
        </w:rPr>
      </w:pPr>
      <w:r w:rsidRPr="00A97449">
        <w:rPr>
          <w:sz w:val="22"/>
          <w:szCs w:val="22"/>
          <w:lang w:val="x-none" w:eastAsia="x-none"/>
        </w:rPr>
        <w:t xml:space="preserve"> Zleceniodawca powierza, a Zleceniobiorca przyjmuje do wykonania </w:t>
      </w:r>
      <w:r w:rsidRPr="00A97449">
        <w:rPr>
          <w:b/>
          <w:sz w:val="22"/>
          <w:szCs w:val="22"/>
        </w:rPr>
        <w:t xml:space="preserve">usługę transportową – wynajęcie autobusów wraz z kierowcą w roku 2019 dla potrzeb zajęć terenowych ze studentami </w:t>
      </w:r>
      <w:proofErr w:type="spellStart"/>
      <w:r w:rsidRPr="00A97449">
        <w:rPr>
          <w:b/>
          <w:sz w:val="22"/>
          <w:szCs w:val="22"/>
        </w:rPr>
        <w:t>WGGiOŚ</w:t>
      </w:r>
      <w:proofErr w:type="spellEnd"/>
      <w:r w:rsidRPr="00A97449">
        <w:rPr>
          <w:b/>
          <w:sz w:val="22"/>
          <w:szCs w:val="22"/>
        </w:rPr>
        <w:t>.</w:t>
      </w:r>
    </w:p>
    <w:p w:rsidR="00D52C02" w:rsidRPr="00A97449" w:rsidRDefault="00D52C02" w:rsidP="00D52C02">
      <w:pPr>
        <w:numPr>
          <w:ilvl w:val="0"/>
          <w:numId w:val="20"/>
        </w:numPr>
        <w:ind w:left="0" w:firstLine="0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eastAsia="x-none"/>
        </w:rPr>
        <w:t xml:space="preserve"> Szczegółowy zakres zamówienia zawiera opis przedmiotu zamówienia zawarty w SIWZ -załącznik nr 1, który stanowi integralną cześć niniejszej umowy. </w:t>
      </w:r>
      <w:r w:rsidRPr="00A97449">
        <w:rPr>
          <w:color w:val="FF0000"/>
          <w:sz w:val="22"/>
          <w:szCs w:val="22"/>
          <w:lang w:eastAsia="x-none"/>
        </w:rPr>
        <w:t>Przebieg planowanych tras może ulec zmianie</w:t>
      </w:r>
      <w:r w:rsidRPr="00A97449">
        <w:rPr>
          <w:sz w:val="22"/>
          <w:szCs w:val="22"/>
          <w:lang w:eastAsia="x-none"/>
        </w:rPr>
        <w:t xml:space="preserve">. 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  <w:lang w:val="x-none"/>
        </w:rPr>
        <w:t xml:space="preserve"> </w:t>
      </w:r>
      <w:r w:rsidRPr="00A97449">
        <w:rPr>
          <w:sz w:val="22"/>
          <w:szCs w:val="22"/>
        </w:rPr>
        <w:t>§ 2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1. Zleceniobiorca zobowiązuje się do realizacji usług transportowych z należytą starannością.</w:t>
      </w:r>
      <w:r w:rsidRPr="00A97449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4. Zleceniobiorca zobowiązuje się do posiadania świadectwa homologacji lub wyciąg ze świadectwa homologacji samochodów 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5. W ramach niniejszej umowy Zleceniobiorca zobowiązuje się do:</w:t>
      </w:r>
    </w:p>
    <w:p w:rsidR="00D52C02" w:rsidRPr="00A97449" w:rsidRDefault="00D52C02" w:rsidP="00D52C02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 xml:space="preserve">a) zapewnienia </w:t>
      </w:r>
      <w:r>
        <w:rPr>
          <w:rFonts w:ascii="Times New Roman" w:hAnsi="Times New Roman"/>
        </w:rPr>
        <w:t>autobusów</w:t>
      </w:r>
      <w:r w:rsidRPr="00A97449">
        <w:rPr>
          <w:rFonts w:ascii="Times New Roman" w:hAnsi="Times New Roman"/>
        </w:rPr>
        <w:t xml:space="preserve"> posiadających co najmniej 50 miejsc siedzących, sprawnych technicznie i dopuszczonych do ruchu zgodnie z odrębnymi przepisami. Rok produkcji pojazdów przeznaczonych do realizacji umowy: </w:t>
      </w:r>
    </w:p>
    <w:p w:rsidR="00D52C02" w:rsidRPr="00A97449" w:rsidRDefault="00D52C02" w:rsidP="00D52C02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 xml:space="preserve">1) ……………….., nr rejestracyjny: …………………, </w:t>
      </w:r>
    </w:p>
    <w:p w:rsidR="00D52C02" w:rsidRPr="00A97449" w:rsidRDefault="00D52C02" w:rsidP="00D52C02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 xml:space="preserve">2) ……………….., nr rejestracyjny: …………………, </w:t>
      </w:r>
    </w:p>
    <w:p w:rsidR="00D52C02" w:rsidRPr="00A97449" w:rsidRDefault="00D52C02" w:rsidP="00D52C02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 xml:space="preserve">3) ……………….., nr rejestracyjny: …………………, </w:t>
      </w:r>
    </w:p>
    <w:p w:rsidR="00D52C02" w:rsidRPr="00A97449" w:rsidRDefault="00D52C02" w:rsidP="00D52C02">
      <w:pPr>
        <w:tabs>
          <w:tab w:val="left" w:pos="2340"/>
        </w:tabs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b) zapewnienia odpowiedniego komfortu </w:t>
      </w:r>
      <w:r>
        <w:rPr>
          <w:sz w:val="22"/>
          <w:szCs w:val="22"/>
        </w:rPr>
        <w:t>autobusów</w:t>
      </w:r>
      <w:r w:rsidRPr="00A97449">
        <w:rPr>
          <w:sz w:val="22"/>
          <w:szCs w:val="22"/>
        </w:rPr>
        <w:t xml:space="preserve"> tj. odległość między siedzeniami nie może krępować ruchów pasażera, fotele rozkładane.</w:t>
      </w:r>
    </w:p>
    <w:p w:rsidR="00D52C02" w:rsidRPr="00A97449" w:rsidRDefault="00D52C02" w:rsidP="00D52C02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>c) zapewnienie czystego i estetycznego wnętrza pojazdów oraz sprawnie działających w nich urządzeń.</w:t>
      </w:r>
    </w:p>
    <w:p w:rsidR="00D52C02" w:rsidRPr="00D52C02" w:rsidRDefault="00D52C02" w:rsidP="00D52C02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D52C02">
        <w:rPr>
          <w:rFonts w:ascii="Times New Roman" w:hAnsi="Times New Roman"/>
        </w:rPr>
        <w:t>d) sprawna klimatyzacja/brak klimaty</w:t>
      </w:r>
      <w:r w:rsidRPr="00D52C02">
        <w:rPr>
          <w:rFonts w:ascii="Times New Roman" w:hAnsi="Times New Roman"/>
        </w:rPr>
        <w:t>zacji</w:t>
      </w:r>
    </w:p>
    <w:p w:rsidR="00D52C02" w:rsidRPr="00D52C02" w:rsidRDefault="00D52C02" w:rsidP="00D52C02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D52C02">
        <w:rPr>
          <w:rFonts w:ascii="Times New Roman" w:hAnsi="Times New Roman"/>
        </w:rPr>
        <w:t>e) sprawne nagłośnienie audio</w:t>
      </w:r>
    </w:p>
    <w:p w:rsidR="00D52C02" w:rsidRPr="00A97449" w:rsidRDefault="00D52C02" w:rsidP="00D52C02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 xml:space="preserve">e) w miesiącach: czerwiec, lipiec, wrzesień Zleceniobiorca gwarantuje podstawienie w jednym dniu </w:t>
      </w:r>
      <w:r>
        <w:rPr>
          <w:rFonts w:ascii="Times New Roman" w:hAnsi="Times New Roman"/>
        </w:rPr>
        <w:t>trzech</w:t>
      </w:r>
      <w:r w:rsidRPr="00A97449">
        <w:rPr>
          <w:rFonts w:ascii="Times New Roman" w:hAnsi="Times New Roman"/>
        </w:rPr>
        <w:t xml:space="preserve"> auto</w:t>
      </w:r>
      <w:r>
        <w:rPr>
          <w:rFonts w:ascii="Times New Roman" w:hAnsi="Times New Roman"/>
        </w:rPr>
        <w:t>busów równocześnie oraz w terminie 17-19.05.2019 r.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6. Jeżeli z przyczyn niezależnych od Zleceniobiorcy (np. awaria </w:t>
      </w:r>
      <w:r>
        <w:rPr>
          <w:sz w:val="22"/>
          <w:szCs w:val="22"/>
        </w:rPr>
        <w:t>autobusu</w:t>
      </w:r>
      <w:r w:rsidRPr="00A97449">
        <w:rPr>
          <w:sz w:val="22"/>
          <w:szCs w:val="22"/>
        </w:rPr>
        <w:t xml:space="preserve">)  nie jest możliwe podstawienie w terminie wyjazdu </w:t>
      </w:r>
      <w:r>
        <w:rPr>
          <w:sz w:val="22"/>
          <w:szCs w:val="22"/>
        </w:rPr>
        <w:t>autobusu</w:t>
      </w:r>
      <w:r w:rsidRPr="00A97449">
        <w:rPr>
          <w:sz w:val="22"/>
          <w:szCs w:val="22"/>
        </w:rPr>
        <w:t xml:space="preserve">/ów o nr rejestracyjnym określonym w ust. 5 pkt a), Zleceniobiorca zobowiązany jest do podstawienia </w:t>
      </w:r>
      <w:r>
        <w:rPr>
          <w:sz w:val="22"/>
          <w:szCs w:val="22"/>
        </w:rPr>
        <w:t>autobusu</w:t>
      </w:r>
      <w:r w:rsidRPr="00A97449">
        <w:rPr>
          <w:sz w:val="22"/>
          <w:szCs w:val="22"/>
        </w:rPr>
        <w:t xml:space="preserve"> o innych numerach rejestracyjnych, spełniającego wszystkie wymagania określone w  § 2 ust. 5 niniejszej umowy oraz w SIWZ. 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lastRenderedPageBreak/>
        <w:t>7. Powyższe obowiązki Zleceniobiorca zobowiązuje się realizować w ramach wszystkich wyjazdów objętych niniejszą umową.</w:t>
      </w:r>
    </w:p>
    <w:p w:rsidR="00D52C02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8.  </w:t>
      </w:r>
      <w:r w:rsidRPr="00A97449">
        <w:rPr>
          <w:sz w:val="22"/>
          <w:szCs w:val="22"/>
        </w:rPr>
        <w:tab/>
        <w:t xml:space="preserve">Zleceniobiorca będzie informowany o godzinie wyjazdu i miejscu podstawienia </w:t>
      </w:r>
      <w:r>
        <w:rPr>
          <w:sz w:val="22"/>
          <w:szCs w:val="22"/>
        </w:rPr>
        <w:t>autobusów</w:t>
      </w:r>
      <w:r w:rsidRPr="00A97449">
        <w:rPr>
          <w:sz w:val="22"/>
          <w:szCs w:val="22"/>
        </w:rPr>
        <w:t xml:space="preserve">  najpóźniej na  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 dni </w:t>
      </w:r>
      <w:r w:rsidRPr="00A97449">
        <w:rPr>
          <w:sz w:val="22"/>
          <w:szCs w:val="22"/>
        </w:rPr>
        <w:t xml:space="preserve"> przed planowanym wyjazdem drogą telefoniczną lub e-mailową.</w:t>
      </w:r>
      <w:r>
        <w:rPr>
          <w:sz w:val="22"/>
          <w:szCs w:val="22"/>
        </w:rPr>
        <w:t xml:space="preserve"> 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>
        <w:rPr>
          <w:sz w:val="22"/>
          <w:szCs w:val="22"/>
        </w:rPr>
        <w:t>9. Zleceniodawca</w:t>
      </w:r>
      <w:r w:rsidRPr="009544F0">
        <w:rPr>
          <w:sz w:val="22"/>
          <w:szCs w:val="22"/>
        </w:rPr>
        <w:t xml:space="preserve"> dopuszcza możliwość odwołania przez niego wynajmu usługi transportowej do </w:t>
      </w:r>
      <w:r>
        <w:rPr>
          <w:sz w:val="22"/>
          <w:szCs w:val="22"/>
        </w:rPr>
        <w:t>24</w:t>
      </w:r>
      <w:r w:rsidRPr="009544F0">
        <w:rPr>
          <w:sz w:val="22"/>
          <w:szCs w:val="22"/>
        </w:rPr>
        <w:t>h przed planowanym terminem wyjazdu bez ponoszenia przez niego konsekwencji.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Pr="00A97449">
        <w:rPr>
          <w:sz w:val="22"/>
          <w:szCs w:val="22"/>
        </w:rPr>
        <w:t xml:space="preserve">. </w:t>
      </w:r>
      <w:r w:rsidRPr="00A97449"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>Autobusy</w:t>
      </w:r>
      <w:r w:rsidRPr="00A97449">
        <w:rPr>
          <w:sz w:val="22"/>
          <w:szCs w:val="22"/>
        </w:rPr>
        <w:t xml:space="preserve"> należy podstawić w miejscu uzgodnionym ze Zleceniodawcą nie później niż 30 min. przed planowanym terminem odjazdu.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Pr="00A97449">
        <w:rPr>
          <w:sz w:val="22"/>
          <w:szCs w:val="22"/>
        </w:rPr>
        <w:t>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</w:t>
      </w:r>
      <w:r>
        <w:rPr>
          <w:sz w:val="22"/>
          <w:szCs w:val="22"/>
        </w:rPr>
        <w:t>2</w:t>
      </w:r>
      <w:r w:rsidRPr="00A97449">
        <w:rPr>
          <w:sz w:val="22"/>
          <w:szCs w:val="22"/>
        </w:rPr>
        <w:t xml:space="preserve">. </w:t>
      </w:r>
      <w:r w:rsidRPr="00A97449">
        <w:rPr>
          <w:sz w:val="22"/>
          <w:szCs w:val="22"/>
        </w:rPr>
        <w:tab/>
        <w:t xml:space="preserve">Zleceniodawca  zastrzega sobie prawo kontroli Zleceniobiorcy pod względem prawidłowości wykonania umowy oraz prawo do kontroli stanu technicznego pojazdów i dokumentów potwierdzających rok produkcji </w:t>
      </w:r>
      <w:r>
        <w:rPr>
          <w:sz w:val="22"/>
          <w:szCs w:val="22"/>
        </w:rPr>
        <w:t>autobusów</w:t>
      </w:r>
      <w:r w:rsidRPr="00A97449">
        <w:rPr>
          <w:sz w:val="22"/>
          <w:szCs w:val="22"/>
        </w:rPr>
        <w:t xml:space="preserve">. 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A97449">
        <w:rPr>
          <w:sz w:val="22"/>
          <w:szCs w:val="22"/>
        </w:rPr>
        <w:t xml:space="preserve">. W razie opóźnienia w podstawieniu </w:t>
      </w:r>
      <w:r>
        <w:rPr>
          <w:sz w:val="22"/>
          <w:szCs w:val="22"/>
        </w:rPr>
        <w:t>autobusu</w:t>
      </w:r>
      <w:r w:rsidRPr="00A97449">
        <w:rPr>
          <w:sz w:val="22"/>
          <w:szCs w:val="22"/>
        </w:rPr>
        <w:t xml:space="preserve"> Zleceniodawca będzie oczekiwał na jego podstawienie maksymalnie do 1 godz. licząc od terminu określonego w ust. </w:t>
      </w:r>
      <w:r>
        <w:rPr>
          <w:sz w:val="22"/>
          <w:szCs w:val="22"/>
        </w:rPr>
        <w:t>10</w:t>
      </w:r>
      <w:r w:rsidRPr="00A97449">
        <w:rPr>
          <w:sz w:val="22"/>
          <w:szCs w:val="22"/>
        </w:rPr>
        <w:t>. Jeżeli opóźnienie przekroczy  1 godz. zostanie to uznane jako niewykonanie przez Zleceniobiorcę zleconej usługi przewozu.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  <w:lang w:eastAsia="x-none"/>
        </w:rPr>
        <w:t>1</w:t>
      </w:r>
      <w:r>
        <w:rPr>
          <w:sz w:val="22"/>
          <w:szCs w:val="22"/>
          <w:lang w:eastAsia="x-none"/>
        </w:rPr>
        <w:t>4</w:t>
      </w:r>
      <w:r w:rsidRPr="00A97449">
        <w:rPr>
          <w:sz w:val="22"/>
          <w:szCs w:val="22"/>
          <w:lang w:eastAsia="x-none"/>
        </w:rPr>
        <w:t xml:space="preserve">. </w:t>
      </w:r>
      <w:r w:rsidRPr="00A97449">
        <w:rPr>
          <w:sz w:val="22"/>
          <w:szCs w:val="22"/>
          <w:lang w:val="x-none" w:eastAsia="x-none"/>
        </w:rPr>
        <w:t>Zleceniodawca</w:t>
      </w:r>
      <w:r w:rsidRPr="00A97449">
        <w:rPr>
          <w:sz w:val="22"/>
          <w:szCs w:val="22"/>
        </w:rPr>
        <w:t xml:space="preserve"> nie ponosi odpowiedzialności za ewentualne szkody, które mogą wyniknąć </w:t>
      </w:r>
      <w:r w:rsidRPr="00A97449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3</w:t>
      </w:r>
    </w:p>
    <w:p w:rsidR="00D52C02" w:rsidRPr="00A97449" w:rsidRDefault="00D52C02" w:rsidP="00D52C02">
      <w:pPr>
        <w:rPr>
          <w:sz w:val="22"/>
          <w:szCs w:val="22"/>
        </w:rPr>
      </w:pPr>
      <w:r w:rsidRPr="00A97449">
        <w:rPr>
          <w:sz w:val="22"/>
          <w:szCs w:val="22"/>
        </w:rPr>
        <w:t>Niniejsza umowa obowiązuje od dnia jej zawarcia do  31.12.2019 r.</w:t>
      </w:r>
    </w:p>
    <w:p w:rsidR="00D52C02" w:rsidRPr="00A97449" w:rsidRDefault="00D52C02" w:rsidP="00D52C02">
      <w:pPr>
        <w:rPr>
          <w:sz w:val="22"/>
          <w:szCs w:val="22"/>
        </w:rPr>
      </w:pP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4</w:t>
      </w:r>
    </w:p>
    <w:p w:rsidR="00D52C02" w:rsidRPr="00A97449" w:rsidRDefault="00D52C02" w:rsidP="00D52C02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Strony ustalają cenę netto za </w:t>
      </w:r>
      <w:smartTag w:uri="urn:schemas-microsoft-com:office:smarttags" w:element="metricconverter">
        <w:smartTagPr>
          <w:attr w:name="ProductID" w:val="1 kilometr"/>
        </w:smartTagPr>
        <w:r w:rsidRPr="00A97449">
          <w:rPr>
            <w:sz w:val="22"/>
            <w:szCs w:val="22"/>
          </w:rPr>
          <w:t>1 kilometr</w:t>
        </w:r>
      </w:smartTag>
      <w:r w:rsidRPr="00A97449">
        <w:rPr>
          <w:sz w:val="22"/>
          <w:szCs w:val="22"/>
        </w:rPr>
        <w:t xml:space="preserve"> przejazdu w wysokości  ................   zł (słownie:....................).</w:t>
      </w:r>
    </w:p>
    <w:p w:rsidR="00D52C02" w:rsidRPr="00A97449" w:rsidRDefault="00D52C02" w:rsidP="00D52C02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Każdorazowa wysokość wynagrodzenia zostanie obliczona przez pomnożenie ceny netto za 1 kilometr trasy, określonej w § 4 pkt 1 przez rzeczywistą ilość kilometrów oraz przez dodanie właściwej kwoty podatku VAT.</w:t>
      </w:r>
    </w:p>
    <w:p w:rsidR="00D52C02" w:rsidRPr="00A97449" w:rsidRDefault="00D52C02" w:rsidP="00D52C02">
      <w:pPr>
        <w:numPr>
          <w:ilvl w:val="0"/>
          <w:numId w:val="21"/>
        </w:numPr>
        <w:tabs>
          <w:tab w:val="num" w:pos="284"/>
        </w:tabs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Cena za </w:t>
      </w:r>
      <w:smartTag w:uri="urn:schemas-microsoft-com:office:smarttags" w:element="metricconverter">
        <w:smartTagPr>
          <w:attr w:name="ProductID" w:val="1 km"/>
        </w:smartTagPr>
        <w:r w:rsidRPr="00A97449">
          <w:rPr>
            <w:sz w:val="22"/>
            <w:szCs w:val="22"/>
          </w:rPr>
          <w:t>1 km</w:t>
        </w:r>
      </w:smartTag>
      <w:r w:rsidRPr="00A97449">
        <w:rPr>
          <w:sz w:val="22"/>
          <w:szCs w:val="22"/>
        </w:rPr>
        <w:t xml:space="preserve"> trasy pozostanie niezmienna w okresie obowiązywania umowy.</w:t>
      </w:r>
    </w:p>
    <w:p w:rsidR="00D52C02" w:rsidRPr="00A97449" w:rsidRDefault="00D52C02" w:rsidP="00D52C02">
      <w:pPr>
        <w:numPr>
          <w:ilvl w:val="0"/>
          <w:numId w:val="21"/>
        </w:numPr>
        <w:tabs>
          <w:tab w:val="num" w:pos="284"/>
        </w:tabs>
        <w:jc w:val="both"/>
        <w:rPr>
          <w:sz w:val="22"/>
          <w:szCs w:val="22"/>
        </w:rPr>
      </w:pPr>
      <w:r w:rsidRPr="00A97449">
        <w:rPr>
          <w:sz w:val="22"/>
          <w:szCs w:val="22"/>
        </w:rPr>
        <w:t>Całkowite wynagrodzenie za przedmiot umowy nie przekroczy …………... zł brutto (słownie: …………………….).</w:t>
      </w:r>
    </w:p>
    <w:p w:rsidR="00D52C02" w:rsidRPr="00A97449" w:rsidRDefault="00D52C02" w:rsidP="00D52C02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Wynagrodzenie obejmuje wszystkie koszty i opłaty związane z w</w:t>
      </w:r>
      <w:r w:rsidR="00FE630A">
        <w:rPr>
          <w:sz w:val="22"/>
          <w:szCs w:val="22"/>
        </w:rPr>
        <w:t>ykonaniem przedmiotu umowy, a </w:t>
      </w:r>
      <w:bookmarkStart w:id="0" w:name="_GoBack"/>
      <w:bookmarkEnd w:id="0"/>
      <w:r w:rsidR="00FE630A">
        <w:rPr>
          <w:sz w:val="22"/>
          <w:szCs w:val="22"/>
        </w:rPr>
        <w:t>w </w:t>
      </w:r>
      <w:r w:rsidRPr="00A97449">
        <w:rPr>
          <w:sz w:val="22"/>
          <w:szCs w:val="22"/>
        </w:rPr>
        <w:t>szczególności koszt transportu uczestników wyjazdów, podatki i opłaty drogowe, opłaty parkingowe,  koszty postoju, koszty autostrad, tuneli i ewentualnego wyżywienia kierowcy.</w:t>
      </w:r>
    </w:p>
    <w:p w:rsidR="00D52C02" w:rsidRPr="00A97449" w:rsidRDefault="00D52C02" w:rsidP="00D52C02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Ilość kilometrów przewozu będzie liczona od i do miejsca podstawienia </w:t>
      </w:r>
      <w:r>
        <w:rPr>
          <w:sz w:val="22"/>
          <w:szCs w:val="22"/>
        </w:rPr>
        <w:t>autobusu</w:t>
      </w:r>
      <w:r w:rsidRPr="00A97449">
        <w:rPr>
          <w:sz w:val="22"/>
          <w:szCs w:val="22"/>
        </w:rPr>
        <w:t xml:space="preserve"> wskazanego przez Zleceniodawcę.</w:t>
      </w:r>
    </w:p>
    <w:p w:rsidR="00D52C02" w:rsidRPr="00A97449" w:rsidRDefault="00D52C02" w:rsidP="00D52C02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Jeżeli w trakcie trwania umowy zlecone usługi nie wyczerpią wartości określonej w ust. 4, to Zleceniobiorcy nie przysługują z tego powodu żadne roszczenia względem Zleceniodawcy.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5</w:t>
      </w:r>
    </w:p>
    <w:p w:rsidR="00D52C02" w:rsidRPr="00A97449" w:rsidRDefault="00D52C02" w:rsidP="00D52C02">
      <w:pPr>
        <w:numPr>
          <w:ilvl w:val="0"/>
          <w:numId w:val="22"/>
        </w:numPr>
        <w:tabs>
          <w:tab w:val="left" w:pos="215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Należność,  o której mowa w § 4 ust. </w:t>
      </w:r>
      <w:r>
        <w:rPr>
          <w:sz w:val="22"/>
          <w:szCs w:val="22"/>
        </w:rPr>
        <w:t>2</w:t>
      </w:r>
      <w:r w:rsidRPr="00A97449">
        <w:rPr>
          <w:sz w:val="22"/>
          <w:szCs w:val="22"/>
        </w:rPr>
        <w:t xml:space="preserve"> będzie uregulowana przez Zleceniodawcę w terminie 21 dni od dnia otrzymania faktury wystawionej przez Zleceniobiorcę za przewóz po potwierdzeniu wykonania przedmiotu umowy przez …………………. </w:t>
      </w:r>
    </w:p>
    <w:p w:rsidR="00D52C02" w:rsidRPr="00A97449" w:rsidRDefault="00D52C02" w:rsidP="00D52C02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Strony uzgodniły, że zapłata należności będzie dokonana w formie przelewu na konto Zleceniobiorcy </w:t>
      </w:r>
      <w:r w:rsidRPr="00A97449">
        <w:rPr>
          <w:b/>
          <w:sz w:val="22"/>
          <w:szCs w:val="22"/>
        </w:rPr>
        <w:t>……..</w:t>
      </w:r>
      <w:r w:rsidRPr="00A97449">
        <w:rPr>
          <w:sz w:val="22"/>
          <w:szCs w:val="22"/>
        </w:rPr>
        <w:t xml:space="preserve">nr konta </w:t>
      </w:r>
      <w:r w:rsidRPr="00A97449">
        <w:rPr>
          <w:b/>
          <w:sz w:val="22"/>
          <w:szCs w:val="22"/>
        </w:rPr>
        <w:t>…………….</w:t>
      </w:r>
    </w:p>
    <w:p w:rsidR="00D52C02" w:rsidRPr="00A97449" w:rsidRDefault="00D52C02" w:rsidP="00D52C02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Strony postanawiają, że zapłata następuje w dniu obciążenia rachunku bankowego Zleceniodawcy. </w:t>
      </w:r>
    </w:p>
    <w:p w:rsidR="00D52C02" w:rsidRPr="00A97449" w:rsidRDefault="00D52C02" w:rsidP="00D52C02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W przypadku nieterminowej płatności należności Zleceniobiorca ma prawo naliczyć Zleceniodawcy odsetki ustawowe za każdy dzień zwłoki.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6</w:t>
      </w:r>
    </w:p>
    <w:p w:rsidR="00D52C02" w:rsidRPr="00A97449" w:rsidRDefault="00D52C02" w:rsidP="00D52C02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Strony ustanawiają odpowiedzialność za niewykonanie lub nienależyte wykonanie umowy w formie kar umownych.</w:t>
      </w:r>
    </w:p>
    <w:p w:rsidR="00D52C02" w:rsidRPr="00A97449" w:rsidRDefault="00D52C02" w:rsidP="00D52C02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Zleceniobiorca zapłaci Zleceniodawcy  kary umowne:</w:t>
      </w:r>
    </w:p>
    <w:p w:rsidR="00D52C02" w:rsidRPr="00A97449" w:rsidRDefault="00D52C02" w:rsidP="00D52C02">
      <w:pPr>
        <w:numPr>
          <w:ilvl w:val="0"/>
          <w:numId w:val="24"/>
        </w:numPr>
        <w:ind w:left="284" w:hanging="284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za zwłokę w podstawieniu autobusu na miejsce wyjazdu nie przekraczającą 1/2 godz. w wysokości 100,00  zł; </w:t>
      </w:r>
    </w:p>
    <w:p w:rsidR="00D52C02" w:rsidRPr="00A97449" w:rsidRDefault="00D52C02" w:rsidP="00D52C02">
      <w:pPr>
        <w:numPr>
          <w:ilvl w:val="0"/>
          <w:numId w:val="24"/>
        </w:numPr>
        <w:ind w:left="284" w:hanging="284"/>
        <w:jc w:val="both"/>
        <w:rPr>
          <w:sz w:val="22"/>
          <w:szCs w:val="22"/>
        </w:rPr>
      </w:pPr>
      <w:r w:rsidRPr="00A97449">
        <w:rPr>
          <w:sz w:val="22"/>
          <w:szCs w:val="22"/>
        </w:rPr>
        <w:lastRenderedPageBreak/>
        <w:t xml:space="preserve"> za niepodstawienie autobusu, o którym mowa w  § 2 ust. 1</w:t>
      </w:r>
      <w:r>
        <w:rPr>
          <w:sz w:val="22"/>
          <w:szCs w:val="22"/>
        </w:rPr>
        <w:t>3</w:t>
      </w:r>
      <w:r w:rsidRPr="00A97449">
        <w:rPr>
          <w:sz w:val="22"/>
          <w:szCs w:val="22"/>
        </w:rPr>
        <w:t xml:space="preserve"> niniejszej umowy w wysokości pełnego kosztu zaplanowanej wycieczki, obejmującego opłaty hotelowe, ubezpieczenia itp.;</w:t>
      </w:r>
    </w:p>
    <w:p w:rsidR="00D52C02" w:rsidRPr="00A97449" w:rsidRDefault="00D52C02" w:rsidP="00D52C02">
      <w:pPr>
        <w:numPr>
          <w:ilvl w:val="0"/>
          <w:numId w:val="24"/>
        </w:numPr>
        <w:ind w:left="284" w:hanging="284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 w przypadku podstawienia autobusu niespełniającego warunków określonych w SIWZ i § 2 ust. 5 umowy Zleceniodawca naliczy karę umowną w wysokości 40% wynagrodzenia za dany przewóz.</w:t>
      </w:r>
    </w:p>
    <w:p w:rsidR="00D52C02" w:rsidRPr="00A97449" w:rsidRDefault="00D52C02" w:rsidP="00D52C02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D52C02" w:rsidRPr="00A97449" w:rsidRDefault="00D52C02" w:rsidP="00D52C02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kern w:val="28"/>
          <w:sz w:val="22"/>
          <w:szCs w:val="22"/>
        </w:rPr>
        <w:t>Zleceniobiorca nie może dokonywać cesji wierzytelności wynikających z niniejszej umowy.</w:t>
      </w:r>
    </w:p>
    <w:p w:rsidR="00D52C02" w:rsidRPr="00A97449" w:rsidRDefault="00D52C02" w:rsidP="00D52C02">
      <w:pPr>
        <w:pStyle w:val="Default"/>
        <w:numPr>
          <w:ilvl w:val="0"/>
          <w:numId w:val="23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A97449">
        <w:rPr>
          <w:rFonts w:ascii="Times New Roman" w:hAnsi="Times New Roman" w:cs="Times New Roman"/>
          <w:sz w:val="22"/>
          <w:szCs w:val="22"/>
        </w:rPr>
        <w:t>Zleceniodawca zastrzega sobie możliwość potrącenia kar umownych z wynagrodzenia Zleceniobiorcy.</w:t>
      </w:r>
    </w:p>
    <w:p w:rsidR="00D52C02" w:rsidRPr="00A97449" w:rsidRDefault="00D52C02" w:rsidP="00D52C02">
      <w:pPr>
        <w:jc w:val="center"/>
        <w:rPr>
          <w:rStyle w:val="colour"/>
          <w:sz w:val="22"/>
          <w:szCs w:val="22"/>
        </w:rPr>
      </w:pPr>
      <w:r w:rsidRPr="00A97449">
        <w:rPr>
          <w:sz w:val="22"/>
          <w:szCs w:val="22"/>
        </w:rPr>
        <w:t>§ 7</w:t>
      </w:r>
    </w:p>
    <w:p w:rsidR="00D52C02" w:rsidRPr="00A97449" w:rsidRDefault="00D52C02" w:rsidP="00D52C02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:rsidR="00D52C02" w:rsidRPr="00A97449" w:rsidRDefault="00D52C02" w:rsidP="00D52C02">
      <w:pPr>
        <w:pStyle w:val="NormalnyWeb"/>
        <w:numPr>
          <w:ilvl w:val="0"/>
          <w:numId w:val="25"/>
        </w:numPr>
        <w:spacing w:before="0" w:beforeAutospacing="0" w:after="0" w:afterAutospacing="0"/>
        <w:ind w:left="284" w:hanging="254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A97449">
        <w:rPr>
          <w:sz w:val="22"/>
          <w:szCs w:val="22"/>
        </w:rPr>
        <w:br/>
      </w:r>
      <w:r w:rsidRPr="00A9744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:rsidR="00D52C02" w:rsidRPr="00A97449" w:rsidRDefault="00D52C02" w:rsidP="00D52C02">
      <w:pPr>
        <w:pStyle w:val="NormalnyWeb"/>
        <w:numPr>
          <w:ilvl w:val="0"/>
          <w:numId w:val="25"/>
        </w:numPr>
        <w:spacing w:before="0" w:beforeAutospacing="0" w:after="0" w:afterAutospacing="0"/>
        <w:ind w:hanging="390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>zostanie wydany nakaz zajęcia majątku Zleceniobiorcy w zakresie, który uniemożliwia wykonanie przez Zleceniobiorców przedmiotu Umowy,</w:t>
      </w:r>
    </w:p>
    <w:p w:rsidR="00D52C02" w:rsidRPr="00A97449" w:rsidRDefault="00D52C02" w:rsidP="00D52C02">
      <w:pPr>
        <w:pStyle w:val="NormalnyWeb"/>
        <w:numPr>
          <w:ilvl w:val="0"/>
          <w:numId w:val="25"/>
        </w:numPr>
        <w:spacing w:before="0" w:beforeAutospacing="0" w:after="0" w:afterAutospacing="0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>w przypadku rozwiązania umowy konsorcjum przez co najmniej jednego z członków konsorcjum.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§8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Zleceniobiorca może posługiwać się podwykonawcami, przy czym za ich działanie lub zaniechanie ponosi odpowiedzialność, jak za działanie lub zaniechanie własne.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9</w:t>
      </w:r>
    </w:p>
    <w:p w:rsidR="00D52C02" w:rsidRPr="00A97449" w:rsidRDefault="00D52C02" w:rsidP="00D52C02">
      <w:pPr>
        <w:rPr>
          <w:sz w:val="22"/>
          <w:szCs w:val="22"/>
        </w:rPr>
      </w:pPr>
      <w:r w:rsidRPr="00A9744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10</w:t>
      </w:r>
    </w:p>
    <w:p w:rsidR="00D52C02" w:rsidRPr="00A97449" w:rsidRDefault="00D52C02" w:rsidP="00D52C02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W sprawach nie uregulowanych w niniejszej umowie stosuje się przepisy kodeksu cywilnego i ustawy – Prawo Zamówień Publicznych.    </w:t>
      </w: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11</w:t>
      </w:r>
    </w:p>
    <w:p w:rsidR="00D52C02" w:rsidRPr="00A97449" w:rsidRDefault="00D52C02" w:rsidP="00D52C02">
      <w:pPr>
        <w:rPr>
          <w:sz w:val="22"/>
          <w:szCs w:val="22"/>
        </w:rPr>
      </w:pPr>
      <w:r w:rsidRPr="00A97449">
        <w:rPr>
          <w:sz w:val="22"/>
          <w:szCs w:val="22"/>
        </w:rPr>
        <w:t>Wszelkie załączniki stanowią integralną część niniejszej umowy.</w:t>
      </w:r>
    </w:p>
    <w:p w:rsidR="00D52C02" w:rsidRPr="00A97449" w:rsidRDefault="00D52C02" w:rsidP="00D52C02">
      <w:pPr>
        <w:rPr>
          <w:sz w:val="22"/>
          <w:szCs w:val="22"/>
        </w:rPr>
      </w:pPr>
    </w:p>
    <w:p w:rsidR="00D52C02" w:rsidRPr="00A97449" w:rsidRDefault="00D52C02" w:rsidP="00D52C02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12</w:t>
      </w:r>
    </w:p>
    <w:p w:rsidR="00D52C02" w:rsidRPr="00A97449" w:rsidRDefault="00D52C02" w:rsidP="00D52C02">
      <w:pPr>
        <w:rPr>
          <w:sz w:val="22"/>
          <w:szCs w:val="22"/>
        </w:rPr>
      </w:pPr>
      <w:r w:rsidRPr="00A97449">
        <w:rPr>
          <w:sz w:val="22"/>
          <w:szCs w:val="22"/>
        </w:rPr>
        <w:t xml:space="preserve">Umowę sporządzono w 2 jednobrzmiących egzemplarzach po 1 dla każdej ze stron.   </w:t>
      </w:r>
    </w:p>
    <w:p w:rsidR="00D52C02" w:rsidRPr="00A97449" w:rsidRDefault="00D52C02" w:rsidP="00D52C02">
      <w:pPr>
        <w:rPr>
          <w:sz w:val="22"/>
          <w:szCs w:val="22"/>
        </w:rPr>
      </w:pPr>
    </w:p>
    <w:p w:rsidR="00D52C02" w:rsidRPr="00A97449" w:rsidRDefault="00D52C02" w:rsidP="00D52C02">
      <w:pPr>
        <w:rPr>
          <w:sz w:val="22"/>
          <w:szCs w:val="22"/>
        </w:rPr>
      </w:pPr>
    </w:p>
    <w:p w:rsidR="00D52C02" w:rsidRPr="00A97449" w:rsidRDefault="00D52C02" w:rsidP="00D52C02">
      <w:pPr>
        <w:pStyle w:val="Zwykytekst"/>
        <w:rPr>
          <w:rFonts w:ascii="Times New Roman" w:hAnsi="Times New Roman" w:cs="Times New Roman"/>
          <w:sz w:val="22"/>
          <w:szCs w:val="22"/>
        </w:rPr>
      </w:pPr>
      <w:r w:rsidRPr="00A97449">
        <w:rPr>
          <w:rFonts w:ascii="Times New Roman" w:hAnsi="Times New Roman" w:cs="Times New Roman"/>
          <w:b/>
          <w:sz w:val="22"/>
          <w:szCs w:val="22"/>
        </w:rPr>
        <w:t>Za Zleceniodawcę                                                                                                 Za Zleceniobiorcę</w:t>
      </w:r>
    </w:p>
    <w:p w:rsidR="00D52C02" w:rsidRPr="00A97449" w:rsidRDefault="00D52C02" w:rsidP="00D52C0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:rsidR="00D52C02" w:rsidRPr="00A97449" w:rsidRDefault="00D52C02" w:rsidP="00D52C02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:rsidR="007007FD" w:rsidRPr="00D52C02" w:rsidRDefault="007007FD" w:rsidP="00D52C02"/>
    <w:sectPr w:rsidR="007007FD" w:rsidRPr="00D52C02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4AD" w:rsidRDefault="002064AD">
      <w:r>
        <w:separator/>
      </w:r>
    </w:p>
  </w:endnote>
  <w:endnote w:type="continuationSeparator" w:id="0">
    <w:p w:rsidR="002064AD" w:rsidRDefault="00206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4AD" w:rsidRDefault="002064AD">
      <w:r>
        <w:separator/>
      </w:r>
    </w:p>
  </w:footnote>
  <w:footnote w:type="continuationSeparator" w:id="0">
    <w:p w:rsidR="002064AD" w:rsidRDefault="002064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9CD3048"/>
    <w:multiLevelType w:val="hybridMultilevel"/>
    <w:tmpl w:val="10D2AB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262D3F"/>
    <w:multiLevelType w:val="hybridMultilevel"/>
    <w:tmpl w:val="FD38E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7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3"/>
  </w:num>
  <w:num w:numId="4">
    <w:abstractNumId w:val="13"/>
  </w:num>
  <w:num w:numId="5">
    <w:abstractNumId w:val="19"/>
  </w:num>
  <w:num w:numId="6">
    <w:abstractNumId w:val="12"/>
  </w:num>
  <w:num w:numId="7">
    <w:abstractNumId w:val="22"/>
  </w:num>
  <w:num w:numId="8">
    <w:abstractNumId w:val="15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1"/>
  </w:num>
  <w:num w:numId="16">
    <w:abstractNumId w:val="21"/>
  </w:num>
  <w:num w:numId="17">
    <w:abstractNumId w:val="0"/>
  </w:num>
  <w:num w:numId="18">
    <w:abstractNumId w:val="7"/>
  </w:num>
  <w:num w:numId="19">
    <w:abstractNumId w:val="10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64AD"/>
    <w:rsid w:val="000E6EAF"/>
    <w:rsid w:val="001836C1"/>
    <w:rsid w:val="002064AD"/>
    <w:rsid w:val="002D5E0A"/>
    <w:rsid w:val="00446B8D"/>
    <w:rsid w:val="004973AF"/>
    <w:rsid w:val="004A0F0D"/>
    <w:rsid w:val="004C1054"/>
    <w:rsid w:val="0050385D"/>
    <w:rsid w:val="005D69AA"/>
    <w:rsid w:val="00691104"/>
    <w:rsid w:val="006D0F7E"/>
    <w:rsid w:val="007007FD"/>
    <w:rsid w:val="00774622"/>
    <w:rsid w:val="007858A8"/>
    <w:rsid w:val="00892E0C"/>
    <w:rsid w:val="008C634A"/>
    <w:rsid w:val="00976B68"/>
    <w:rsid w:val="009C0254"/>
    <w:rsid w:val="009D554D"/>
    <w:rsid w:val="00A82F98"/>
    <w:rsid w:val="00AE506E"/>
    <w:rsid w:val="00AF42D3"/>
    <w:rsid w:val="00B46AF2"/>
    <w:rsid w:val="00B75500"/>
    <w:rsid w:val="00B8264E"/>
    <w:rsid w:val="00D15551"/>
    <w:rsid w:val="00D52C02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E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2C02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D52C02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D52C02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D52C02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D52C0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olour">
    <w:name w:val="colour"/>
    <w:rsid w:val="00D52C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E8E0F-C6AE-4854-BCBF-B8930B5D1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1082</Words>
  <Characters>7715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2019-04-17T12:22:00Z</dcterms:created>
  <dcterms:modified xsi:type="dcterms:W3CDTF">2019-04-17T12:22:00Z</dcterms:modified>
</cp:coreProperties>
</file>