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C25D20">
        <w:rPr>
          <w:rFonts w:ascii="Verdana" w:hAnsi="Verdana"/>
          <w:sz w:val="16"/>
          <w:szCs w:val="16"/>
        </w:rPr>
        <w:t>KC-zp.272-215/19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97082" w:rsidRPr="00E97082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E97082" w:rsidRPr="00E97082">
        <w:rPr>
          <w:rFonts w:ascii="Verdana" w:hAnsi="Verdana"/>
          <w:sz w:val="16"/>
          <w:szCs w:val="16"/>
        </w:rPr>
        <w:t>2019-04-1</w:t>
      </w:r>
      <w:r w:rsidR="00D94698">
        <w:rPr>
          <w:rFonts w:ascii="Verdana" w:hAnsi="Verdana"/>
          <w:sz w:val="16"/>
          <w:szCs w:val="16"/>
        </w:rPr>
        <w:t>8</w:t>
      </w:r>
      <w:bookmarkStart w:id="0" w:name="_GoBack"/>
      <w:bookmarkEnd w:id="0"/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97082" w:rsidRPr="00E97082" w:rsidRDefault="00E9708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7082">
        <w:rPr>
          <w:rFonts w:ascii="Verdana" w:hAnsi="Verdana"/>
          <w:b/>
          <w:sz w:val="20"/>
          <w:szCs w:val="20"/>
        </w:rPr>
        <w:t>Akademia Górniczo - Hutnicza</w:t>
      </w:r>
    </w:p>
    <w:p w:rsidR="00E97082" w:rsidRPr="00E97082" w:rsidRDefault="00E9708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7082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97082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7082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E97082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C25D20">
        <w:rPr>
          <w:rFonts w:ascii="Verdana" w:hAnsi="Verdana"/>
          <w:sz w:val="20"/>
          <w:szCs w:val="20"/>
        </w:rPr>
        <w:t xml:space="preserve">Biuletynie Zamówień </w:t>
      </w:r>
      <w:r w:rsidR="00287D99" w:rsidRPr="00C25D20">
        <w:rPr>
          <w:rFonts w:ascii="Verdana" w:hAnsi="Verdana"/>
          <w:sz w:val="20"/>
          <w:szCs w:val="20"/>
        </w:rPr>
        <w:t>Publicznych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dnia </w:t>
      </w:r>
      <w:r w:rsidRPr="00E97082">
        <w:rPr>
          <w:rFonts w:ascii="Verdana" w:hAnsi="Verdana"/>
          <w:sz w:val="20"/>
          <w:szCs w:val="20"/>
        </w:rPr>
        <w:t>28/03/2019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0E7F93" w:rsidRPr="000E7F93">
        <w:rPr>
          <w:rFonts w:ascii="Verdana" w:hAnsi="Verdana"/>
          <w:sz w:val="20"/>
          <w:szCs w:val="20"/>
        </w:rPr>
        <w:t>531076-N-2019</w:t>
      </w:r>
      <w:r w:rsidR="000E7F93" w:rsidRPr="00CA7459">
        <w:rPr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E97082">
        <w:rPr>
          <w:rFonts w:ascii="Verdana" w:hAnsi="Verdana"/>
          <w:b/>
          <w:sz w:val="20"/>
          <w:szCs w:val="20"/>
        </w:rPr>
        <w:t>wykonanie prac malarskich w laboratoriach budynku D-17 AGH w Krakowie - KC-zp.272-215/19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97082" w:rsidRPr="00504F58" w:rsidTr="008A6CAC">
        <w:trPr>
          <w:cantSplit/>
        </w:trPr>
        <w:tc>
          <w:tcPr>
            <w:tcW w:w="9210" w:type="dxa"/>
            <w:shd w:val="clear" w:color="auto" w:fill="auto"/>
          </w:tcPr>
          <w:p w:rsidR="00E97082" w:rsidRPr="00504F58" w:rsidRDefault="00E97082" w:rsidP="008A6CA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E97082">
              <w:rPr>
                <w:rFonts w:ascii="Verdana" w:hAnsi="Verdana"/>
                <w:color w:val="000000"/>
                <w:sz w:val="20"/>
                <w:szCs w:val="20"/>
              </w:rPr>
              <w:t>5</w:t>
            </w:r>
          </w:p>
          <w:p w:rsidR="00E97082" w:rsidRPr="00504F58" w:rsidRDefault="00E97082" w:rsidP="008A6CA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97082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E97082" w:rsidRPr="00504F58" w:rsidRDefault="00E97082" w:rsidP="008A6CA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E97082">
              <w:rPr>
                <w:rFonts w:ascii="Verdana" w:hAnsi="Verdana"/>
                <w:color w:val="000000"/>
                <w:sz w:val="20"/>
                <w:szCs w:val="20"/>
              </w:rPr>
              <w:t>38 971.62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97082" w:rsidRPr="00504F58" w:rsidRDefault="00E97082" w:rsidP="008A6CA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E97082">
              <w:rPr>
                <w:rFonts w:ascii="Verdana" w:hAnsi="Verdana"/>
                <w:color w:val="000000"/>
                <w:sz w:val="20"/>
                <w:szCs w:val="20"/>
              </w:rPr>
              <w:t>64 486.91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E97082" w:rsidRPr="00504F58" w:rsidRDefault="00E97082" w:rsidP="008A6CA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97082" w:rsidRPr="00504F58" w:rsidRDefault="00E97082" w:rsidP="008A6CA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7082">
              <w:rPr>
                <w:rFonts w:ascii="Verdana" w:hAnsi="Verdana"/>
                <w:b/>
                <w:sz w:val="20"/>
                <w:szCs w:val="20"/>
              </w:rPr>
              <w:t>VERA Agnieszka  Chrzanowska-Major</w:t>
            </w:r>
          </w:p>
          <w:p w:rsidR="00E97082" w:rsidRPr="00504F58" w:rsidRDefault="00E97082" w:rsidP="008A6CA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7082">
              <w:rPr>
                <w:rFonts w:ascii="Verdana" w:hAnsi="Verdana"/>
                <w:b/>
                <w:sz w:val="20"/>
                <w:szCs w:val="20"/>
              </w:rPr>
              <w:t>Szymonowica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97082">
              <w:rPr>
                <w:rFonts w:ascii="Verdana" w:hAnsi="Verdana"/>
                <w:b/>
                <w:sz w:val="20"/>
                <w:szCs w:val="20"/>
              </w:rPr>
              <w:t>11E</w:t>
            </w:r>
          </w:p>
          <w:p w:rsidR="00E97082" w:rsidRPr="00504F58" w:rsidRDefault="00E97082" w:rsidP="008A6CAC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97082">
              <w:rPr>
                <w:rFonts w:ascii="Verdana" w:hAnsi="Verdana"/>
                <w:b/>
                <w:sz w:val="20"/>
                <w:szCs w:val="20"/>
              </w:rPr>
              <w:t>30-396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E97082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E97082" w:rsidRPr="00504F58" w:rsidRDefault="00E97082" w:rsidP="008A6CA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E97082">
              <w:rPr>
                <w:rFonts w:ascii="Verdana" w:hAnsi="Verdana"/>
                <w:b/>
                <w:sz w:val="20"/>
                <w:szCs w:val="20"/>
              </w:rPr>
              <w:t>38 971.62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D94698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7" o:title="100_lat_agh_firmowka_kolor"/>
          </v:shape>
        </w:pict>
      </w:r>
      <w:r w:rsidR="005156B8" w:rsidRPr="000E7F93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0" w:type="auto"/>
        <w:jc w:val="center"/>
        <w:tblInd w:w="4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9"/>
        <w:gridCol w:w="3080"/>
        <w:gridCol w:w="1600"/>
        <w:gridCol w:w="1648"/>
        <w:gridCol w:w="916"/>
      </w:tblGrid>
      <w:tr w:rsidR="000E7F93" w:rsidRPr="000E7F93" w:rsidTr="000E7F93">
        <w:trPr>
          <w:trHeight w:val="410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Nr tematu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Nazwa i adres wykonawcy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RAZEM</w:t>
            </w:r>
          </w:p>
        </w:tc>
      </w:tr>
      <w:tr w:rsidR="000E7F93" w:rsidRPr="000E7F93" w:rsidTr="000E7F93">
        <w:trPr>
          <w:trHeight w:val="414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7F93" w:rsidRPr="000E7F93" w:rsidTr="000E7F93">
        <w:trPr>
          <w:trHeight w:val="87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VERA Agnieszka  Chrzanowska-Major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 xml:space="preserve">Szymonowica 11E 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30-396 Kraków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0E7F93" w:rsidRPr="000E7F93" w:rsidTr="000E7F93">
        <w:trPr>
          <w:trHeight w:val="87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TOMBUDOS Zakład Budowlano - Ślusarski Kazimierz Tomczyk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 xml:space="preserve">Zręczyce 60 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32-420 Gdów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  <w:bCs/>
              </w:rPr>
              <w:t>(3)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53,97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93,97</w:t>
            </w:r>
          </w:p>
        </w:tc>
      </w:tr>
      <w:tr w:rsidR="000E7F93" w:rsidRPr="000E7F93" w:rsidTr="000E7F93">
        <w:trPr>
          <w:trHeight w:val="87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Firma Remontowo- Budowlana PRACU</w:t>
            </w:r>
            <w:r>
              <w:rPr>
                <w:rFonts w:ascii="Times New Roman" w:hAnsi="Times New Roman" w:cs="Times New Roman"/>
                <w:bCs/>
              </w:rPr>
              <w:t>Ś</w:t>
            </w:r>
            <w:r w:rsidRPr="000E7F93">
              <w:rPr>
                <w:rFonts w:ascii="Times New Roman" w:hAnsi="Times New Roman" w:cs="Times New Roman"/>
                <w:bCs/>
              </w:rPr>
              <w:t xml:space="preserve"> Bogdan Kula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Os. Albertyńskie 19 /44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lastRenderedPageBreak/>
              <w:t>31-853 Kraków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  <w:bCs/>
              </w:rPr>
              <w:t>(5)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lastRenderedPageBreak/>
              <w:t xml:space="preserve">  47,56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87,56</w:t>
            </w:r>
          </w:p>
        </w:tc>
      </w:tr>
      <w:tr w:rsidR="000E7F93" w:rsidRPr="000E7F93" w:rsidTr="000E7F93">
        <w:trPr>
          <w:trHeight w:val="87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BUDMET Spółdzielnia Rzemieślnicza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 xml:space="preserve">os. Szkolne 3 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31-975 Kraków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36,26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76,26</w:t>
            </w:r>
          </w:p>
        </w:tc>
      </w:tr>
      <w:tr w:rsidR="000E7F93" w:rsidRPr="000E7F93" w:rsidTr="000E7F93">
        <w:trPr>
          <w:trHeight w:val="87"/>
          <w:jc w:val="center"/>
        </w:trPr>
        <w:tc>
          <w:tcPr>
            <w:tcW w:w="1009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0" w:type="dxa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OPTIMAL Jarosław Błoński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Przewóz 36B /163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0E7F93">
              <w:rPr>
                <w:rFonts w:ascii="Times New Roman" w:hAnsi="Times New Roman" w:cs="Times New Roman"/>
                <w:bCs/>
              </w:rPr>
              <w:t>30-716 Kraków</w:t>
            </w:r>
          </w:p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  <w:bCs/>
              </w:rPr>
              <w:t>(4)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55,12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E7F93" w:rsidRPr="000E7F93" w:rsidRDefault="000E7F93" w:rsidP="000E7F93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E7F93">
              <w:rPr>
                <w:rFonts w:ascii="Times New Roman" w:hAnsi="Times New Roman" w:cs="Times New Roman"/>
              </w:rPr>
              <w:t xml:space="preserve">  55,12</w:t>
            </w:r>
          </w:p>
        </w:tc>
      </w:tr>
    </w:tbl>
    <w:p w:rsidR="00287D99" w:rsidRPr="000E7F93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0E7F9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E7F9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0E7F93">
        <w:rPr>
          <w:rFonts w:ascii="Verdana" w:hAnsi="Verdana"/>
          <w:color w:val="000000"/>
          <w:sz w:val="20"/>
          <w:szCs w:val="20"/>
        </w:rPr>
        <w:t>.</w:t>
      </w:r>
    </w:p>
    <w:p w:rsidR="00E671A8" w:rsidRPr="000E7F9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0E7F93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0E7F93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0E7F93">
        <w:rPr>
          <w:rFonts w:ascii="Verdana" w:hAnsi="Verdana"/>
          <w:sz w:val="20"/>
          <w:szCs w:val="20"/>
        </w:rPr>
        <w:t>Zamawiający nie ustanowił dynamicznego systemu zakupów.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4C8" w:rsidRDefault="002614C8">
      <w:r>
        <w:separator/>
      </w:r>
    </w:p>
  </w:endnote>
  <w:endnote w:type="continuationSeparator" w:id="0">
    <w:p w:rsidR="002614C8" w:rsidRDefault="00261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082" w:rsidRDefault="00E970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082" w:rsidRDefault="00E970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4C8" w:rsidRDefault="002614C8">
      <w:r>
        <w:separator/>
      </w:r>
    </w:p>
  </w:footnote>
  <w:footnote w:type="continuationSeparator" w:id="0">
    <w:p w:rsidR="002614C8" w:rsidRDefault="00261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082" w:rsidRDefault="00E970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D9469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D9469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4C8"/>
    <w:rsid w:val="00084559"/>
    <w:rsid w:val="00093F4D"/>
    <w:rsid w:val="000E7F93"/>
    <w:rsid w:val="00171EA5"/>
    <w:rsid w:val="001A3F50"/>
    <w:rsid w:val="001A4D40"/>
    <w:rsid w:val="001C2777"/>
    <w:rsid w:val="001C2ABE"/>
    <w:rsid w:val="001E4FB5"/>
    <w:rsid w:val="00257E7D"/>
    <w:rsid w:val="002614C8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25D20"/>
    <w:rsid w:val="00C36908"/>
    <w:rsid w:val="00C90C1E"/>
    <w:rsid w:val="00D02418"/>
    <w:rsid w:val="00D8687A"/>
    <w:rsid w:val="00D94698"/>
    <w:rsid w:val="00DE346C"/>
    <w:rsid w:val="00DF35B9"/>
    <w:rsid w:val="00E22A2F"/>
    <w:rsid w:val="00E25FF3"/>
    <w:rsid w:val="00E35269"/>
    <w:rsid w:val="00E64267"/>
    <w:rsid w:val="00E671A8"/>
    <w:rsid w:val="00E74F96"/>
    <w:rsid w:val="00E97082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2</cp:revision>
  <cp:lastPrinted>2019-04-18T09:51:00Z</cp:lastPrinted>
  <dcterms:created xsi:type="dcterms:W3CDTF">2019-04-18T09:51:00Z</dcterms:created>
  <dcterms:modified xsi:type="dcterms:W3CDTF">2019-04-18T09:51:00Z</dcterms:modified>
</cp:coreProperties>
</file>