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9439C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69439C">
        <w:rPr>
          <w:i w:val="0"/>
          <w:sz w:val="22"/>
          <w:szCs w:val="22"/>
        </w:rPr>
        <w:t xml:space="preserve">Załącznik nr </w:t>
      </w:r>
      <w:r w:rsidR="0069439C" w:rsidRPr="0069439C">
        <w:rPr>
          <w:i w:val="0"/>
          <w:sz w:val="22"/>
          <w:szCs w:val="22"/>
        </w:rPr>
        <w:t>5</w:t>
      </w:r>
    </w:p>
    <w:p w:rsidR="005103B9" w:rsidRPr="0069439C" w:rsidRDefault="005103B9" w:rsidP="005103B9">
      <w:pPr>
        <w:spacing w:after="0" w:line="480" w:lineRule="auto"/>
      </w:pPr>
    </w:p>
    <w:p w:rsidR="006676AE" w:rsidRPr="0069439C" w:rsidRDefault="005103B9" w:rsidP="005103B9">
      <w:pPr>
        <w:spacing w:after="0" w:line="480" w:lineRule="auto"/>
        <w:rPr>
          <w:rFonts w:ascii="Times New Roman" w:hAnsi="Times New Roman"/>
        </w:rPr>
      </w:pPr>
      <w:r w:rsidRPr="0069439C">
        <w:rPr>
          <w:rFonts w:ascii="Times New Roman" w:hAnsi="Times New Roman"/>
        </w:rPr>
        <w:t xml:space="preserve">Znak sprawy: </w:t>
      </w:r>
      <w:r w:rsidR="00CD3E35" w:rsidRPr="0069439C">
        <w:rPr>
          <w:rFonts w:ascii="Times New Roman" w:hAnsi="Times New Roman"/>
        </w:rPr>
        <w:t>NA/P/127/2019</w:t>
      </w:r>
    </w:p>
    <w:bookmarkEnd w:id="0"/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3E35" w:rsidRPr="00CD3E3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3E35" w:rsidRPr="00CD3E3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D3E35" w:rsidRPr="00CD3E3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3E35" w:rsidRPr="00CD3E3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D3E35" w:rsidRPr="00CD3E3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D3E35" w:rsidRPr="00CD3E35">
        <w:rPr>
          <w:rFonts w:ascii="Times New Roman" w:hAnsi="Times New Roman"/>
        </w:rPr>
        <w:t>(</w:t>
      </w:r>
      <w:proofErr w:type="spellStart"/>
      <w:r w:rsidR="00CD3E35" w:rsidRPr="00CD3E35">
        <w:rPr>
          <w:rFonts w:ascii="Times New Roman" w:hAnsi="Times New Roman"/>
        </w:rPr>
        <w:t>t.j</w:t>
      </w:r>
      <w:proofErr w:type="spellEnd"/>
      <w:r w:rsidR="00CD3E35" w:rsidRPr="00CD3E35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D3E35" w:rsidRPr="00CD3E35">
        <w:rPr>
          <w:rFonts w:ascii="Times New Roman" w:hAnsi="Times New Roman"/>
          <w:b/>
        </w:rPr>
        <w:t>Malowanie elewacji "starej" części hali sportowej wraz z remontem wywietrzaków dachowych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D3E35" w:rsidRPr="00CD3E3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CD3E3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CD3E3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BA8" w:rsidRDefault="005C7BA8" w:rsidP="0038231F">
      <w:pPr>
        <w:spacing w:after="0" w:line="240" w:lineRule="auto"/>
      </w:pPr>
      <w:r>
        <w:separator/>
      </w:r>
    </w:p>
  </w:endnote>
  <w:endnote w:type="continuationSeparator" w:id="0">
    <w:p w:rsidR="005C7BA8" w:rsidRDefault="005C7B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35" w:rsidRDefault="00CD3E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43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43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35" w:rsidRDefault="00CD3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BA8" w:rsidRDefault="005C7BA8" w:rsidP="0038231F">
      <w:pPr>
        <w:spacing w:after="0" w:line="240" w:lineRule="auto"/>
      </w:pPr>
      <w:r>
        <w:separator/>
      </w:r>
    </w:p>
  </w:footnote>
  <w:footnote w:type="continuationSeparator" w:id="0">
    <w:p w:rsidR="005C7BA8" w:rsidRDefault="005C7B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35" w:rsidRDefault="00CD3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35" w:rsidRDefault="00CD3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35" w:rsidRDefault="00CD3E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BA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7BA8"/>
    <w:rsid w:val="005E176A"/>
    <w:rsid w:val="00634311"/>
    <w:rsid w:val="00641874"/>
    <w:rsid w:val="006676AE"/>
    <w:rsid w:val="0069439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3E3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179FDA"/>
  <w15:docId w15:val="{958FFF4D-913B-4887-ABB1-C8020804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A6A9B-5F14-4BFB-9E88-0E224ED1F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2019-04-15T09:28:00Z</dcterms:created>
  <dcterms:modified xsi:type="dcterms:W3CDTF">2019-04-15T09:28:00Z</dcterms:modified>
</cp:coreProperties>
</file>