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B3D" w:rsidRPr="002E6B3D" w:rsidRDefault="002E6B3D" w:rsidP="002E6B3D">
      <w:pPr>
        <w:spacing w:line="360" w:lineRule="auto"/>
        <w:rPr>
          <w:i/>
          <w:sz w:val="24"/>
        </w:rPr>
      </w:pPr>
      <w:bookmarkStart w:id="0" w:name="_GoBack"/>
      <w:r w:rsidRPr="002E6B3D">
        <w:rPr>
          <w:i/>
          <w:sz w:val="24"/>
        </w:rPr>
        <w:t>Znak sprawy: NA/P/127/2019</w:t>
      </w:r>
    </w:p>
    <w:bookmarkEnd w:id="0"/>
    <w:p w:rsidR="00905C81" w:rsidRPr="002E6B3D" w:rsidRDefault="00CA5F25" w:rsidP="00CA5F25">
      <w:pPr>
        <w:spacing w:line="360" w:lineRule="auto"/>
        <w:jc w:val="right"/>
        <w:rPr>
          <w:sz w:val="24"/>
        </w:rPr>
      </w:pPr>
      <w:r w:rsidRPr="002E6B3D">
        <w:rPr>
          <w:sz w:val="24"/>
        </w:rPr>
        <w:t>Załącznik nr 1</w:t>
      </w:r>
    </w:p>
    <w:p w:rsidR="00905C81" w:rsidRDefault="002E6B3D" w:rsidP="002E6B3D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2E6B3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2E6B3D">
      <w:pPr>
        <w:spacing w:line="360" w:lineRule="auto"/>
        <w:jc w:val="both"/>
        <w:rPr>
          <w:sz w:val="24"/>
        </w:rPr>
      </w:pPr>
    </w:p>
    <w:p w:rsidR="00355E6C" w:rsidRPr="00355E6C" w:rsidRDefault="00355E6C">
      <w:pPr>
        <w:ind w:firstLine="3969"/>
        <w:rPr>
          <w:b/>
          <w:sz w:val="24"/>
        </w:rPr>
      </w:pPr>
      <w:r w:rsidRPr="00355E6C">
        <w:rPr>
          <w:b/>
          <w:sz w:val="24"/>
        </w:rPr>
        <w:t>Politechnika Rzeszowska</w:t>
      </w:r>
    </w:p>
    <w:p w:rsidR="00905C81" w:rsidRDefault="00355E6C">
      <w:pPr>
        <w:ind w:firstLine="3969"/>
        <w:rPr>
          <w:b/>
          <w:sz w:val="24"/>
        </w:rPr>
      </w:pPr>
      <w:r w:rsidRPr="00355E6C">
        <w:rPr>
          <w:b/>
          <w:sz w:val="24"/>
        </w:rPr>
        <w:t>Dział Logistyki i Zamówień Publicznych</w:t>
      </w:r>
    </w:p>
    <w:p w:rsidR="00905C81" w:rsidRDefault="00355E6C">
      <w:pPr>
        <w:ind w:left="3969"/>
        <w:rPr>
          <w:b/>
          <w:sz w:val="24"/>
        </w:rPr>
      </w:pPr>
      <w:r w:rsidRPr="00355E6C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355E6C">
        <w:rPr>
          <w:b/>
          <w:sz w:val="24"/>
        </w:rPr>
        <w:t>12</w:t>
      </w:r>
    </w:p>
    <w:p w:rsidR="00905C81" w:rsidRPr="002E6B3D" w:rsidRDefault="00355E6C" w:rsidP="002E6B3D">
      <w:pPr>
        <w:ind w:firstLine="3969"/>
        <w:rPr>
          <w:b/>
          <w:sz w:val="24"/>
        </w:rPr>
      </w:pPr>
      <w:r w:rsidRPr="00355E6C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355E6C">
        <w:rPr>
          <w:b/>
          <w:sz w:val="24"/>
        </w:rPr>
        <w:t>Rzeszów</w:t>
      </w:r>
    </w:p>
    <w:p w:rsidR="00905C81" w:rsidRDefault="00905C81" w:rsidP="002E6B3D">
      <w:pPr>
        <w:jc w:val="both"/>
        <w:rPr>
          <w:sz w:val="24"/>
        </w:rPr>
      </w:pPr>
    </w:p>
    <w:p w:rsidR="00905C81" w:rsidRDefault="00905C81" w:rsidP="002E6B3D">
      <w:pPr>
        <w:numPr>
          <w:ilvl w:val="0"/>
          <w:numId w:val="41"/>
        </w:numPr>
        <w:ind w:left="0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2E6B3D">
        <w:rPr>
          <w:sz w:val="24"/>
        </w:rPr>
        <w:t xml:space="preserve">trybie </w:t>
      </w:r>
      <w:r w:rsidR="00355E6C" w:rsidRPr="002E6B3D">
        <w:rPr>
          <w:sz w:val="24"/>
        </w:rPr>
        <w:t>przetarg</w:t>
      </w:r>
      <w:r w:rsidR="002E6B3D" w:rsidRPr="002E6B3D">
        <w:rPr>
          <w:sz w:val="24"/>
        </w:rPr>
        <w:t xml:space="preserve">u nieograniczonego </w:t>
      </w:r>
      <w:r w:rsidRPr="002E6B3D">
        <w:rPr>
          <w:sz w:val="24"/>
        </w:rPr>
        <w:t>na:</w:t>
      </w:r>
      <w:r w:rsidR="002E6B3D">
        <w:rPr>
          <w:sz w:val="24"/>
        </w:rPr>
        <w:t xml:space="preserve"> </w:t>
      </w:r>
      <w:r w:rsidR="00355E6C" w:rsidRPr="00355E6C">
        <w:rPr>
          <w:b/>
          <w:sz w:val="24"/>
        </w:rPr>
        <w:t>Malowanie elewacji "starej" części hali sportowej wraz z remontem wywietrzaków dachowych</w:t>
      </w:r>
      <w:r>
        <w:rPr>
          <w:sz w:val="24"/>
        </w:rPr>
        <w:t>.</w:t>
      </w:r>
    </w:p>
    <w:p w:rsidR="002E6B3D" w:rsidRDefault="002E6B3D" w:rsidP="002E6B3D">
      <w:pPr>
        <w:rPr>
          <w:b/>
        </w:rPr>
      </w:pPr>
    </w:p>
    <w:p w:rsidR="002E6B3D" w:rsidRPr="009C658F" w:rsidRDefault="002E6B3D" w:rsidP="002E6B3D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2E6B3D" w:rsidRPr="009C658F" w:rsidRDefault="002E6B3D" w:rsidP="002E6B3D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2E6B3D" w:rsidRPr="009C658F" w:rsidRDefault="002E6B3D" w:rsidP="002E6B3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2E6B3D" w:rsidRDefault="002E6B3D" w:rsidP="002E6B3D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2E6B3D" w:rsidRPr="009C658F" w:rsidRDefault="002E6B3D" w:rsidP="002E6B3D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2E6B3D" w:rsidRPr="00330665" w:rsidRDefault="002E6B3D" w:rsidP="002E6B3D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2E6B3D" w:rsidRPr="002E6B3D" w:rsidRDefault="002E6B3D" w:rsidP="002E6B3D">
      <w:pPr>
        <w:ind w:hanging="284"/>
        <w:jc w:val="both"/>
        <w:rPr>
          <w:kern w:val="20"/>
        </w:rPr>
      </w:pPr>
      <w:r>
        <w:rPr>
          <w:kern w:val="20"/>
          <w:sz w:val="24"/>
          <w:szCs w:val="24"/>
        </w:rPr>
        <w:t>3</w:t>
      </w:r>
      <w:r w:rsidRPr="009C658F">
        <w:rPr>
          <w:kern w:val="20"/>
        </w:rPr>
        <w:t xml:space="preserve"> 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2E6B3D" w:rsidRPr="009C658F" w:rsidRDefault="002E6B3D" w:rsidP="002E6B3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2E6B3D" w:rsidRPr="009C658F" w:rsidRDefault="002E6B3D" w:rsidP="002E6B3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E6B3D" w:rsidRPr="009C658F" w:rsidRDefault="002E6B3D" w:rsidP="002E6B3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E6B3D" w:rsidRPr="009C658F" w:rsidRDefault="002E6B3D" w:rsidP="002E6B3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2E6B3D" w:rsidRPr="009C658F" w:rsidTr="00372DF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9C658F" w:rsidRDefault="002E6B3D" w:rsidP="00372DF1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2E6B3D" w:rsidRPr="009C658F" w:rsidTr="00372DF1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2E6B3D" w:rsidRPr="009C658F" w:rsidTr="00372DF1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B3D" w:rsidRPr="009C658F" w:rsidRDefault="002E6B3D" w:rsidP="00372DF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2E6B3D" w:rsidRPr="009C658F" w:rsidRDefault="002E6B3D" w:rsidP="002E6B3D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2E6B3D" w:rsidRPr="009C658F" w:rsidRDefault="002E6B3D" w:rsidP="002E6B3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2E6B3D" w:rsidRPr="009C658F" w:rsidRDefault="002E6B3D" w:rsidP="002E6B3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2E6B3D" w:rsidRDefault="002E6B3D" w:rsidP="002E6B3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2E6B3D" w:rsidRPr="009C658F" w:rsidRDefault="002E6B3D" w:rsidP="002E6B3D">
      <w:pPr>
        <w:ind w:left="284" w:hanging="284"/>
        <w:jc w:val="both"/>
        <w:rPr>
          <w:sz w:val="24"/>
          <w:szCs w:val="24"/>
        </w:rPr>
      </w:pPr>
    </w:p>
    <w:p w:rsidR="002E6B3D" w:rsidRPr="009C658F" w:rsidRDefault="002E6B3D" w:rsidP="002E6B3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2E6B3D" w:rsidRPr="009C658F" w:rsidRDefault="002E6B3D" w:rsidP="002E6B3D">
      <w:pPr>
        <w:ind w:left="-284"/>
        <w:jc w:val="both"/>
        <w:rPr>
          <w:sz w:val="16"/>
          <w:szCs w:val="16"/>
        </w:rPr>
      </w:pPr>
    </w:p>
    <w:p w:rsidR="002E6B3D" w:rsidRPr="009C658F" w:rsidRDefault="002E6B3D" w:rsidP="002E6B3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2E6B3D" w:rsidRDefault="002E6B3D" w:rsidP="002E6B3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2E6B3D" w:rsidRPr="004A07C3" w:rsidRDefault="002E6B3D" w:rsidP="002E6B3D">
      <w:pPr>
        <w:ind w:left="284"/>
        <w:jc w:val="both"/>
        <w:rPr>
          <w:i/>
        </w:rPr>
      </w:pPr>
    </w:p>
    <w:p w:rsidR="002E6B3D" w:rsidRPr="00330665" w:rsidRDefault="002E6B3D" w:rsidP="002E6B3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>
        <w:rPr>
          <w:sz w:val="24"/>
          <w:szCs w:val="24"/>
        </w:rPr>
        <w:t xml:space="preserve"> </w:t>
      </w:r>
      <w:r w:rsidRPr="00330665">
        <w:rPr>
          <w:sz w:val="24"/>
          <w:szCs w:val="24"/>
        </w:rPr>
        <w:t>od odpowiedzialności cywilnej w zakresie prow</w:t>
      </w:r>
      <w:r>
        <w:rPr>
          <w:sz w:val="24"/>
          <w:szCs w:val="24"/>
        </w:rPr>
        <w:t xml:space="preserve">adzonej działalności   </w:t>
      </w:r>
      <w:r>
        <w:rPr>
          <w:sz w:val="24"/>
          <w:szCs w:val="24"/>
        </w:rPr>
        <w:br/>
        <w:t xml:space="preserve">  związanej </w:t>
      </w:r>
      <w:r w:rsidRPr="00330665">
        <w:rPr>
          <w:sz w:val="24"/>
          <w:szCs w:val="24"/>
        </w:rPr>
        <w:t xml:space="preserve">z przedmiotem zamówienia na kwotę w wysokości co najmniej </w:t>
      </w:r>
      <w:r>
        <w:rPr>
          <w:b/>
          <w:sz w:val="24"/>
          <w:szCs w:val="24"/>
        </w:rPr>
        <w:t xml:space="preserve"> 100</w:t>
      </w:r>
      <w:r w:rsidRPr="00330665">
        <w:rPr>
          <w:b/>
          <w:sz w:val="24"/>
          <w:szCs w:val="24"/>
        </w:rPr>
        <w:t> 000,00 zł</w:t>
      </w:r>
      <w:r w:rsidRPr="00330665">
        <w:rPr>
          <w:sz w:val="24"/>
          <w:szCs w:val="24"/>
        </w:rPr>
        <w:t>.</w:t>
      </w:r>
    </w:p>
    <w:p w:rsidR="002E6B3D" w:rsidRDefault="002E6B3D" w:rsidP="002E6B3D">
      <w:pPr>
        <w:ind w:hanging="284"/>
        <w:jc w:val="both"/>
        <w:rPr>
          <w:sz w:val="24"/>
          <w:szCs w:val="24"/>
        </w:rPr>
      </w:pPr>
    </w:p>
    <w:p w:rsidR="002E6B3D" w:rsidRPr="0084654E" w:rsidRDefault="002E6B3D" w:rsidP="002E6B3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rPr>
          <w:sz w:val="24"/>
          <w:szCs w:val="24"/>
        </w:rPr>
        <w:t>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2E6B3D" w:rsidRPr="009413B2" w:rsidRDefault="002E6B3D" w:rsidP="002E6B3D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2E6B3D" w:rsidRPr="009C658F" w:rsidRDefault="002E6B3D" w:rsidP="002E6B3D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2E6B3D" w:rsidRPr="009C658F" w:rsidRDefault="002E6B3D" w:rsidP="002E6B3D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E6B3D" w:rsidRPr="009C658F" w:rsidRDefault="002E6B3D" w:rsidP="002E6B3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2E6B3D" w:rsidRPr="00330665" w:rsidRDefault="002E6B3D" w:rsidP="002E6B3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E6B3D" w:rsidRPr="009C658F" w:rsidRDefault="002E6B3D" w:rsidP="002E6B3D">
      <w:pPr>
        <w:jc w:val="both"/>
      </w:pPr>
    </w:p>
    <w:p w:rsidR="002E6B3D" w:rsidRPr="00330665" w:rsidRDefault="002E6B3D" w:rsidP="002E6B3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2E6B3D" w:rsidRPr="009C658F" w:rsidRDefault="002E6B3D" w:rsidP="002E6B3D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E6B3D" w:rsidRDefault="002E6B3D" w:rsidP="002E6B3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E6B3D" w:rsidRPr="009C658F" w:rsidRDefault="002E6B3D" w:rsidP="002E6B3D">
      <w:pPr>
        <w:ind w:hanging="284"/>
        <w:jc w:val="both"/>
        <w:rPr>
          <w:kern w:val="20"/>
          <w:sz w:val="18"/>
          <w:szCs w:val="18"/>
        </w:rPr>
      </w:pPr>
    </w:p>
    <w:p w:rsidR="002E6B3D" w:rsidRPr="009C658F" w:rsidRDefault="002E6B3D" w:rsidP="002E6B3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>. Załącznikami do niniejszego formularza oferty są:</w:t>
      </w:r>
    </w:p>
    <w:p w:rsidR="002E6B3D" w:rsidRPr="009C658F" w:rsidRDefault="002E6B3D" w:rsidP="002E6B3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2E6B3D" w:rsidRPr="009C658F" w:rsidTr="00372DF1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3D" w:rsidRPr="009C658F" w:rsidRDefault="002E6B3D" w:rsidP="00372DF1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3D" w:rsidRPr="009C658F" w:rsidRDefault="002E6B3D" w:rsidP="00372DF1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2E6B3D" w:rsidRPr="009C658F" w:rsidTr="00372DF1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3D" w:rsidRPr="009C658F" w:rsidRDefault="002E6B3D" w:rsidP="00372DF1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3D" w:rsidRPr="009C658F" w:rsidRDefault="002E6B3D" w:rsidP="00372DF1">
            <w:pPr>
              <w:spacing w:after="240"/>
              <w:ind w:firstLine="496"/>
              <w:jc w:val="both"/>
            </w:pPr>
          </w:p>
        </w:tc>
      </w:tr>
      <w:tr w:rsidR="002E6B3D" w:rsidRPr="009C658F" w:rsidTr="00372DF1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3D" w:rsidRPr="009C658F" w:rsidRDefault="002E6B3D" w:rsidP="00372DF1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3D" w:rsidRPr="009C658F" w:rsidRDefault="002E6B3D" w:rsidP="00372DF1">
            <w:pPr>
              <w:spacing w:after="240"/>
              <w:ind w:firstLine="496"/>
              <w:jc w:val="both"/>
            </w:pPr>
          </w:p>
        </w:tc>
      </w:tr>
    </w:tbl>
    <w:p w:rsidR="002E6B3D" w:rsidRPr="009C658F" w:rsidRDefault="002E6B3D" w:rsidP="002E6B3D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2E6B3D" w:rsidRPr="009C658F" w:rsidRDefault="002E6B3D" w:rsidP="002E6B3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E6B3D" w:rsidRPr="009C658F" w:rsidRDefault="002E6B3D" w:rsidP="002E6B3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E6B3D" w:rsidRPr="009C658F" w:rsidRDefault="002E6B3D" w:rsidP="002E6B3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2E6B3D" w:rsidRPr="009C658F" w:rsidRDefault="002E6B3D" w:rsidP="002E6B3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2E6B3D" w:rsidRPr="009C658F" w:rsidRDefault="002E6B3D" w:rsidP="002E6B3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2E6B3D" w:rsidRPr="00BD7DA8" w:rsidRDefault="002E6B3D" w:rsidP="002E6B3D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2E6B3D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37E" w:rsidRDefault="00DF537E">
      <w:r>
        <w:separator/>
      </w:r>
    </w:p>
  </w:endnote>
  <w:endnote w:type="continuationSeparator" w:id="0">
    <w:p w:rsidR="00DF537E" w:rsidRDefault="00DF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E6C" w:rsidRDefault="00355E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E6B3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E6C" w:rsidRDefault="00355E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37E" w:rsidRDefault="00DF537E">
      <w:r>
        <w:separator/>
      </w:r>
    </w:p>
  </w:footnote>
  <w:footnote w:type="continuationSeparator" w:id="0">
    <w:p w:rsidR="00DF537E" w:rsidRDefault="00DF5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E6C" w:rsidRDefault="00355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E6C" w:rsidRDefault="00355E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E6C" w:rsidRDefault="00355E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11A376A"/>
    <w:multiLevelType w:val="hybridMultilevel"/>
    <w:tmpl w:val="E93AE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37E"/>
    <w:rsid w:val="000D3BF8"/>
    <w:rsid w:val="0011282F"/>
    <w:rsid w:val="002E6B3D"/>
    <w:rsid w:val="00355E6C"/>
    <w:rsid w:val="00905C81"/>
    <w:rsid w:val="00910C60"/>
    <w:rsid w:val="00A23135"/>
    <w:rsid w:val="00CA5F25"/>
    <w:rsid w:val="00DF537E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3C98D76"/>
  <w15:chartTrackingRefBased/>
  <w15:docId w15:val="{88522037-D916-44C1-94A1-2FCDAC4E5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427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2019-04-15T11:21:00Z</cp:lastPrinted>
  <dcterms:created xsi:type="dcterms:W3CDTF">2019-04-15T11:21:00Z</dcterms:created>
  <dcterms:modified xsi:type="dcterms:W3CDTF">2019-04-15T11:21:00Z</dcterms:modified>
</cp:coreProperties>
</file>